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5F5" w:rsidRDefault="00C945F5">
      <w:bookmarkStart w:id="0" w:name="_GoBack"/>
      <w:bookmarkEnd w:id="0"/>
    </w:p>
    <w:p w:rsidR="00C945F5" w:rsidRDefault="00C945F5"/>
    <w:p w:rsidR="0057256C" w:rsidRDefault="000806F0">
      <w:pPr>
        <w:rPr>
          <w:rStyle w:val="Hyperlink"/>
        </w:rPr>
      </w:pPr>
      <w:r>
        <w:t xml:space="preserve">From a Google Chrome or IE Edge Browser type </w:t>
      </w:r>
      <w:hyperlink r:id="rId6" w:history="1">
        <w:r w:rsidRPr="00BC29A3">
          <w:rPr>
            <w:rStyle w:val="Hyperlink"/>
          </w:rPr>
          <w:t>WWW.Workforcenow.adp.com</w:t>
        </w:r>
      </w:hyperlink>
    </w:p>
    <w:p w:rsidR="0039236D" w:rsidRPr="0039236D" w:rsidRDefault="0039236D">
      <w:r w:rsidRPr="0039236D">
        <w:rPr>
          <w:rStyle w:val="Hyperlink"/>
          <w:color w:val="auto"/>
          <w:u w:val="none"/>
        </w:rPr>
        <w:t xml:space="preserve">Designated PCs have IE Edge on the desktop – click the </w:t>
      </w:r>
      <w:r w:rsidRPr="0039236D">
        <w:rPr>
          <w:noProof/>
        </w:rPr>
        <w:drawing>
          <wp:inline distT="0" distB="0" distL="0" distR="0">
            <wp:extent cx="289560" cy="24346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E Ed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74" cy="24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36D">
        <w:rPr>
          <w:rStyle w:val="Hyperlink"/>
          <w:color w:val="auto"/>
          <w:u w:val="none"/>
        </w:rPr>
        <w:t>IE Edge icon on the desktop</w:t>
      </w:r>
      <w:r>
        <w:rPr>
          <w:rStyle w:val="Hyperlink"/>
          <w:color w:val="auto"/>
          <w:u w:val="none"/>
        </w:rPr>
        <w:t xml:space="preserve"> to access the browser</w:t>
      </w:r>
    </w:p>
    <w:p w:rsidR="000806F0" w:rsidRDefault="000806F0" w:rsidP="000806F0">
      <w:pPr>
        <w:pStyle w:val="NoSpacing"/>
      </w:pPr>
    </w:p>
    <w:p w:rsidR="000806F0" w:rsidRDefault="003F485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F629F" wp14:editId="04C75431">
                <wp:simplePos x="0" y="0"/>
                <wp:positionH relativeFrom="margin">
                  <wp:posOffset>2682240</wp:posOffset>
                </wp:positionH>
                <wp:positionV relativeFrom="paragraph">
                  <wp:posOffset>5715</wp:posOffset>
                </wp:positionV>
                <wp:extent cx="3878580" cy="2293620"/>
                <wp:effectExtent l="0" t="0" r="762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580" cy="229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485D" w:rsidRDefault="003F485D" w:rsidP="00C945F5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Enter Your user id and Password</w:t>
                            </w:r>
                          </w:p>
                          <w:p w:rsidR="003F485D" w:rsidRDefault="003F485D" w:rsidP="00C945F5">
                            <w:pPr>
                              <w:pStyle w:val="NoSpacing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User ID – first initial last name </w:t>
                            </w:r>
                            <w:r w:rsidRPr="003F485D">
                              <w:rPr>
                                <w:b/>
                                <w:noProof/>
                              </w:rPr>
                              <w:t>@brattretrt</w:t>
                            </w:r>
                          </w:p>
                          <w:p w:rsidR="003F485D" w:rsidRPr="003F485D" w:rsidRDefault="003F485D" w:rsidP="00C945F5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 w:rsidRPr="003F485D">
                              <w:rPr>
                                <w:noProof/>
                              </w:rPr>
                              <w:t>ex. mmouse@brattretrt</w:t>
                            </w:r>
                          </w:p>
                          <w:p w:rsidR="003F485D" w:rsidRDefault="003F485D" w:rsidP="00C945F5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Password – user created password</w:t>
                            </w:r>
                          </w:p>
                          <w:p w:rsidR="003F485D" w:rsidRDefault="003F485D" w:rsidP="00C945F5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</w:p>
                          <w:p w:rsidR="003F485D" w:rsidRDefault="003F485D" w:rsidP="00C945F5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</w:p>
                          <w:p w:rsidR="00C945F5" w:rsidRDefault="00C945F5" w:rsidP="003F485D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Forgot User ID or password or locked out?</w:t>
                            </w:r>
                          </w:p>
                          <w:p w:rsidR="00C945F5" w:rsidRDefault="00C945F5" w:rsidP="00C945F5">
                            <w:pPr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t xml:space="preserve">Click </w:t>
                            </w:r>
                            <w:r w:rsidRPr="003B3CA0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Forgot your user ID/password</w:t>
                            </w:r>
                          </w:p>
                          <w:p w:rsidR="0039236D" w:rsidRDefault="0039236D" w:rsidP="00C945F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945F5" w:rsidRPr="00C945F5" w:rsidRDefault="00C945F5" w:rsidP="00C945F5">
                            <w:r w:rsidRPr="00C945F5">
                              <w:rPr>
                                <w:sz w:val="24"/>
                                <w:szCs w:val="24"/>
                              </w:rPr>
                              <w:t>Follow instructions below to reset your 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F629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11.2pt;margin-top:.45pt;width:305.4pt;height:180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" fillcolor="white [3201]" stroked="f" strokeweight=".5pt">
                <v:textbox>
                  <w:txbxContent>
                    <w:p w:rsidR="003F485D" w:rsidRDefault="003F485D" w:rsidP="00C945F5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Enter Your user id and Password</w:t>
                      </w:r>
                    </w:p>
                    <w:p w:rsidR="003F485D" w:rsidRDefault="003F485D" w:rsidP="00C945F5">
                      <w:pPr>
                        <w:pStyle w:val="NoSpacing"/>
                        <w:rPr>
                          <w:b/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User ID – first initial last name </w:t>
                      </w:r>
                      <w:r w:rsidRPr="003F485D">
                        <w:rPr>
                          <w:b/>
                          <w:noProof/>
                        </w:rPr>
                        <w:t>@brattretrt</w:t>
                      </w:r>
                    </w:p>
                    <w:p w:rsidR="003F485D" w:rsidRPr="003F485D" w:rsidRDefault="003F485D" w:rsidP="00C945F5">
                      <w:pPr>
                        <w:pStyle w:val="NoSpacing"/>
                        <w:rPr>
                          <w:noProof/>
                        </w:rPr>
                      </w:pPr>
                      <w:r w:rsidRPr="003F485D">
                        <w:rPr>
                          <w:noProof/>
                        </w:rPr>
                        <w:t>ex. mmouse@brattretrt</w:t>
                      </w:r>
                    </w:p>
                    <w:p w:rsidR="003F485D" w:rsidRDefault="003F485D" w:rsidP="00C945F5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Password – user created password</w:t>
                      </w:r>
                    </w:p>
                    <w:p w:rsidR="003F485D" w:rsidRDefault="003F485D" w:rsidP="00C945F5">
                      <w:pPr>
                        <w:pStyle w:val="NoSpacing"/>
                        <w:rPr>
                          <w:noProof/>
                        </w:rPr>
                      </w:pPr>
                    </w:p>
                    <w:p w:rsidR="003F485D" w:rsidRDefault="003F485D" w:rsidP="00C945F5">
                      <w:pPr>
                        <w:pStyle w:val="NoSpacing"/>
                        <w:rPr>
                          <w:noProof/>
                        </w:rPr>
                      </w:pPr>
                    </w:p>
                    <w:p w:rsidR="00C945F5" w:rsidRDefault="00C945F5" w:rsidP="003F485D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Forgot User ID or password or locked out?</w:t>
                      </w:r>
                    </w:p>
                    <w:p w:rsidR="00C945F5" w:rsidRDefault="00C945F5" w:rsidP="00C945F5">
                      <w:pPr>
                        <w:rPr>
                          <w:b/>
                          <w:color w:val="00B0F0"/>
                          <w:sz w:val="24"/>
                          <w:szCs w:val="24"/>
                        </w:rPr>
                      </w:pPr>
                      <w:r>
                        <w:t xml:space="preserve">Click </w:t>
                      </w:r>
                      <w:r w:rsidRPr="003B3CA0">
                        <w:rPr>
                          <w:b/>
                          <w:color w:val="00B0F0"/>
                          <w:sz w:val="24"/>
                          <w:szCs w:val="24"/>
                        </w:rPr>
                        <w:t>Forgot your user ID/password</w:t>
                      </w:r>
                    </w:p>
                    <w:p w:rsidR="0039236D" w:rsidRDefault="0039236D" w:rsidP="00C945F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C945F5" w:rsidRPr="00C945F5" w:rsidRDefault="00C945F5" w:rsidP="00C945F5">
                      <w:r w:rsidRPr="00C945F5">
                        <w:rPr>
                          <w:sz w:val="24"/>
                          <w:szCs w:val="24"/>
                        </w:rPr>
                        <w:t>Follow instructions below to reset your password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AD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27EC38" wp14:editId="519E0DE3">
                <wp:simplePos x="0" y="0"/>
                <wp:positionH relativeFrom="column">
                  <wp:posOffset>2720340</wp:posOffset>
                </wp:positionH>
                <wp:positionV relativeFrom="paragraph">
                  <wp:posOffset>2385060</wp:posOffset>
                </wp:positionV>
                <wp:extent cx="2659380" cy="1485900"/>
                <wp:effectExtent l="0" t="0" r="762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45F5" w:rsidRDefault="00C945F5" w:rsidP="00C945F5"/>
                          <w:p w:rsidR="00C945F5" w:rsidRDefault="00C945F5" w:rsidP="00C945F5">
                            <w:r>
                              <w:t>Type Your First Name</w:t>
                            </w:r>
                          </w:p>
                          <w:p w:rsidR="00C945F5" w:rsidRDefault="00C945F5" w:rsidP="00C945F5">
                            <w:r>
                              <w:t>Type Your Last Name</w:t>
                            </w:r>
                          </w:p>
                          <w:p w:rsidR="00C945F5" w:rsidRDefault="00C945F5" w:rsidP="00C945F5">
                            <w:r>
                              <w:t>Type your Brattleboro Retreat email</w:t>
                            </w:r>
                          </w:p>
                          <w:p w:rsidR="00C945F5" w:rsidRDefault="00C945F5" w:rsidP="00C945F5">
                            <w:r>
                              <w:t>Click Next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7EC38" id="Text Box 20" o:spid="_x0000_s1027" type="#_x0000_t202" style="position:absolute;margin-left:214.2pt;margin-top:187.8pt;width:209.4pt;height:11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" fillcolor="white [3201]" stroked="f" strokeweight=".5pt">
                <v:textbox>
                  <w:txbxContent>
                    <w:p w:rsidR="00C945F5" w:rsidRDefault="00C945F5" w:rsidP="00C945F5"/>
                    <w:p w:rsidR="00C945F5" w:rsidRDefault="00C945F5" w:rsidP="00C945F5">
                      <w:r>
                        <w:t>Type Your First Name</w:t>
                      </w:r>
                    </w:p>
                    <w:p w:rsidR="00C945F5" w:rsidRDefault="00C945F5" w:rsidP="00C945F5">
                      <w:r>
                        <w:t>Type Your Last Name</w:t>
                      </w:r>
                    </w:p>
                    <w:p w:rsidR="00C945F5" w:rsidRDefault="00C945F5" w:rsidP="00C945F5">
                      <w:r>
                        <w:t>Type your Brattleboro Retreat email</w:t>
                      </w:r>
                    </w:p>
                    <w:p w:rsidR="00C945F5" w:rsidRDefault="00C945F5" w:rsidP="00C945F5">
                      <w:r>
                        <w:t>Click Next</w:t>
                      </w:r>
                    </w:p>
                  </w:txbxContent>
                </v:textbox>
              </v:shape>
            </w:pict>
          </mc:Fallback>
        </mc:AlternateContent>
      </w:r>
      <w:r w:rsidR="000806F0">
        <w:rPr>
          <w:noProof/>
        </w:rPr>
        <w:drawing>
          <wp:inline distT="0" distB="0" distL="0" distR="0" wp14:anchorId="23179B57" wp14:editId="5BAF1FF0">
            <wp:extent cx="1790700" cy="2197641"/>
            <wp:effectExtent l="133350" t="133350" r="133350" b="1270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430" t="14453" r="68109" b="45802"/>
                    <a:stretch/>
                  </pic:blipFill>
                  <pic:spPr bwMode="auto">
                    <a:xfrm>
                      <a:off x="0" y="0"/>
                      <a:ext cx="1850067" cy="2270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00602B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5F5" w:rsidRPr="00C945F5" w:rsidRDefault="00C945F5" w:rsidP="00C945F5">
      <w:r>
        <w:rPr>
          <w:noProof/>
        </w:rPr>
        <w:drawing>
          <wp:inline distT="0" distB="0" distL="0" distR="0" wp14:anchorId="5843464F" wp14:editId="27ED32FF">
            <wp:extent cx="1737360" cy="1643884"/>
            <wp:effectExtent l="133350" t="133350" r="129540" b="128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817" cy="1658509"/>
                    </a:xfrm>
                    <a:prstGeom prst="rect">
                      <a:avLst/>
                    </a:prstGeom>
                    <a:effectLst>
                      <a:glow rad="127000">
                        <a:srgbClr val="00B050"/>
                      </a:glow>
                    </a:effectLst>
                  </pic:spPr>
                </pic:pic>
              </a:graphicData>
            </a:graphic>
          </wp:inline>
        </w:drawing>
      </w:r>
    </w:p>
    <w:p w:rsidR="000806F0" w:rsidRDefault="00C945F5" w:rsidP="00141AD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459F48" wp14:editId="72FC75AE">
                <wp:simplePos x="0" y="0"/>
                <wp:positionH relativeFrom="column">
                  <wp:posOffset>2720340</wp:posOffset>
                </wp:positionH>
                <wp:positionV relativeFrom="paragraph">
                  <wp:posOffset>6350</wp:posOffset>
                </wp:positionV>
                <wp:extent cx="3436620" cy="14325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45F5" w:rsidRDefault="00C945F5" w:rsidP="00C945F5">
                            <w:r>
                              <w:t xml:space="preserve">For additional protection, you may be asked to identify </w:t>
                            </w:r>
                          </w:p>
                          <w:p w:rsidR="00C945F5" w:rsidRDefault="00C945F5" w:rsidP="00C945F5">
                            <w:r>
                              <w:t>Month and Day of Birth</w:t>
                            </w:r>
                          </w:p>
                          <w:p w:rsidR="00C945F5" w:rsidRDefault="00C945F5" w:rsidP="00C945F5">
                            <w:r>
                              <w:t>or</w:t>
                            </w:r>
                          </w:p>
                          <w:p w:rsidR="00C945F5" w:rsidRDefault="00C945F5" w:rsidP="00C945F5">
                            <w:r>
                              <w:t>Last 4 digits of your Social Security Number</w:t>
                            </w:r>
                          </w:p>
                          <w:p w:rsidR="00C945F5" w:rsidRDefault="00C945F5" w:rsidP="00C945F5">
                            <w:r>
                              <w:t>Click Next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59F48" id="Text Box 22" o:spid="_x0000_s1028" type="#_x0000_t202" style="position:absolute;margin-left:214.2pt;margin-top:.5pt;width:270.6pt;height:11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" fillcolor="white [3201]" stroked="f" strokeweight=".5pt">
                <v:textbox>
                  <w:txbxContent>
                    <w:p w:rsidR="00C945F5" w:rsidRDefault="00C945F5" w:rsidP="00C945F5">
                      <w:r>
                        <w:t xml:space="preserve">For additional protection, you may be asked to identify </w:t>
                      </w:r>
                    </w:p>
                    <w:p w:rsidR="00C945F5" w:rsidRDefault="00C945F5" w:rsidP="00C945F5">
                      <w:r>
                        <w:t>Month and Day of Birth</w:t>
                      </w:r>
                    </w:p>
                    <w:p w:rsidR="00C945F5" w:rsidRDefault="00C945F5" w:rsidP="00C945F5">
                      <w:proofErr w:type="gramStart"/>
                      <w:r>
                        <w:t>or</w:t>
                      </w:r>
                      <w:proofErr w:type="gramEnd"/>
                    </w:p>
                    <w:p w:rsidR="00C945F5" w:rsidRDefault="00C945F5" w:rsidP="00C945F5">
                      <w:r>
                        <w:t>Last 4 digits of your Social Security Number</w:t>
                      </w:r>
                    </w:p>
                    <w:p w:rsidR="00C945F5" w:rsidRDefault="00C945F5" w:rsidP="00C945F5">
                      <w:r>
                        <w:t>Click Next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4481E7" wp14:editId="37385DF0">
            <wp:extent cx="1798320" cy="1136112"/>
            <wp:effectExtent l="133350" t="133350" r="125730" b="1403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265" t="6892" r="6470" b="4000"/>
                    <a:stretch/>
                  </pic:blipFill>
                  <pic:spPr bwMode="auto">
                    <a:xfrm>
                      <a:off x="0" y="0"/>
                      <a:ext cx="1822697" cy="1151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00B05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AD3" w:rsidRDefault="00141AD3" w:rsidP="00141AD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6D5D60" wp14:editId="08A3DBE8">
                <wp:simplePos x="0" y="0"/>
                <wp:positionH relativeFrom="column">
                  <wp:posOffset>2727960</wp:posOffset>
                </wp:positionH>
                <wp:positionV relativeFrom="paragraph">
                  <wp:posOffset>245110</wp:posOffset>
                </wp:positionV>
                <wp:extent cx="2377440" cy="579120"/>
                <wp:effectExtent l="0" t="0" r="381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1AD3" w:rsidRDefault="00141AD3" w:rsidP="00141AD3">
                            <w:r>
                              <w:t>The system finds you</w:t>
                            </w:r>
                          </w:p>
                          <w:p w:rsidR="00141AD3" w:rsidRDefault="00141AD3" w:rsidP="00141AD3">
                            <w:r>
                              <w:t xml:space="preserve">Click </w:t>
                            </w:r>
                            <w:r w:rsidRPr="003B3CA0">
                              <w:rPr>
                                <w:b/>
                                <w:color w:val="00B0F0"/>
                              </w:rPr>
                              <w:t>I DON’T KNOW MY 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D5D60" id="Text Box 21" o:spid="_x0000_s1029" type="#_x0000_t202" style="position:absolute;margin-left:214.8pt;margin-top:19.3pt;width:187.2pt;height:4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" fillcolor="white [3201]" stroked="f" strokeweight=".5pt">
                <v:textbox>
                  <w:txbxContent>
                    <w:p w:rsidR="00141AD3" w:rsidRDefault="00141AD3" w:rsidP="00141AD3">
                      <w:r>
                        <w:t>The system finds you</w:t>
                      </w:r>
                    </w:p>
                    <w:p w:rsidR="00141AD3" w:rsidRDefault="00141AD3" w:rsidP="00141AD3">
                      <w:r>
                        <w:t xml:space="preserve">Click </w:t>
                      </w:r>
                      <w:r w:rsidRPr="003B3CA0">
                        <w:rPr>
                          <w:b/>
                          <w:color w:val="00B0F0"/>
                        </w:rPr>
                        <w:t>I DON’T KNOW MY PASSWORD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D71400" wp14:editId="6F272B66">
            <wp:extent cx="1836420" cy="1233936"/>
            <wp:effectExtent l="133350" t="133350" r="125730" b="137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84" r="2908" b="8632"/>
                    <a:stretch/>
                  </pic:blipFill>
                  <pic:spPr bwMode="auto">
                    <a:xfrm>
                      <a:off x="0" y="0"/>
                      <a:ext cx="1858200" cy="1248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00B05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AD3" w:rsidRDefault="00141AD3" w:rsidP="00141AD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AC6EF9" wp14:editId="062A1715">
                <wp:simplePos x="0" y="0"/>
                <wp:positionH relativeFrom="column">
                  <wp:posOffset>2910840</wp:posOffset>
                </wp:positionH>
                <wp:positionV relativeFrom="paragraph">
                  <wp:posOffset>278765</wp:posOffset>
                </wp:positionV>
                <wp:extent cx="4107180" cy="967740"/>
                <wp:effectExtent l="0" t="0" r="7620" b="38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180" cy="967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1AD3" w:rsidRDefault="00141AD3" w:rsidP="00141AD3">
                            <w:r>
                              <w:t>ADP will send you a security verification code to enter before you can proceed</w:t>
                            </w:r>
                          </w:p>
                          <w:p w:rsidR="00141AD3" w:rsidRDefault="00141AD3" w:rsidP="00141AD3">
                            <w:r>
                              <w:t>Click on the email address or phone number you would like the code sent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C6EF9" id="Text Box 24" o:spid="_x0000_s1030" type="#_x0000_t202" style="position:absolute;margin-left:229.2pt;margin-top:21.95pt;width:323.4pt;height:7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" fillcolor="white [3201]" stroked="f" strokeweight=".5pt">
                <v:textbox>
                  <w:txbxContent>
                    <w:p w:rsidR="00141AD3" w:rsidRDefault="00141AD3" w:rsidP="00141AD3">
                      <w:r>
                        <w:t>ADP will send you a security verification code to enter before you can proceed</w:t>
                      </w:r>
                    </w:p>
                    <w:p w:rsidR="00141AD3" w:rsidRDefault="00141AD3" w:rsidP="00141AD3">
                      <w:r>
                        <w:t>Click on the email address or phone number you would like the code sent 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05BA3B" wp14:editId="67C6388E">
            <wp:extent cx="2148758" cy="1356360"/>
            <wp:effectExtent l="133350" t="133350" r="137795" b="129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96" t="9337" r="7117" b="10027"/>
                    <a:stretch/>
                  </pic:blipFill>
                  <pic:spPr bwMode="auto">
                    <a:xfrm>
                      <a:off x="0" y="0"/>
                      <a:ext cx="2168999" cy="1369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00B05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AD3" w:rsidRDefault="00141AD3" w:rsidP="00141AD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18DAB3" wp14:editId="098AC505">
                <wp:simplePos x="0" y="0"/>
                <wp:positionH relativeFrom="column">
                  <wp:posOffset>3025140</wp:posOffset>
                </wp:positionH>
                <wp:positionV relativeFrom="paragraph">
                  <wp:posOffset>205740</wp:posOffset>
                </wp:positionV>
                <wp:extent cx="2948940" cy="2042160"/>
                <wp:effectExtent l="0" t="0" r="381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2042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1AD3" w:rsidRDefault="00141AD3" w:rsidP="00141AD3">
                            <w:r>
                              <w:t>DO NOT CLOSE THIS SCREEN</w:t>
                            </w:r>
                          </w:p>
                          <w:p w:rsidR="00141AD3" w:rsidRDefault="00141AD3" w:rsidP="00141AD3"/>
                          <w:p w:rsidR="00141AD3" w:rsidRDefault="00141AD3" w:rsidP="00141AD3">
                            <w:r>
                              <w:t xml:space="preserve">Enter the code sent to you by ADP into this screen </w:t>
                            </w:r>
                          </w:p>
                          <w:p w:rsidR="00141AD3" w:rsidRDefault="00141AD3" w:rsidP="00141AD3"/>
                          <w:p w:rsidR="00141AD3" w:rsidRDefault="00141AD3" w:rsidP="00141AD3">
                            <w:r>
                              <w:t>Click Submit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8DAB3" id="Text Box 25" o:spid="_x0000_s1031" type="#_x0000_t202" style="position:absolute;margin-left:238.2pt;margin-top:16.2pt;width:232.2pt;height:160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" fillcolor="white [3201]" stroked="f" strokeweight=".5pt">
                <v:textbox>
                  <w:txbxContent>
                    <w:p w:rsidR="00141AD3" w:rsidRDefault="00141AD3" w:rsidP="00141AD3">
                      <w:r>
                        <w:t>DO NOT CLOSE THIS SCREEN</w:t>
                      </w:r>
                    </w:p>
                    <w:p w:rsidR="00141AD3" w:rsidRDefault="00141AD3" w:rsidP="00141AD3"/>
                    <w:p w:rsidR="00141AD3" w:rsidRDefault="00141AD3" w:rsidP="00141AD3">
                      <w:r>
                        <w:t xml:space="preserve">Enter the code sent to you by ADP into this screen </w:t>
                      </w:r>
                    </w:p>
                    <w:p w:rsidR="00141AD3" w:rsidRDefault="00141AD3" w:rsidP="00141AD3"/>
                    <w:p w:rsidR="00141AD3" w:rsidRDefault="00141AD3" w:rsidP="00141AD3">
                      <w:r>
                        <w:t>Click Submit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371DD7" wp14:editId="17807196">
            <wp:extent cx="2110740" cy="1889935"/>
            <wp:effectExtent l="133350" t="133350" r="137160" b="129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138" t="7225" r="6367" b="3789"/>
                    <a:stretch/>
                  </pic:blipFill>
                  <pic:spPr bwMode="auto">
                    <a:xfrm>
                      <a:off x="0" y="0"/>
                      <a:ext cx="2124912" cy="1902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00B05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AD3" w:rsidRDefault="003F485D" w:rsidP="00141AD3">
      <w:r>
        <w:rPr>
          <w:noProof/>
        </w:rPr>
        <w:drawing>
          <wp:anchor distT="0" distB="0" distL="114300" distR="114300" simplePos="0" relativeHeight="251671552" behindDoc="0" locked="0" layoutInCell="1" allowOverlap="1" wp14:anchorId="5983E556" wp14:editId="3401FE91">
            <wp:simplePos x="0" y="0"/>
            <wp:positionH relativeFrom="column">
              <wp:posOffset>0</wp:posOffset>
            </wp:positionH>
            <wp:positionV relativeFrom="paragraph">
              <wp:posOffset>136525</wp:posOffset>
            </wp:positionV>
            <wp:extent cx="2285365" cy="1542415"/>
            <wp:effectExtent l="133350" t="133350" r="133985" b="133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7" t="9425" r="4416" b="3123"/>
                    <a:stretch/>
                  </pic:blipFill>
                  <pic:spPr bwMode="auto">
                    <a:xfrm>
                      <a:off x="0" y="0"/>
                      <a:ext cx="2285365" cy="154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00B05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EE4763" wp14:editId="2C355F4F">
                <wp:simplePos x="0" y="0"/>
                <wp:positionH relativeFrom="column">
                  <wp:posOffset>2857500</wp:posOffset>
                </wp:positionH>
                <wp:positionV relativeFrom="paragraph">
                  <wp:posOffset>288925</wp:posOffset>
                </wp:positionV>
                <wp:extent cx="3596640" cy="632460"/>
                <wp:effectExtent l="0" t="0" r="381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1AD3" w:rsidRDefault="00141AD3" w:rsidP="00141AD3">
                            <w:r>
                              <w:t>You will receive this message that verification is complete</w:t>
                            </w:r>
                          </w:p>
                          <w:p w:rsidR="00141AD3" w:rsidRDefault="00141AD3" w:rsidP="00141AD3">
                            <w:r>
                              <w:t>Click CREATE A NEW 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E4763" id="Text Box 26" o:spid="_x0000_s1032" type="#_x0000_t202" style="position:absolute;margin-left:225pt;margin-top:22.75pt;width:283.2pt;height:49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" fillcolor="white [3201]" stroked="f" strokeweight=".5pt">
                <v:textbox>
                  <w:txbxContent>
                    <w:p w:rsidR="00141AD3" w:rsidRDefault="00141AD3" w:rsidP="00141AD3">
                      <w:r>
                        <w:t>You will receive this message that verification is complete</w:t>
                      </w:r>
                    </w:p>
                    <w:p w:rsidR="00141AD3" w:rsidRDefault="00141AD3" w:rsidP="00141AD3">
                      <w:r>
                        <w:t>Click CREATE A NEW PASSWORD</w:t>
                      </w:r>
                    </w:p>
                  </w:txbxContent>
                </v:textbox>
              </v:shape>
            </w:pict>
          </mc:Fallback>
        </mc:AlternateContent>
      </w:r>
    </w:p>
    <w:p w:rsidR="003F485D" w:rsidRDefault="003F485D" w:rsidP="00141AD3"/>
    <w:p w:rsidR="003F485D" w:rsidRPr="003F485D" w:rsidRDefault="003F485D" w:rsidP="003F485D"/>
    <w:p w:rsidR="003F485D" w:rsidRPr="003F485D" w:rsidRDefault="003F485D" w:rsidP="003F485D"/>
    <w:p w:rsidR="003F485D" w:rsidRPr="003F485D" w:rsidRDefault="003F485D" w:rsidP="003F485D"/>
    <w:p w:rsidR="003F485D" w:rsidRPr="003F485D" w:rsidRDefault="003F485D" w:rsidP="003F485D"/>
    <w:p w:rsidR="003F485D" w:rsidRDefault="003F485D" w:rsidP="003F485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014591" wp14:editId="6DD684C5">
                <wp:simplePos x="0" y="0"/>
                <wp:positionH relativeFrom="column">
                  <wp:posOffset>2895600</wp:posOffset>
                </wp:positionH>
                <wp:positionV relativeFrom="paragraph">
                  <wp:posOffset>95250</wp:posOffset>
                </wp:positionV>
                <wp:extent cx="3985260" cy="227076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260" cy="2270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485D" w:rsidRDefault="003F485D" w:rsidP="003F485D">
                            <w:r>
                              <w:t>Create a new password</w:t>
                            </w:r>
                          </w:p>
                          <w:p w:rsidR="003F485D" w:rsidRDefault="003F485D" w:rsidP="003F485D">
                            <w:r>
                              <w:t>You cannot use the same one you have used in the past</w:t>
                            </w:r>
                          </w:p>
                          <w:p w:rsidR="003F485D" w:rsidRDefault="003F485D" w:rsidP="003F485D"/>
                          <w:p w:rsidR="003F485D" w:rsidRDefault="003F485D" w:rsidP="003F485D">
                            <w:r>
                              <w:t>Type your new password</w:t>
                            </w:r>
                          </w:p>
                          <w:p w:rsidR="003F485D" w:rsidRDefault="003F485D" w:rsidP="003F485D">
                            <w:r>
                              <w:t>Type your new password again to confirm</w:t>
                            </w:r>
                          </w:p>
                          <w:p w:rsidR="003F485D" w:rsidRDefault="003F485D" w:rsidP="003F485D"/>
                          <w:p w:rsidR="003F485D" w:rsidRDefault="003F485D" w:rsidP="003F485D">
                            <w:r>
                              <w:t>Click SUBMIT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4591" id="Text Box 27" o:spid="_x0000_s1033" type="#_x0000_t202" style="position:absolute;margin-left:228pt;margin-top:7.5pt;width:313.8pt;height:17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" fillcolor="white [3201]" stroked="f" strokeweight=".5pt">
                <v:textbox>
                  <w:txbxContent>
                    <w:p w:rsidR="003F485D" w:rsidRDefault="003F485D" w:rsidP="003F485D">
                      <w:r>
                        <w:t>Create a new password</w:t>
                      </w:r>
                    </w:p>
                    <w:p w:rsidR="003F485D" w:rsidRDefault="003F485D" w:rsidP="003F485D">
                      <w:r>
                        <w:t>You cannot use the same one you have used in the past</w:t>
                      </w:r>
                    </w:p>
                    <w:p w:rsidR="003F485D" w:rsidRDefault="003F485D" w:rsidP="003F485D"/>
                    <w:p w:rsidR="003F485D" w:rsidRDefault="003F485D" w:rsidP="003F485D">
                      <w:r>
                        <w:t>Type your new password</w:t>
                      </w:r>
                    </w:p>
                    <w:p w:rsidR="003F485D" w:rsidRDefault="003F485D" w:rsidP="003F485D">
                      <w:r>
                        <w:t>Type your new password again to confirm</w:t>
                      </w:r>
                    </w:p>
                    <w:p w:rsidR="003F485D" w:rsidRDefault="003F485D" w:rsidP="003F485D"/>
                    <w:p w:rsidR="003F485D" w:rsidRDefault="003F485D" w:rsidP="003F485D">
                      <w:r>
                        <w:t>Click SUBMIT</w:t>
                      </w:r>
                    </w:p>
                  </w:txbxContent>
                </v:textbox>
              </v:shape>
            </w:pict>
          </mc:Fallback>
        </mc:AlternateContent>
      </w:r>
    </w:p>
    <w:p w:rsidR="003F485D" w:rsidRDefault="003F485D" w:rsidP="003F485D">
      <w:r>
        <w:rPr>
          <w:noProof/>
        </w:rPr>
        <w:drawing>
          <wp:inline distT="0" distB="0" distL="0" distR="0" wp14:anchorId="2909DB6E" wp14:editId="7A33E4A6">
            <wp:extent cx="2118360" cy="1844679"/>
            <wp:effectExtent l="133350" t="133350" r="129540" b="136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85" t="9200" r="8044" b="5544"/>
                    <a:stretch/>
                  </pic:blipFill>
                  <pic:spPr bwMode="auto">
                    <a:xfrm>
                      <a:off x="0" y="0"/>
                      <a:ext cx="2130599" cy="1855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00B05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AD3" w:rsidRPr="003F485D" w:rsidRDefault="003F485D" w:rsidP="003F485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E69A30" wp14:editId="18B6079F">
                <wp:simplePos x="0" y="0"/>
                <wp:positionH relativeFrom="column">
                  <wp:posOffset>3200400</wp:posOffset>
                </wp:positionH>
                <wp:positionV relativeFrom="paragraph">
                  <wp:posOffset>361315</wp:posOffset>
                </wp:positionV>
                <wp:extent cx="3520440" cy="411480"/>
                <wp:effectExtent l="0" t="0" r="3810" b="76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485D" w:rsidRDefault="003F485D" w:rsidP="003F485D">
                            <w:r>
                              <w:t>You will receive a message that you were successful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69A30" id="Text Box 28" o:spid="_x0000_s1034" type="#_x0000_t202" style="position:absolute;margin-left:252pt;margin-top:28.45pt;width:277.2pt;height:3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" fillcolor="white [3201]" stroked="f" strokeweight=".5pt">
                <v:textbox>
                  <w:txbxContent>
                    <w:p w:rsidR="003F485D" w:rsidRDefault="003F485D" w:rsidP="003F485D">
                      <w:r>
                        <w:t>You will receive a message that you were successful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4F3B32" wp14:editId="709EE678">
            <wp:extent cx="2788920" cy="820271"/>
            <wp:effectExtent l="133350" t="133350" r="125730" b="132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90" t="1685" r="6784" b="18315"/>
                    <a:stretch/>
                  </pic:blipFill>
                  <pic:spPr bwMode="auto">
                    <a:xfrm>
                      <a:off x="0" y="0"/>
                      <a:ext cx="2798429" cy="823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00B05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1AD3" w:rsidRPr="003F485D" w:rsidSect="00C945F5">
      <w:pgSz w:w="12240" w:h="15840"/>
      <w:pgMar w:top="245" w:right="288" w:bottom="245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BDC" w:rsidRDefault="00853BDC" w:rsidP="000806F0">
      <w:pPr>
        <w:spacing w:after="0" w:line="240" w:lineRule="auto"/>
      </w:pPr>
      <w:r>
        <w:separator/>
      </w:r>
    </w:p>
  </w:endnote>
  <w:endnote w:type="continuationSeparator" w:id="0">
    <w:p w:rsidR="00853BDC" w:rsidRDefault="00853BDC" w:rsidP="00080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BDC" w:rsidRDefault="00853BDC" w:rsidP="000806F0">
      <w:pPr>
        <w:spacing w:after="0" w:line="240" w:lineRule="auto"/>
      </w:pPr>
      <w:r>
        <w:separator/>
      </w:r>
    </w:p>
  </w:footnote>
  <w:footnote w:type="continuationSeparator" w:id="0">
    <w:p w:rsidR="00853BDC" w:rsidRDefault="00853BDC" w:rsidP="000806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6F0"/>
    <w:rsid w:val="000806F0"/>
    <w:rsid w:val="00141AD3"/>
    <w:rsid w:val="0039236D"/>
    <w:rsid w:val="003F485D"/>
    <w:rsid w:val="0057256C"/>
    <w:rsid w:val="00853BDC"/>
    <w:rsid w:val="00874903"/>
    <w:rsid w:val="00886DFF"/>
    <w:rsid w:val="00C9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505DFA-6831-4CE6-B4FC-FE90D7A64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0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6F0"/>
  </w:style>
  <w:style w:type="paragraph" w:styleId="Footer">
    <w:name w:val="footer"/>
    <w:basedOn w:val="Normal"/>
    <w:link w:val="FooterChar"/>
    <w:uiPriority w:val="99"/>
    <w:unhideWhenUsed/>
    <w:rsid w:val="00080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6F0"/>
  </w:style>
  <w:style w:type="paragraph" w:styleId="NoSpacing">
    <w:name w:val="No Spacing"/>
    <w:uiPriority w:val="1"/>
    <w:qFormat/>
    <w:rsid w:val="000806F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806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WWW.Workforcenow.adp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9DA9C1CE</Template>
  <TotalTime>0</TotalTime>
  <Pages>2</Pages>
  <Words>38</Words>
  <Characters>222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Brattleboro Retreat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netadmin</dc:creator>
  <cp:keywords/>
  <dc:description/>
  <cp:lastModifiedBy>netadmin</cp:lastModifiedBy>
  <cp:revision>2</cp:revision>
  <dcterms:created xsi:type="dcterms:W3CDTF">2020-10-06T19:48:00Z</dcterms:created>
  <dcterms:modified xsi:type="dcterms:W3CDTF">2020-10-06T19:48:00Z</dcterms:modified>
</cp:coreProperties>
</file>