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82170A" w14:textId="77777777" w:rsidR="00545660" w:rsidRPr="008817B7" w:rsidRDefault="0082004C" w:rsidP="00545660">
      <w:pPr>
        <w:pStyle w:val="ArticleHeader"/>
      </w:pPr>
      <w:r w:rsidRPr="0082004C">
        <w:rPr>
          <w:noProof/>
        </w:rPr>
        <w:drawing>
          <wp:anchor distT="0" distB="0" distL="114300" distR="114300" simplePos="0" relativeHeight="251658240" behindDoc="0" locked="1" layoutInCell="1" allowOverlap="1" wp14:anchorId="07E86F09" wp14:editId="7AF85CF8">
            <wp:simplePos x="0" y="0"/>
            <wp:positionH relativeFrom="margin">
              <wp:posOffset>4762500</wp:posOffset>
            </wp:positionH>
            <wp:positionV relativeFrom="margin">
              <wp:posOffset>4826000</wp:posOffset>
            </wp:positionV>
            <wp:extent cx="1645923" cy="1120142"/>
            <wp:effectExtent l="0" t="0" r="0" b="0"/>
            <wp:wrapNone/>
            <wp:docPr id="100017" name="Picture 100017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58550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D08" w:rsidRPr="008817B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51398D8" wp14:editId="7BDB6EF5">
                <wp:simplePos x="0" y="0"/>
                <wp:positionH relativeFrom="page">
                  <wp:align>right</wp:align>
                </wp:positionH>
                <wp:positionV relativeFrom="paragraph">
                  <wp:posOffset>-389255</wp:posOffset>
                </wp:positionV>
                <wp:extent cx="7393259" cy="301557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3259" cy="3015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0C334" w14:textId="77777777" w:rsidR="00620468" w:rsidRPr="00793D18" w:rsidRDefault="001C7D08" w:rsidP="0062046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93D18">
                              <w:rPr>
                                <w:b/>
                                <w:color w:val="FFFFFF" w:themeColor="background1"/>
                              </w:rPr>
                              <w:t xml:space="preserve">Brought to you by 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582.15pt;height:23.74pt;margin-top:-30.65pt;margin-left:0;mso-height-percent:0;mso-height-relative:margin;mso-position-horizontal:right;mso-position-horizontal-relative:page;mso-width-percent:0;mso-width-relative:margin;mso-wrap-distance-bottom:3.6pt;mso-wrap-distance-left:9pt;mso-wrap-distance-right:9pt;mso-wrap-distance-top:3.6pt;position:absolute;v-text-anchor:top;z-index:-251655168" filled="f" fillcolor="this" stroked="f" strokeweight="0.75pt">
                <v:textbox>
                  <w:txbxContent>
                    <w:p w:rsidR="00620468" w:rsidRPr="00793D18" w:rsidP="00620468" w14:paraId="7D3CE22C" w14:textId="77777777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93D18">
                        <w:rPr>
                          <w:b/>
                          <w:color w:val="FFFFFF" w:themeColor="background1"/>
                        </w:rPr>
                        <w:t xml:space="preserve">Brought to you by </w:t>
                      </w:r>
                    </w:p>
                  </w:txbxContent>
                </v:textbox>
              </v:shape>
            </w:pict>
          </mc:Fallback>
        </mc:AlternateContent>
      </w:r>
      <w:r w:rsidRPr="0082004C">
        <w:t>Self-care and Your Mental Health</w:t>
      </w:r>
    </w:p>
    <w:p w14:paraId="70BAC661" w14:textId="77777777" w:rsidR="0082004C" w:rsidRDefault="001C7D08" w:rsidP="009A1A07">
      <w:r>
        <w:t xml:space="preserve">More than </w:t>
      </w:r>
      <w:r w:rsidR="00215846">
        <w:t>half</w:t>
      </w:r>
      <w:r>
        <w:t xml:space="preserve"> of adults in the United States will experience mental illness</w:t>
      </w:r>
      <w:r w:rsidR="00417858" w:rsidRPr="00417858">
        <w:t>—</w:t>
      </w:r>
      <w:r w:rsidR="00E944F7">
        <w:t xml:space="preserve">which refers to a variety of conditions that affect </w:t>
      </w:r>
      <w:r w:rsidR="008769BA">
        <w:t xml:space="preserve">one’s </w:t>
      </w:r>
      <w:r w:rsidR="00E944F7">
        <w:t>mood</w:t>
      </w:r>
      <w:r w:rsidR="001F08B0">
        <w:t xml:space="preserve">, </w:t>
      </w:r>
      <w:r w:rsidR="00E944F7">
        <w:t>behavior, feelings or thinking</w:t>
      </w:r>
      <w:r w:rsidR="00417858" w:rsidRPr="00417858">
        <w:t>—</w:t>
      </w:r>
      <w:r>
        <w:t xml:space="preserve">at some point in their life. Mental illnesses can occur occasionally, while others are chronic. Common mental illnesses include anxiety, depression, schizophrenia and bipolar disorder. </w:t>
      </w:r>
    </w:p>
    <w:p w14:paraId="485958B8" w14:textId="77777777" w:rsidR="0082004C" w:rsidRDefault="001C7D08" w:rsidP="009A1A07">
      <w:r w:rsidRPr="0082004C">
        <w:t xml:space="preserve">Mental Health Awareness Month, observed </w:t>
      </w:r>
      <w:r w:rsidR="00F245AF">
        <w:t>every</w:t>
      </w:r>
      <w:r w:rsidRPr="0082004C">
        <w:t xml:space="preserve"> May, is </w:t>
      </w:r>
      <w:r w:rsidR="00215846">
        <w:t xml:space="preserve">a time </w:t>
      </w:r>
      <w:r w:rsidRPr="0082004C">
        <w:t xml:space="preserve">to raise </w:t>
      </w:r>
      <w:r w:rsidRPr="0082004C">
        <w:t>awareness about mental health, break the stigma and support people with mental illness.</w:t>
      </w:r>
    </w:p>
    <w:p w14:paraId="26AD70D3" w14:textId="77777777" w:rsidR="00C46B26" w:rsidRDefault="001C7D08" w:rsidP="009A1A07">
      <w:r>
        <w:rPr>
          <w:noProof/>
        </w:rPr>
        <w:drawing>
          <wp:anchor distT="0" distB="0" distL="114300" distR="114300" simplePos="0" relativeHeight="251664384" behindDoc="0" locked="0" layoutInCell="1" allowOverlap="1" wp14:anchorId="2C3C9AB3" wp14:editId="2C079BDF">
            <wp:simplePos x="0" y="0"/>
            <wp:positionH relativeFrom="margin">
              <wp:posOffset>0</wp:posOffset>
            </wp:positionH>
            <wp:positionV relativeFrom="paragraph">
              <wp:posOffset>33232</wp:posOffset>
            </wp:positionV>
            <wp:extent cx="3314700" cy="1216025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67118" name="main_gpx_main gpx 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CE0A4B" w14:textId="77777777" w:rsidR="00C46B26" w:rsidRDefault="00C46B26" w:rsidP="009A1A07"/>
    <w:p w14:paraId="096DCF91" w14:textId="77777777" w:rsidR="00C46B26" w:rsidRDefault="00C46B26" w:rsidP="009A1A07"/>
    <w:p w14:paraId="54C0ABDE" w14:textId="77777777" w:rsidR="00C46B26" w:rsidRDefault="00C46B26" w:rsidP="009A1A07"/>
    <w:p w14:paraId="7E8E3458" w14:textId="77777777" w:rsidR="00C46B26" w:rsidRPr="0082004C" w:rsidRDefault="00C46B26" w:rsidP="009A1A07"/>
    <w:p w14:paraId="307B05DC" w14:textId="77777777" w:rsidR="00ED7558" w:rsidRPr="00215846" w:rsidRDefault="001C7D08" w:rsidP="00843D06">
      <w:pPr>
        <w:rPr>
          <w:rFonts w:ascii="Calibri" w:hAnsi="Calibri" w:cs="Calibri"/>
          <w:b/>
          <w:bCs/>
        </w:rPr>
      </w:pPr>
      <w:r>
        <w:t>E</w:t>
      </w:r>
      <w:r w:rsidR="003A1DE6">
        <w:t>ach</w:t>
      </w:r>
      <w:r>
        <w:t xml:space="preserve"> condition </w:t>
      </w:r>
      <w:r w:rsidR="003A1DE6">
        <w:t>has its own unique symptoms</w:t>
      </w:r>
      <w:r>
        <w:t>, but c</w:t>
      </w:r>
      <w:r w:rsidR="003A1DE6">
        <w:t>ommon signs of mental illness include the following:</w:t>
      </w:r>
    </w:p>
    <w:p w14:paraId="7A9CA65B" w14:textId="77777777" w:rsidR="003A1DE6" w:rsidRDefault="001C7D08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Feeling</w:t>
      </w:r>
      <w:r w:rsidR="00F245AF">
        <w:t xml:space="preserve"> </w:t>
      </w:r>
      <w:r>
        <w:t>sad</w:t>
      </w:r>
      <w:r w:rsidR="00F245AF">
        <w:t>, irritable or angry for an extended time</w:t>
      </w:r>
    </w:p>
    <w:p w14:paraId="66A6DE4D" w14:textId="77777777" w:rsidR="00D23FBD" w:rsidRDefault="001C7D08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Feeling</w:t>
      </w:r>
      <w:r>
        <w:t xml:space="preserve"> excessively paranoid, worried or anxious</w:t>
      </w:r>
    </w:p>
    <w:p w14:paraId="2AAB29E2" w14:textId="77777777" w:rsidR="00F245AF" w:rsidRDefault="001C7D08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Experiencing extreme mood swings</w:t>
      </w:r>
    </w:p>
    <w:p w14:paraId="03728AE3" w14:textId="77777777" w:rsidR="00F245AF" w:rsidRDefault="001C7D08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Avoiding friends and social activities</w:t>
      </w:r>
    </w:p>
    <w:p w14:paraId="5C46DA64" w14:textId="77777777" w:rsidR="00303F51" w:rsidRDefault="001C7D08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Changing eating habits</w:t>
      </w:r>
      <w:r w:rsidR="00F245AF">
        <w:t xml:space="preserve"> due to increased hunger or lack of appetite</w:t>
      </w:r>
    </w:p>
    <w:p w14:paraId="25350373" w14:textId="77777777" w:rsidR="003A1DE6" w:rsidRDefault="001C7D08" w:rsidP="00843D06">
      <w:pPr>
        <w:pStyle w:val="ListParagraph"/>
        <w:numPr>
          <w:ilvl w:val="0"/>
          <w:numId w:val="6"/>
        </w:numPr>
        <w:contextualSpacing w:val="0"/>
      </w:pPr>
      <w:r>
        <w:t>Having</w:t>
      </w:r>
      <w:r w:rsidR="00F245AF">
        <w:t xml:space="preserve"> trouble</w:t>
      </w:r>
      <w:r>
        <w:t xml:space="preserve"> sleeping or making dramatic </w:t>
      </w:r>
      <w:r w:rsidR="00DE6DE9">
        <w:t xml:space="preserve">sleeping pattern </w:t>
      </w:r>
      <w:r>
        <w:t>changes</w:t>
      </w:r>
    </w:p>
    <w:p w14:paraId="7DD21370" w14:textId="77777777" w:rsidR="00581032" w:rsidRPr="003A1DE6" w:rsidRDefault="001C7D08" w:rsidP="00581032">
      <w:r w:rsidRPr="00581032">
        <w:t>One or two of these symptoms alone can’t predict a mental illness</w:t>
      </w:r>
      <w:r>
        <w:t xml:space="preserve">, </w:t>
      </w:r>
      <w:r w:rsidRPr="00581032">
        <w:t>but</w:t>
      </w:r>
      <w:r w:rsidR="00215846">
        <w:t xml:space="preserve"> they</w:t>
      </w:r>
      <w:r w:rsidRPr="00581032">
        <w:t xml:space="preserve"> may indicate a need for further evaluation.</w:t>
      </w:r>
    </w:p>
    <w:p w14:paraId="7F40A685" w14:textId="77777777" w:rsidR="003E6193" w:rsidRPr="008817B7" w:rsidRDefault="001C7D08" w:rsidP="003E6193">
      <w:pPr>
        <w:pStyle w:val="ParaHeader"/>
      </w:pPr>
      <w:r>
        <w:t>Taking Care of Yourself</w:t>
      </w:r>
    </w:p>
    <w:p w14:paraId="6E413FD0" w14:textId="77777777" w:rsidR="0082004C" w:rsidRDefault="001C7D08" w:rsidP="0082004C">
      <w:r>
        <w:t>One way to improve your mental health is through self-care. Self-care looks different f</w:t>
      </w:r>
      <w:r>
        <w:t>or every person since it involves doing things that you enjoy or need.</w:t>
      </w:r>
    </w:p>
    <w:p w14:paraId="583A065F" w14:textId="77777777" w:rsidR="0082004C" w:rsidRDefault="001C7D08" w:rsidP="0082004C">
      <w:r>
        <w:t>Here are some ideas for how to practice self-care:</w:t>
      </w:r>
    </w:p>
    <w:p w14:paraId="4513556F" w14:textId="77777777" w:rsidR="0082004C" w:rsidRPr="0082004C" w:rsidRDefault="001C7D08" w:rsidP="00843D06">
      <w:pPr>
        <w:pStyle w:val="ListParagraph"/>
        <w:numPr>
          <w:ilvl w:val="0"/>
          <w:numId w:val="6"/>
        </w:numPr>
        <w:spacing w:after="80"/>
        <w:contextualSpacing w:val="0"/>
      </w:pPr>
      <w:r w:rsidRPr="0082004C">
        <w:t>Live healthy by eating well, getting enough sleep and exercising regularly.</w:t>
      </w:r>
    </w:p>
    <w:p w14:paraId="11C164E2" w14:textId="77777777" w:rsidR="0082004C" w:rsidRPr="0082004C" w:rsidRDefault="001C7D08" w:rsidP="00843D06">
      <w:pPr>
        <w:pStyle w:val="ListParagraph"/>
        <w:numPr>
          <w:ilvl w:val="0"/>
          <w:numId w:val="6"/>
        </w:numPr>
        <w:spacing w:after="80"/>
        <w:contextualSpacing w:val="0"/>
      </w:pPr>
      <w:r w:rsidRPr="0082004C">
        <w:t xml:space="preserve">Connect </w:t>
      </w:r>
      <w:r w:rsidR="008826B7">
        <w:t xml:space="preserve">regularly </w:t>
      </w:r>
      <w:r w:rsidRPr="0082004C">
        <w:t xml:space="preserve">with friends and family who </w:t>
      </w:r>
      <w:r w:rsidRPr="0082004C">
        <w:t>encourage and support you.</w:t>
      </w:r>
    </w:p>
    <w:p w14:paraId="4347F89C" w14:textId="77777777" w:rsidR="0082004C" w:rsidRPr="0082004C" w:rsidRDefault="001C7D08" w:rsidP="00843D06">
      <w:pPr>
        <w:pStyle w:val="ListParagraph"/>
        <w:numPr>
          <w:ilvl w:val="0"/>
          <w:numId w:val="6"/>
        </w:numPr>
        <w:spacing w:after="80"/>
        <w:contextualSpacing w:val="0"/>
      </w:pPr>
      <w:r w:rsidRPr="0082004C">
        <w:t xml:space="preserve">Pamper yourself by </w:t>
      </w:r>
      <w:r w:rsidR="008826B7">
        <w:t xml:space="preserve">watching your favorite TV show, </w:t>
      </w:r>
      <w:r w:rsidRPr="0082004C">
        <w:t xml:space="preserve">taking a bath, </w:t>
      </w:r>
      <w:r w:rsidR="008826B7">
        <w:t xml:space="preserve">applying a face mask, </w:t>
      </w:r>
      <w:r w:rsidRPr="0082004C">
        <w:t>getting a massage or reading a book.</w:t>
      </w:r>
    </w:p>
    <w:p w14:paraId="3B194F97" w14:textId="77777777" w:rsidR="0082004C" w:rsidRPr="008817B7" w:rsidRDefault="001C7D08" w:rsidP="00843D06">
      <w:pPr>
        <w:pStyle w:val="ListParagraph"/>
        <w:numPr>
          <w:ilvl w:val="0"/>
          <w:numId w:val="6"/>
        </w:numPr>
        <w:contextualSpacing w:val="0"/>
      </w:pPr>
      <w:r w:rsidRPr="0082004C">
        <w:t>Find ways to relax, including meditati</w:t>
      </w:r>
      <w:r w:rsidR="008826B7">
        <w:t>ng</w:t>
      </w:r>
      <w:r w:rsidRPr="0082004C">
        <w:t xml:space="preserve">, </w:t>
      </w:r>
      <w:r w:rsidR="008826B7">
        <w:t xml:space="preserve">practicing </w:t>
      </w:r>
      <w:r w:rsidRPr="0082004C">
        <w:t>yoga, going on a nature walk or baking.</w:t>
      </w:r>
    </w:p>
    <w:p w14:paraId="550F224E" w14:textId="77777777" w:rsidR="0082004C" w:rsidRPr="008817B7" w:rsidRDefault="001C7D08" w:rsidP="00545660">
      <w:r w:rsidRPr="0082004C">
        <w:t>The goal is</w:t>
      </w:r>
      <w:r w:rsidRPr="0082004C">
        <w:t xml:space="preserve"> to try to do something you enjoy every day.</w:t>
      </w:r>
      <w:r>
        <w:t xml:space="preserve"> </w:t>
      </w:r>
      <w:r w:rsidRPr="0082004C">
        <w:t xml:space="preserve">If you have concerns about </w:t>
      </w:r>
      <w:r w:rsidR="00581032">
        <w:t xml:space="preserve">a loved one’s or your </w:t>
      </w:r>
      <w:r w:rsidRPr="0082004C">
        <w:t>mental health, contact a</w:t>
      </w:r>
      <w:r w:rsidR="00581032">
        <w:t xml:space="preserve"> doctor or</w:t>
      </w:r>
      <w:r w:rsidRPr="0082004C">
        <w:t xml:space="preserve"> mental health professional.</w:t>
      </w:r>
    </w:p>
    <w:p w14:paraId="40A3EAFE" w14:textId="77777777" w:rsidR="00CD5B56" w:rsidRDefault="00CD5B56" w:rsidP="008C44CD">
      <w:pPr>
        <w:pStyle w:val="ArticleHeader"/>
      </w:pPr>
    </w:p>
    <w:p w14:paraId="6B7AF840" w14:textId="77777777" w:rsidR="0082004C" w:rsidRPr="008817B7" w:rsidRDefault="0082004C" w:rsidP="008C44CD">
      <w:pPr>
        <w:pStyle w:val="ArticleHeader"/>
        <w:sectPr w:rsidR="0082004C" w:rsidRPr="008817B7" w:rsidSect="00957EF5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5904" w:right="720" w:bottom="288" w:left="720" w:header="720" w:footer="432" w:gutter="0"/>
          <w:cols w:num="2" w:space="360"/>
          <w:titlePg/>
          <w:docGrid w:linePitch="360"/>
        </w:sectPr>
      </w:pPr>
    </w:p>
    <w:p w14:paraId="67929141" w14:textId="77777777" w:rsidR="005D32EC" w:rsidRPr="008817B7" w:rsidRDefault="001C7D08" w:rsidP="005D32EC">
      <w:pPr>
        <w:pStyle w:val="ArticleHeader"/>
      </w:pPr>
      <w:bookmarkStart w:id="0" w:name="_Hlk25135315"/>
      <w:r>
        <w:lastRenderedPageBreak/>
        <w:t>Skin Cancer and You</w:t>
      </w:r>
    </w:p>
    <w:p w14:paraId="7CDB5AED" w14:textId="77777777" w:rsidR="00F065FC" w:rsidRDefault="001C7D08" w:rsidP="00925F27">
      <w:bookmarkStart w:id="1" w:name="_Hlk55894356"/>
      <w:bookmarkEnd w:id="0"/>
      <w:r w:rsidRPr="008817B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F3817E" wp14:editId="2ABBA38E">
                <wp:simplePos x="0" y="0"/>
                <wp:positionH relativeFrom="page">
                  <wp:posOffset>5177790</wp:posOffset>
                </wp:positionH>
                <wp:positionV relativeFrom="paragraph">
                  <wp:posOffset>459740</wp:posOffset>
                </wp:positionV>
                <wp:extent cx="2354580" cy="7665720"/>
                <wp:effectExtent l="0" t="0" r="762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7665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D158E" w14:textId="77777777" w:rsidR="00FB4697" w:rsidRPr="00C43031" w:rsidRDefault="001C7D08" w:rsidP="00C43031">
                            <w:pPr>
                              <w:pStyle w:val="RecipeNormal"/>
                              <w:spacing w:after="120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Makes</w:t>
                            </w:r>
                            <w:r w:rsidR="0011749A"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:</w:t>
                            </w: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="00E75497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3</w:t>
                            </w: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servings</w:t>
                            </w:r>
                          </w:p>
                          <w:p w14:paraId="50609B63" w14:textId="77777777" w:rsidR="009D4DE4" w:rsidRDefault="001C7D08" w:rsidP="00157251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323155">
                              <w:rPr>
                                <w:rFonts w:asciiTheme="majorHAnsi" w:hAnsiTheme="majorHAnsi" w:cstheme="majorHAnsi"/>
                                <w:b/>
                              </w:rPr>
                              <w:t>Ingredients</w:t>
                            </w:r>
                          </w:p>
                          <w:p w14:paraId="253604A6" w14:textId="77777777" w:rsidR="00EF04EC" w:rsidRPr="00EF04EC" w:rsidRDefault="001C7D08" w:rsidP="00EF04E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1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cup noodles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(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uncooked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)</w:t>
                            </w:r>
                          </w:p>
                          <w:p w14:paraId="245D2C6C" w14:textId="77777777" w:rsidR="00EF04EC" w:rsidRPr="00EF04EC" w:rsidRDefault="001C7D08" w:rsidP="00EF04E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1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Tbsp.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vegetable oil</w:t>
                            </w:r>
                          </w:p>
                          <w:p w14:paraId="257DF617" w14:textId="77777777" w:rsidR="00EF04EC" w:rsidRPr="00EF04EC" w:rsidRDefault="001C7D08" w:rsidP="00EF04E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2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cups mixed vegetables</w:t>
                            </w:r>
                            <w:r w:rsidR="001917AD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, such as </w:t>
                            </w:r>
                            <w:r w:rsidR="001917A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kohlrabi, sugar snap peas, carrots or asparagus</w:t>
                            </w:r>
                            <w:r w:rsidR="001917AD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(chopped</w:t>
                            </w:r>
                            <w:r w:rsidR="00E75497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)</w:t>
                            </w:r>
                          </w:p>
                          <w:p w14:paraId="6C569570" w14:textId="77777777" w:rsidR="00EF04EC" w:rsidRPr="00EF04EC" w:rsidRDefault="001C7D08" w:rsidP="00EF04E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1 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cup tomatoes 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(chopped)</w:t>
                            </w:r>
                          </w:p>
                          <w:p w14:paraId="50AFD5A9" w14:textId="77777777" w:rsidR="00EF04EC" w:rsidRPr="00EF04EC" w:rsidRDefault="001C7D08" w:rsidP="00EF04E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1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Tbsp. 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margarine</w:t>
                            </w:r>
                          </w:p>
                          <w:p w14:paraId="04A4847F" w14:textId="77777777" w:rsidR="00EF04EC" w:rsidRPr="00EF04EC" w:rsidRDefault="001C7D08" w:rsidP="00EF04E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¼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tsp.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garlic powder</w:t>
                            </w:r>
                          </w:p>
                          <w:p w14:paraId="367BB648" w14:textId="77777777" w:rsidR="00EF04EC" w:rsidRPr="00EF04EC" w:rsidRDefault="001C7D08" w:rsidP="00EF04E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E75497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⅛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tsp. 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black pepper</w:t>
                            </w:r>
                          </w:p>
                          <w:p w14:paraId="430CC032" w14:textId="77777777" w:rsidR="00EF04EC" w:rsidRDefault="001C7D08" w:rsidP="00EF04E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3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Tbsp.</w:t>
                            </w:r>
                            <w:r w:rsidRPr="00EF04E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Parmesan cheese</w:t>
                            </w:r>
                          </w:p>
                          <w:p w14:paraId="5B362869" w14:textId="77777777" w:rsidR="00323155" w:rsidRDefault="00323155" w:rsidP="009D4DE4">
                            <w:pPr>
                              <w:pStyle w:val="RecipeNormal"/>
                              <w:ind w:left="0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14:paraId="47B933B6" w14:textId="77777777" w:rsidR="00FB4697" w:rsidRPr="00C43031" w:rsidRDefault="001C7D08" w:rsidP="00FB4697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b/>
                                <w:color w:val="937FA8"/>
                                <w:sz w:val="21"/>
                                <w:szCs w:val="21"/>
                              </w:rPr>
                            </w:pPr>
                            <w:r w:rsidRPr="00C43031">
                              <w:rPr>
                                <w:rFonts w:asciiTheme="majorHAnsi" w:hAnsiTheme="majorHAnsi" w:cstheme="majorHAnsi"/>
                                <w:b/>
                                <w:sz w:val="21"/>
                                <w:szCs w:val="21"/>
                              </w:rPr>
                              <w:t>Preparations</w:t>
                            </w:r>
                          </w:p>
                          <w:p w14:paraId="2701B8B7" w14:textId="77777777" w:rsidR="00DA5736" w:rsidRPr="00DA5736" w:rsidRDefault="001C7D08" w:rsidP="00DA573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Cook </w:t>
                            </w:r>
                            <w:r w:rsidR="0068351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noodles according to package direc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ions.</w:t>
                            </w:r>
                          </w:p>
                          <w:p w14:paraId="08181807" w14:textId="77777777" w:rsidR="00DA5736" w:rsidRPr="00DA5736" w:rsidRDefault="001C7D08" w:rsidP="00DA573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While </w:t>
                            </w:r>
                            <w:r w:rsidR="0068351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noodles are cooking, heat oil in a skillet.</w:t>
                            </w:r>
                          </w:p>
                          <w:p w14:paraId="1F5E8C54" w14:textId="77777777" w:rsidR="00DA5736" w:rsidRPr="00DA5736" w:rsidRDefault="001C7D08" w:rsidP="00DA573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Add vegetables and saute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until tender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 S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tir constantly.</w:t>
                            </w:r>
                          </w:p>
                          <w:p w14:paraId="093A2672" w14:textId="77777777" w:rsidR="00DA5736" w:rsidRPr="00DA5736" w:rsidRDefault="001C7D08" w:rsidP="00DA573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Add tomato</w:t>
                            </w:r>
                            <w:r w:rsidR="001917A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es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and saute 2 more minutes.</w:t>
                            </w:r>
                          </w:p>
                          <w:p w14:paraId="16E1922C" w14:textId="77777777" w:rsidR="00DA5736" w:rsidRPr="00DA5736" w:rsidRDefault="001C7D08" w:rsidP="00DA573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Add margarine and cooked noodles</w:t>
                            </w:r>
                            <w:r w:rsidR="000435A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to the skillet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, and t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oss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with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vegetables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6B162A5" w14:textId="77777777" w:rsidR="00DA5736" w:rsidRPr="008E2B46" w:rsidRDefault="001C7D08" w:rsidP="00DA573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Add seasonings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Pr="00DA573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sprinkle with Parmesan cheese.</w:t>
                            </w:r>
                          </w:p>
                          <w:p w14:paraId="3E224AC7" w14:textId="77777777" w:rsidR="009D4DE4" w:rsidRPr="0054224C" w:rsidRDefault="009D4DE4" w:rsidP="00D10F46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</w:p>
                          <w:p w14:paraId="449B9147" w14:textId="77777777" w:rsidR="0011749A" w:rsidRPr="00D10F46" w:rsidRDefault="001C7D08" w:rsidP="0054224C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ind w:left="216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</w:pPr>
                            <w:r w:rsidRPr="00D10F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  <w:t>Nutritional Information</w:t>
                            </w:r>
                          </w:p>
                          <w:p w14:paraId="1F213A98" w14:textId="77777777" w:rsidR="00FB4697" w:rsidRPr="00D10F46" w:rsidRDefault="001C7D08" w:rsidP="0054224C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ind w:left="576" w:hanging="360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</w:pPr>
                            <w:r w:rsidRPr="00D10F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  <w:t>(per serving)</w:t>
                            </w:r>
                          </w:p>
                          <w:tbl>
                            <w:tblPr>
                              <w:tblW w:w="0" w:type="auto"/>
                              <w:tblInd w:w="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2"/>
                              <w:gridCol w:w="1663"/>
                            </w:tblGrid>
                            <w:tr w:rsidR="00B261C9" w14:paraId="55265BF4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58D19EFA" w14:textId="77777777" w:rsidR="00C43031" w:rsidRPr="0011749A" w:rsidRDefault="001C7D08" w:rsidP="00C43031">
                                  <w:pPr>
                                    <w:spacing w:after="0"/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 xml:space="preserve">Total </w:t>
                                  </w:r>
                                  <w:r w:rsidRPr="0011749A">
                                    <w:rPr>
                                      <w:sz w:val="20"/>
                                    </w:rPr>
                                    <w:t>calories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7CCCBAC7" w14:textId="77777777" w:rsidR="00C43031" w:rsidRPr="00C43031" w:rsidRDefault="001C7D08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336</w:t>
                                  </w:r>
                                </w:p>
                              </w:tc>
                            </w:tr>
                            <w:tr w:rsidR="00B261C9" w14:paraId="3D681CDB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3BA27CA1" w14:textId="77777777" w:rsidR="00C43031" w:rsidRPr="0011749A" w:rsidRDefault="001C7D08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fat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6393EFEC" w14:textId="77777777" w:rsidR="00C43031" w:rsidRPr="00C43031" w:rsidRDefault="001C7D08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="00E75497"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="004155BE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B261C9" w14:paraId="115DB9F3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5E27DB84" w14:textId="77777777" w:rsidR="00C43031" w:rsidRPr="0011749A" w:rsidRDefault="001C7D08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3A1D4E9D" w14:textId="77777777" w:rsidR="00C43031" w:rsidRPr="00C43031" w:rsidRDefault="001C7D08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11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B261C9" w14:paraId="25B9A64A" w14:textId="77777777" w:rsidTr="0011749A">
                              <w:trPr>
                                <w:trHeight w:val="304"/>
                              </w:trPr>
                              <w:tc>
                                <w:tcPr>
                                  <w:tcW w:w="1812" w:type="dxa"/>
                                </w:tcPr>
                                <w:p w14:paraId="53B35BBE" w14:textId="77777777" w:rsidR="00157251" w:rsidRPr="0011749A" w:rsidRDefault="001C7D08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Sodium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14:paraId="22D37845" w14:textId="77777777" w:rsidR="00157251" w:rsidRDefault="001C7D08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="00E75497">
                                    <w:rPr>
                                      <w:sz w:val="20"/>
                                    </w:rPr>
                                    <w:t>47</w:t>
                                  </w:r>
                                  <w:r w:rsidR="00A9058C">
                                    <w:rPr>
                                      <w:sz w:val="20"/>
                                    </w:rPr>
                                    <w:t xml:space="preserve"> mg</w:t>
                                  </w:r>
                                </w:p>
                              </w:tc>
                            </w:tr>
                            <w:tr w:rsidR="00B261C9" w14:paraId="3B42AA74" w14:textId="77777777" w:rsidTr="0011749A">
                              <w:trPr>
                                <w:trHeight w:val="304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5E2D39B3" w14:textId="77777777" w:rsidR="00C43031" w:rsidRPr="0011749A" w:rsidRDefault="001C7D08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Carbohydrate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080B798C" w14:textId="77777777" w:rsidR="00C43031" w:rsidRPr="00C43031" w:rsidRDefault="001C7D08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48</w:t>
                                  </w:r>
                                  <w:r w:rsidR="00DC7B24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B261C9" w14:paraId="6F495F8A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0791FFA2" w14:textId="77777777" w:rsidR="00C43031" w:rsidRPr="0011749A" w:rsidRDefault="001C7D08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Dietary fiber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07089504" w14:textId="77777777" w:rsidR="00C43031" w:rsidRPr="00C43031" w:rsidRDefault="001C7D08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B261C9" w14:paraId="2A71EA23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6CE32DF6" w14:textId="77777777" w:rsidR="00C43031" w:rsidRPr="0011749A" w:rsidRDefault="001C7D08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Saturated fat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626727E2" w14:textId="77777777" w:rsidR="00C43031" w:rsidRPr="00C43031" w:rsidRDefault="001C7D08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B261C9" w14:paraId="38F405D9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6F2FFCCE" w14:textId="77777777" w:rsidR="00C43031" w:rsidRPr="0011749A" w:rsidRDefault="001C7D08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sugars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1F025E9A" w14:textId="77777777" w:rsidR="00C43031" w:rsidRPr="00C43031" w:rsidRDefault="001C7D08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</w:tbl>
                          <w:p w14:paraId="04912FC0" w14:textId="77777777" w:rsidR="00FF1028" w:rsidRDefault="00FF1028" w:rsidP="00C43031">
                            <w:pPr>
                              <w:jc w:val="right"/>
                              <w:rPr>
                                <w:rFonts w:cstheme="majorHAnsi"/>
                                <w:sz w:val="20"/>
                              </w:rPr>
                            </w:pPr>
                          </w:p>
                          <w:p w14:paraId="50E18B07" w14:textId="77777777" w:rsidR="00FB4697" w:rsidRPr="00E75497" w:rsidRDefault="001C7D08" w:rsidP="00B3306C">
                            <w:pPr>
                              <w:spacing w:line="240" w:lineRule="auto"/>
                              <w:jc w:val="right"/>
                              <w:rPr>
                                <w:rFonts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E75497">
                              <w:rPr>
                                <w:rFonts w:cstheme="majorHAnsi"/>
                                <w:i/>
                                <w:sz w:val="18"/>
                                <w:szCs w:val="18"/>
                              </w:rPr>
                              <w:t xml:space="preserve">Source: </w:t>
                            </w:r>
                            <w:r w:rsidR="006964A5" w:rsidRPr="00E75497">
                              <w:rPr>
                                <w:rFonts w:cstheme="majorHAnsi"/>
                                <w:i/>
                                <w:sz w:val="18"/>
                                <w:szCs w:val="18"/>
                              </w:rPr>
                              <w:t>MyPlate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3817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407.7pt;margin-top:36.2pt;width:185.4pt;height:60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" filled="f" stroked="f">
                <v:textbox inset="0,,0">
                  <w:txbxContent>
                    <w:p w14:paraId="06ED158E" w14:textId="77777777" w:rsidR="00FB4697" w:rsidRPr="00C43031" w:rsidRDefault="001C7D08" w:rsidP="00C43031">
                      <w:pPr>
                        <w:pStyle w:val="RecipeNormal"/>
                        <w:spacing w:after="120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Makes</w:t>
                      </w:r>
                      <w:r w:rsidR="0011749A"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:</w:t>
                      </w: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</w:t>
                      </w:r>
                      <w:r w:rsidR="00E75497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3</w:t>
                      </w: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servings</w:t>
                      </w:r>
                    </w:p>
                    <w:p w14:paraId="50609B63" w14:textId="77777777" w:rsidR="009D4DE4" w:rsidRDefault="001C7D08" w:rsidP="00157251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323155">
                        <w:rPr>
                          <w:rFonts w:asciiTheme="majorHAnsi" w:hAnsiTheme="majorHAnsi" w:cstheme="majorHAnsi"/>
                          <w:b/>
                        </w:rPr>
                        <w:t>Ingredients</w:t>
                      </w:r>
                    </w:p>
                    <w:p w14:paraId="253604A6" w14:textId="77777777" w:rsidR="00EF04EC" w:rsidRPr="00EF04EC" w:rsidRDefault="001C7D08" w:rsidP="00EF04E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1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 xml:space="preserve"> cup noodles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(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>uncooked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)</w:t>
                      </w:r>
                    </w:p>
                    <w:p w14:paraId="245D2C6C" w14:textId="77777777" w:rsidR="00EF04EC" w:rsidRPr="00EF04EC" w:rsidRDefault="001C7D08" w:rsidP="00EF04E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1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Tbsp.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 xml:space="preserve"> vegetable oil</w:t>
                      </w:r>
                    </w:p>
                    <w:p w14:paraId="257DF617" w14:textId="77777777" w:rsidR="00EF04EC" w:rsidRPr="00EF04EC" w:rsidRDefault="001C7D08" w:rsidP="00EF04E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2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 xml:space="preserve"> cups mixed vegetables</w:t>
                      </w:r>
                      <w:r w:rsidR="001917AD">
                        <w:rPr>
                          <w:rFonts w:asciiTheme="majorHAnsi" w:hAnsiTheme="majorHAnsi" w:cstheme="majorHAnsi"/>
                          <w:sz w:val="20"/>
                        </w:rPr>
                        <w:t xml:space="preserve">, such as </w:t>
                      </w:r>
                      <w:r w:rsidR="001917A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kohlrabi, sugar snap peas, carrots or asparagus</w:t>
                      </w:r>
                      <w:r w:rsidR="001917AD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>(chopped</w:t>
                      </w:r>
                      <w:r w:rsidR="00E75497">
                        <w:rPr>
                          <w:rFonts w:asciiTheme="majorHAnsi" w:hAnsiTheme="majorHAnsi" w:cstheme="majorHAnsi"/>
                          <w:sz w:val="20"/>
                        </w:rPr>
                        <w:t>)</w:t>
                      </w:r>
                    </w:p>
                    <w:p w14:paraId="6C569570" w14:textId="77777777" w:rsidR="00EF04EC" w:rsidRPr="00EF04EC" w:rsidRDefault="001C7D08" w:rsidP="00EF04E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1 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 xml:space="preserve">cup tomatoes 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>(chopped)</w:t>
                      </w:r>
                    </w:p>
                    <w:p w14:paraId="50AFD5A9" w14:textId="77777777" w:rsidR="00EF04EC" w:rsidRPr="00EF04EC" w:rsidRDefault="001C7D08" w:rsidP="00EF04E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1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Tbsp. 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>margarine</w:t>
                      </w:r>
                    </w:p>
                    <w:p w14:paraId="04A4847F" w14:textId="77777777" w:rsidR="00EF04EC" w:rsidRPr="00EF04EC" w:rsidRDefault="001C7D08" w:rsidP="00EF04E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¼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tsp.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 xml:space="preserve"> garlic powder</w:t>
                      </w:r>
                    </w:p>
                    <w:p w14:paraId="367BB648" w14:textId="77777777" w:rsidR="00EF04EC" w:rsidRPr="00EF04EC" w:rsidRDefault="001C7D08" w:rsidP="00EF04E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E75497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⅛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tsp. 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>black pepper</w:t>
                      </w:r>
                    </w:p>
                    <w:p w14:paraId="430CC032" w14:textId="77777777" w:rsidR="00EF04EC" w:rsidRDefault="001C7D08" w:rsidP="00EF04E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3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Tbsp.</w:t>
                      </w:r>
                      <w:r w:rsidRPr="00EF04EC">
                        <w:rPr>
                          <w:rFonts w:asciiTheme="majorHAnsi" w:hAnsiTheme="majorHAnsi" w:cstheme="majorHAnsi"/>
                          <w:sz w:val="20"/>
                        </w:rPr>
                        <w:t xml:space="preserve"> Parmesan cheese</w:t>
                      </w:r>
                    </w:p>
                    <w:p w14:paraId="5B362869" w14:textId="77777777" w:rsidR="00323155" w:rsidRDefault="00323155" w:rsidP="009D4DE4">
                      <w:pPr>
                        <w:pStyle w:val="RecipeNormal"/>
                        <w:ind w:left="0"/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14:paraId="47B933B6" w14:textId="77777777" w:rsidR="00FB4697" w:rsidRPr="00C43031" w:rsidRDefault="001C7D08" w:rsidP="00FB4697">
                      <w:pPr>
                        <w:pStyle w:val="RecipeNormal"/>
                        <w:rPr>
                          <w:rFonts w:asciiTheme="majorHAnsi" w:hAnsiTheme="majorHAnsi" w:cstheme="majorHAnsi"/>
                          <w:b/>
                          <w:color w:val="937FA8"/>
                          <w:sz w:val="21"/>
                          <w:szCs w:val="21"/>
                        </w:rPr>
                      </w:pPr>
                      <w:r w:rsidRPr="00C43031">
                        <w:rPr>
                          <w:rFonts w:asciiTheme="majorHAnsi" w:hAnsiTheme="majorHAnsi" w:cstheme="majorHAnsi"/>
                          <w:b/>
                          <w:sz w:val="21"/>
                          <w:szCs w:val="21"/>
                        </w:rPr>
                        <w:t>Preparations</w:t>
                      </w:r>
                    </w:p>
                    <w:p w14:paraId="2701B8B7" w14:textId="77777777" w:rsidR="00DA5736" w:rsidRPr="00DA5736" w:rsidRDefault="001C7D08" w:rsidP="00DA573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Cook </w:t>
                      </w:r>
                      <w:r w:rsidR="0068351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the 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noodles according to package direc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ions.</w:t>
                      </w:r>
                    </w:p>
                    <w:p w14:paraId="08181807" w14:textId="77777777" w:rsidR="00DA5736" w:rsidRPr="00DA5736" w:rsidRDefault="001C7D08" w:rsidP="00DA573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While </w:t>
                      </w:r>
                      <w:r w:rsidR="0068351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the 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noodles are cooking, heat oil in a skillet.</w:t>
                      </w:r>
                    </w:p>
                    <w:p w14:paraId="1F5E8C54" w14:textId="77777777" w:rsidR="00DA5736" w:rsidRPr="00DA5736" w:rsidRDefault="001C7D08" w:rsidP="00DA573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Add vegetables and saute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until tender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 S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tir constantly.</w:t>
                      </w:r>
                    </w:p>
                    <w:p w14:paraId="093A2672" w14:textId="77777777" w:rsidR="00DA5736" w:rsidRPr="00DA5736" w:rsidRDefault="001C7D08" w:rsidP="00DA573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Add tomato</w:t>
                      </w:r>
                      <w:r w:rsidR="001917A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es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and saute 2 more minutes.</w:t>
                      </w:r>
                    </w:p>
                    <w:p w14:paraId="16E1922C" w14:textId="77777777" w:rsidR="00DA5736" w:rsidRPr="00DA5736" w:rsidRDefault="001C7D08" w:rsidP="00DA573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Add margarine and cooked noodles</w:t>
                      </w:r>
                      <w:r w:rsidR="000435A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to the skillet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, and t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oss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with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the 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vegetables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</w:p>
                    <w:p w14:paraId="66B162A5" w14:textId="77777777" w:rsidR="00DA5736" w:rsidRPr="008E2B46" w:rsidRDefault="001C7D08" w:rsidP="00DA573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Add seasonings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and </w:t>
                      </w:r>
                      <w:r w:rsidRPr="00DA573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sprinkle with Parmesan cheese.</w:t>
                      </w:r>
                    </w:p>
                    <w:p w14:paraId="3E224AC7" w14:textId="77777777" w:rsidR="009D4DE4" w:rsidRPr="0054224C" w:rsidRDefault="009D4DE4" w:rsidP="00D10F46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</w:p>
                    <w:p w14:paraId="449B9147" w14:textId="77777777" w:rsidR="0011749A" w:rsidRPr="00D10F46" w:rsidRDefault="001C7D08" w:rsidP="0054224C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ind w:left="216"/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</w:pPr>
                      <w:r w:rsidRPr="00D10F46"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  <w:t>Nutritional Information</w:t>
                      </w:r>
                    </w:p>
                    <w:p w14:paraId="1F213A98" w14:textId="77777777" w:rsidR="00FB4697" w:rsidRPr="00D10F46" w:rsidRDefault="001C7D08" w:rsidP="0054224C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ind w:left="576" w:hanging="360"/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</w:pPr>
                      <w:r w:rsidRPr="00D10F46"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  <w:t>(per serving)</w:t>
                      </w:r>
                    </w:p>
                    <w:tbl>
                      <w:tblPr>
                        <w:tblW w:w="0" w:type="auto"/>
                        <w:tblInd w:w="85" w:type="dxa"/>
                        <w:tblLook w:val="04A0" w:firstRow="1" w:lastRow="0" w:firstColumn="1" w:lastColumn="0" w:noHBand="0" w:noVBand="1"/>
                      </w:tblPr>
                      <w:tblGrid>
                        <w:gridCol w:w="1812"/>
                        <w:gridCol w:w="1663"/>
                      </w:tblGrid>
                      <w:tr w:rsidR="00B261C9" w14:paraId="55265BF4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58D19EFA" w14:textId="77777777" w:rsidR="00C43031" w:rsidRPr="0011749A" w:rsidRDefault="001C7D08" w:rsidP="00C43031">
                            <w:pPr>
                              <w:spacing w:after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 xml:space="preserve">Total </w:t>
                            </w:r>
                            <w:r w:rsidRPr="0011749A">
                              <w:rPr>
                                <w:sz w:val="20"/>
                              </w:rPr>
                              <w:t>calories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7CCCBAC7" w14:textId="77777777" w:rsidR="00C43031" w:rsidRPr="00C43031" w:rsidRDefault="001C7D08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336</w:t>
                            </w:r>
                          </w:p>
                        </w:tc>
                      </w:tr>
                      <w:tr w:rsidR="00B261C9" w14:paraId="3D681CDB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3BA27CA1" w14:textId="77777777" w:rsidR="00C43031" w:rsidRPr="0011749A" w:rsidRDefault="001C7D08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fat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6393EFEC" w14:textId="77777777" w:rsidR="00C43031" w:rsidRPr="00C43031" w:rsidRDefault="001C7D08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="00E75497">
                              <w:rPr>
                                <w:sz w:val="20"/>
                              </w:rPr>
                              <w:t>1</w:t>
                            </w:r>
                            <w:r w:rsidR="004155BE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B261C9" w14:paraId="115DB9F3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5E27DB84" w14:textId="77777777" w:rsidR="00C43031" w:rsidRPr="0011749A" w:rsidRDefault="001C7D08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Protein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3A1D4E9D" w14:textId="77777777" w:rsidR="00C43031" w:rsidRPr="00C43031" w:rsidRDefault="001C7D08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11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B261C9" w14:paraId="25B9A64A" w14:textId="77777777" w:rsidTr="0011749A">
                        <w:trPr>
                          <w:trHeight w:val="304"/>
                        </w:trPr>
                        <w:tc>
                          <w:tcPr>
                            <w:tcW w:w="1812" w:type="dxa"/>
                          </w:tcPr>
                          <w:p w14:paraId="53B35BBE" w14:textId="77777777" w:rsidR="00157251" w:rsidRPr="0011749A" w:rsidRDefault="001C7D08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Sodium</w:t>
                            </w:r>
                          </w:p>
                        </w:tc>
                        <w:tc>
                          <w:tcPr>
                            <w:tcW w:w="1663" w:type="dxa"/>
                          </w:tcPr>
                          <w:p w14:paraId="22D37845" w14:textId="77777777" w:rsidR="00157251" w:rsidRDefault="001C7D08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="00E75497">
                              <w:rPr>
                                <w:sz w:val="20"/>
                              </w:rPr>
                              <w:t>47</w:t>
                            </w:r>
                            <w:r w:rsidR="00A9058C">
                              <w:rPr>
                                <w:sz w:val="20"/>
                              </w:rPr>
                              <w:t xml:space="preserve"> mg</w:t>
                            </w:r>
                          </w:p>
                        </w:tc>
                      </w:tr>
                      <w:tr w:rsidR="00B261C9" w14:paraId="3B42AA74" w14:textId="77777777" w:rsidTr="0011749A">
                        <w:trPr>
                          <w:trHeight w:val="304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5E2D39B3" w14:textId="77777777" w:rsidR="00C43031" w:rsidRPr="0011749A" w:rsidRDefault="001C7D08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Carbohydrate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080B798C" w14:textId="77777777" w:rsidR="00C43031" w:rsidRPr="00C43031" w:rsidRDefault="001C7D08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48</w:t>
                            </w:r>
                            <w:r w:rsidR="00DC7B24">
                              <w:rPr>
                                <w:sz w:val="20"/>
                              </w:rPr>
                              <w:t xml:space="preserve"> </w:t>
                            </w:r>
                            <w:r w:rsidR="00A9058C" w:rsidRPr="00C43031">
                              <w:rPr>
                                <w:sz w:val="20"/>
                              </w:rPr>
                              <w:t>g</w:t>
                            </w:r>
                          </w:p>
                        </w:tc>
                      </w:tr>
                      <w:tr w:rsidR="00B261C9" w14:paraId="6F495F8A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0791FFA2" w14:textId="77777777" w:rsidR="00C43031" w:rsidRPr="0011749A" w:rsidRDefault="001C7D08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Dietary fiber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07089504" w14:textId="77777777" w:rsidR="00C43031" w:rsidRPr="00C43031" w:rsidRDefault="001C7D08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B261C9" w14:paraId="2A71EA23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6CE32DF6" w14:textId="77777777" w:rsidR="00C43031" w:rsidRPr="0011749A" w:rsidRDefault="001C7D08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Saturated fat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626727E2" w14:textId="77777777" w:rsidR="00C43031" w:rsidRPr="00C43031" w:rsidRDefault="001C7D08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B261C9" w14:paraId="38F405D9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6F2FFCCE" w14:textId="77777777" w:rsidR="00C43031" w:rsidRPr="0011749A" w:rsidRDefault="001C7D08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sugars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1F025E9A" w14:textId="77777777" w:rsidR="00C43031" w:rsidRPr="00C43031" w:rsidRDefault="001C7D08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</w:tbl>
                    <w:p w14:paraId="04912FC0" w14:textId="77777777" w:rsidR="00FF1028" w:rsidRDefault="00FF1028" w:rsidP="00C43031">
                      <w:pPr>
                        <w:jc w:val="right"/>
                        <w:rPr>
                          <w:rFonts w:cstheme="majorHAnsi"/>
                          <w:sz w:val="20"/>
                        </w:rPr>
                      </w:pPr>
                    </w:p>
                    <w:p w14:paraId="50E18B07" w14:textId="77777777" w:rsidR="00FB4697" w:rsidRPr="00E75497" w:rsidRDefault="001C7D08" w:rsidP="00B3306C">
                      <w:pPr>
                        <w:spacing w:line="240" w:lineRule="auto"/>
                        <w:jc w:val="right"/>
                        <w:rPr>
                          <w:rFonts w:cstheme="majorHAnsi"/>
                          <w:i/>
                          <w:sz w:val="18"/>
                          <w:szCs w:val="18"/>
                        </w:rPr>
                      </w:pPr>
                      <w:r w:rsidRPr="00E75497">
                        <w:rPr>
                          <w:rFonts w:cstheme="majorHAnsi"/>
                          <w:i/>
                          <w:sz w:val="18"/>
                          <w:szCs w:val="18"/>
                        </w:rPr>
                        <w:t xml:space="preserve">Source: </w:t>
                      </w:r>
                      <w:r w:rsidR="006964A5" w:rsidRPr="00E75497">
                        <w:rPr>
                          <w:rFonts w:cstheme="majorHAnsi"/>
                          <w:i/>
                          <w:sz w:val="18"/>
                          <w:szCs w:val="18"/>
                        </w:rPr>
                        <w:t>MyPlate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End w:id="1"/>
      <w:r w:rsidR="00C2265A">
        <w:t xml:space="preserve">One in </w:t>
      </w:r>
      <w:r w:rsidR="001F08B0">
        <w:t xml:space="preserve">5 </w:t>
      </w:r>
      <w:r w:rsidR="00C2265A">
        <w:t>Americans will be diagnosed with skin cancer in their lifetime. That makes s</w:t>
      </w:r>
      <w:r w:rsidR="00F065FC" w:rsidRPr="00F065FC">
        <w:t xml:space="preserve">kin cancer </w:t>
      </w:r>
      <w:r w:rsidR="00C2265A">
        <w:t>the</w:t>
      </w:r>
      <w:r w:rsidR="00F065FC" w:rsidRPr="00F065FC">
        <w:t xml:space="preserve"> most common cancer</w:t>
      </w:r>
      <w:r w:rsidR="00C2265A">
        <w:t xml:space="preserve"> in the United States. </w:t>
      </w:r>
      <w:r w:rsidR="00F065FC" w:rsidRPr="00F065FC">
        <w:t xml:space="preserve">Fortunately, skin cancer is </w:t>
      </w:r>
      <w:r w:rsidR="00F065FC">
        <w:t>highly</w:t>
      </w:r>
      <w:r w:rsidR="00F065FC" w:rsidRPr="00F065FC">
        <w:t xml:space="preserve"> preventable</w:t>
      </w:r>
      <w:r w:rsidR="00F065FC">
        <w:t xml:space="preserve"> by a</w:t>
      </w:r>
      <w:r w:rsidR="00925F27">
        <w:t>voiding excessive sun exposure</w:t>
      </w:r>
      <w:r w:rsidR="00F065FC">
        <w:t>.</w:t>
      </w:r>
    </w:p>
    <w:p w14:paraId="063C4105" w14:textId="77777777" w:rsidR="00925F27" w:rsidRDefault="001C7D08" w:rsidP="00925F27">
      <w:r>
        <w:t>May is Skin Cancer Awareness Month, but sun protection is important year-round. Here are a few tips to protect yourse</w:t>
      </w:r>
      <w:r>
        <w:t>lf outdoors:</w:t>
      </w:r>
    </w:p>
    <w:p w14:paraId="5097074D" w14:textId="77777777" w:rsidR="00925F27" w:rsidRDefault="001C7D08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Stay in the shade</w:t>
      </w:r>
      <w:r w:rsidRPr="00DA5736">
        <w:t xml:space="preserve"> under an umbrella, tree or other shelter. </w:t>
      </w:r>
      <w:r>
        <w:t>Avoid the sun between 10 a.m. and 4 p.m., when the rays are the strongest.</w:t>
      </w:r>
    </w:p>
    <w:p w14:paraId="4CFFEE70" w14:textId="77777777" w:rsidR="00925F27" w:rsidRDefault="001C7D08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 xml:space="preserve">Wear </w:t>
      </w:r>
      <w:r w:rsidR="00905917">
        <w:t xml:space="preserve">dark-colored </w:t>
      </w:r>
      <w:r>
        <w:t xml:space="preserve">clothes made of tightly woven fabrics and a hat that shields your face, neck and </w:t>
      </w:r>
      <w:r>
        <w:t>ears.</w:t>
      </w:r>
    </w:p>
    <w:p w14:paraId="116B13E2" w14:textId="77777777" w:rsidR="00925F27" w:rsidRDefault="001C7D08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Wear sunglasses to protect your eyes</w:t>
      </w:r>
      <w:r w:rsidR="00DA5736">
        <w:t xml:space="preserve"> and the skin around your eyes.</w:t>
      </w:r>
    </w:p>
    <w:p w14:paraId="53E68CBB" w14:textId="77777777" w:rsidR="00925F27" w:rsidRDefault="001C7D08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Use sunscreen that is at least SPF 30, applying it all over your body and lips. Reapply at least every two hours—and after swimming or sweating.</w:t>
      </w:r>
    </w:p>
    <w:p w14:paraId="4EB1D4A6" w14:textId="77777777" w:rsidR="00843D06" w:rsidRPr="00843D06" w:rsidRDefault="001C7D08" w:rsidP="00843D06">
      <w:pPr>
        <w:spacing w:after="30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B7E3DD2" wp14:editId="3516AD2E">
            <wp:simplePos x="0" y="0"/>
            <wp:positionH relativeFrom="margin">
              <wp:align>right</wp:align>
            </wp:positionH>
            <wp:positionV relativeFrom="paragraph">
              <wp:posOffset>538480</wp:posOffset>
            </wp:positionV>
            <wp:extent cx="4591050" cy="1921510"/>
            <wp:effectExtent l="0" t="0" r="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771835" name="inline_gpx_inline gpx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F27">
        <w:t>Routinely inspect your skin for any spots or changes in color or appearance. If you have any concerns, see your doctor.</w:t>
      </w:r>
    </w:p>
    <w:p w14:paraId="1737C1AB" w14:textId="77777777" w:rsidR="00D82FCA" w:rsidRPr="008817B7" w:rsidRDefault="00D82FCA" w:rsidP="005D32EC">
      <w:pPr>
        <w:pStyle w:val="ArticleHeader"/>
        <w:rPr>
          <w:sz w:val="22"/>
          <w:szCs w:val="22"/>
        </w:rPr>
      </w:pPr>
    </w:p>
    <w:p w14:paraId="510D7D09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0D8299CA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665293DA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08FEF840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388671DD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18CAF11F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3C90F0D4" w14:textId="77777777" w:rsidR="00F9054B" w:rsidRPr="008817B7" w:rsidRDefault="00F9054B" w:rsidP="005D32EC">
      <w:pPr>
        <w:pStyle w:val="ArticleHeader"/>
        <w:rPr>
          <w:sz w:val="22"/>
          <w:szCs w:val="22"/>
        </w:rPr>
      </w:pPr>
    </w:p>
    <w:p w14:paraId="1F73C232" w14:textId="77777777" w:rsidR="00353C66" w:rsidRPr="008817B7" w:rsidRDefault="00353C66" w:rsidP="005D32EC">
      <w:pPr>
        <w:pStyle w:val="ArticleHeader"/>
        <w:rPr>
          <w:sz w:val="22"/>
          <w:szCs w:val="22"/>
        </w:rPr>
      </w:pPr>
    </w:p>
    <w:p w14:paraId="36EDAF16" w14:textId="77777777" w:rsidR="00843D06" w:rsidRPr="008817B7" w:rsidRDefault="00843D06" w:rsidP="005D32EC">
      <w:pPr>
        <w:pStyle w:val="ArticleHeader"/>
      </w:pPr>
    </w:p>
    <w:p w14:paraId="5762BE4D" w14:textId="77777777" w:rsidR="005D32EC" w:rsidRPr="008817B7" w:rsidRDefault="001C7D08" w:rsidP="005D32EC">
      <w:pPr>
        <w:pStyle w:val="ArticleHeader"/>
      </w:pPr>
      <w:r w:rsidRPr="0082004C">
        <w:t>Fast Food and Heart Health</w:t>
      </w:r>
    </w:p>
    <w:p w14:paraId="022B6B9D" w14:textId="77777777" w:rsidR="0082004C" w:rsidRDefault="001C7D08" w:rsidP="0082004C">
      <w:r>
        <w:t>Fast food is highly processed and contains unhealthy trans fats, especially when food items are fried in oil. Eating fried food may inc</w:t>
      </w:r>
      <w:r>
        <w:t>rease your risk for heart disease and stroke.</w:t>
      </w:r>
    </w:p>
    <w:p w14:paraId="56CC1F21" w14:textId="77777777" w:rsidR="0082004C" w:rsidRDefault="001C7D08" w:rsidP="0082004C">
      <w:r>
        <w:t>According to new research, people who ate the most fried food per week had a 28% higher risk of major cardiovascular events, compared with those who ate the least. Those people also had a 22% greater risk of he</w:t>
      </w:r>
      <w:r>
        <w:t>art disease—and a 37% elevated risk of heart failure.</w:t>
      </w:r>
    </w:p>
    <w:p w14:paraId="6FD31E90" w14:textId="77777777" w:rsidR="0082004C" w:rsidRDefault="001C7D08" w:rsidP="0082004C">
      <w:r>
        <w:t>Along with choosing baked or grilled items, consider the following heart-healthy alternatives to fried food:</w:t>
      </w:r>
    </w:p>
    <w:p w14:paraId="11486889" w14:textId="77777777" w:rsidR="0082004C" w:rsidRDefault="001C7D08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Skinless poultry and fish</w:t>
      </w:r>
    </w:p>
    <w:p w14:paraId="21DF0ABE" w14:textId="77777777" w:rsidR="0082004C" w:rsidRDefault="001C7D08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A variety of fruits and vegetables</w:t>
      </w:r>
    </w:p>
    <w:p w14:paraId="04ABCCA1" w14:textId="77777777" w:rsidR="0082004C" w:rsidRDefault="001C7D08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Low-fat dairy products</w:t>
      </w:r>
    </w:p>
    <w:p w14:paraId="4DD5F968" w14:textId="77777777" w:rsidR="0082004C" w:rsidRDefault="001C7D08" w:rsidP="00843D06">
      <w:pPr>
        <w:pStyle w:val="ListParagraph"/>
        <w:numPr>
          <w:ilvl w:val="0"/>
          <w:numId w:val="6"/>
        </w:numPr>
        <w:spacing w:after="80"/>
        <w:contextualSpacing w:val="0"/>
      </w:pPr>
      <w:r>
        <w:t>Whole gra</w:t>
      </w:r>
      <w:r>
        <w:t>ins</w:t>
      </w:r>
    </w:p>
    <w:p w14:paraId="24CDD81C" w14:textId="77777777" w:rsidR="007E7C29" w:rsidRPr="008817B7" w:rsidRDefault="001C7D08" w:rsidP="007E0698">
      <w:r w:rsidRPr="0082004C">
        <w:t>Limit your daily intake of fast food, and talk to your doctor if you have questions.</w:t>
      </w:r>
    </w:p>
    <w:sectPr w:rsidR="007E7C29" w:rsidRPr="008817B7" w:rsidSect="005D32EC">
      <w:headerReference w:type="default" r:id="rId15"/>
      <w:footerReference w:type="default" r:id="rId16"/>
      <w:pgSz w:w="12240" w:h="15840"/>
      <w:pgMar w:top="720" w:right="4320" w:bottom="720" w:left="720" w:header="288" w:footer="720" w:gutter="0"/>
      <w:cols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7D9B6F" w14:textId="77777777" w:rsidR="00000000" w:rsidRDefault="001C7D08">
      <w:pPr>
        <w:spacing w:after="0" w:line="240" w:lineRule="auto"/>
      </w:pPr>
      <w:r>
        <w:separator/>
      </w:r>
    </w:p>
  </w:endnote>
  <w:endnote w:type="continuationSeparator" w:id="0">
    <w:p w14:paraId="57FB3B1D" w14:textId="77777777" w:rsidR="00000000" w:rsidRDefault="001C7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9687BF" w14:textId="77777777" w:rsidR="00916931" w:rsidRDefault="001C7D08">
    <w:pPr>
      <w:pStyle w:val="Footer"/>
    </w:pPr>
    <w:r w:rsidRPr="008D08A1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9D180B6" wp14:editId="0543ACEC">
              <wp:simplePos x="0" y="0"/>
              <wp:positionH relativeFrom="margin">
                <wp:align>left</wp:align>
              </wp:positionH>
              <wp:positionV relativeFrom="page">
                <wp:posOffset>9605483</wp:posOffset>
              </wp:positionV>
              <wp:extent cx="2071370" cy="21018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370" cy="210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2B4591" w14:textId="77777777" w:rsidR="00916931" w:rsidRPr="00044F2B" w:rsidRDefault="001C7D08" w:rsidP="00916931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© 20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20</w:t>
                          </w: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Zywave, Inc. All rights reserved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2049" type="#_x0000_t202" style="width:163.1pt;height:16.55pt;margin-top:756.35pt;margin-left:0;mso-height-percent:0;mso-height-relative:margin;mso-position-horizontal:left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-251656192" filled="f" stroked="f" strokeweight="0.5pt">
              <v:textbox>
                <w:txbxContent>
                  <w:p w:rsidR="00916931" w:rsidRPr="00044F2B" w:rsidP="00916931" w14:paraId="57182D5B" w14:textId="77777777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© 20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20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Zywave, Inc. All rights reserved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CBC48" w14:textId="77777777" w:rsidR="00F1655F" w:rsidRDefault="001C7D08" w:rsidP="00F1655F">
    <w:pPr>
      <w:pStyle w:val="Foot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F7F677" wp14:editId="0DB7038F">
              <wp:simplePos x="0" y="0"/>
              <wp:positionH relativeFrom="margin">
                <wp:posOffset>-160867</wp:posOffset>
              </wp:positionH>
              <wp:positionV relativeFrom="paragraph">
                <wp:posOffset>-62018</wp:posOffset>
              </wp:positionV>
              <wp:extent cx="3564467" cy="51816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4467" cy="518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739A16" w14:textId="77777777" w:rsidR="00F1655F" w:rsidRDefault="001C7D08" w:rsidP="00F1655F">
                          <w:pPr>
                            <w:spacing w:line="204" w:lineRule="auto"/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This article is </w:t>
                          </w: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intended for informational purposes only and is not intended to be exhaustive, nor should any discussion or opinions be construed as professional advice. Readers should contact a health professional for appropriate advice. © 20</w:t>
                          </w:r>
                          <w:r w:rsidR="00C122B9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2</w:t>
                          </w:r>
                          <w:r w:rsidR="0097292A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Zywave, Inc. All rights re</w:t>
                          </w: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served.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2050" type="#_x0000_t202" style="width:280.65pt;height:40.8pt;margin-top:-4.9pt;margin-left:-12.6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isibility:visible;v-text-anchor:top;z-index:251662336" filled="f" stroked="f" strokeweight="0.5pt">
              <v:textbox>
                <w:txbxContent>
                  <w:p w:rsidR="00F1655F" w:rsidP="00F1655F" w14:paraId="33280AAC" w14:textId="6E8C8A16">
                    <w:pPr>
                      <w:spacing w:line="204" w:lineRule="auto"/>
                      <w:rPr>
                        <w:color w:val="A6A6A6" w:themeColor="background1" w:themeShade="A6"/>
                        <w:sz w:val="16"/>
                        <w:szCs w:val="16"/>
                      </w:rPr>
                    </w:pP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>This article is intended for informational purposes only and is not intended to be exhaustive, nor should any discussion or opinions be construed as professional advice. Readers should contact a health professional for appropriate advice. © 20</w:t>
                    </w:r>
                    <w:r w:rsidR="00C122B9">
                      <w:rPr>
                        <w:color w:val="A6A6A6" w:themeColor="background1" w:themeShade="A6"/>
                        <w:sz w:val="16"/>
                        <w:szCs w:val="16"/>
                      </w:rPr>
                      <w:t>2</w:t>
                    </w:r>
                    <w:r w:rsidR="0097292A">
                      <w:rPr>
                        <w:color w:val="A6A6A6" w:themeColor="background1" w:themeShade="A6"/>
                        <w:sz w:val="16"/>
                        <w:szCs w:val="16"/>
                      </w:rPr>
                      <w:t>1</w:t>
                    </w: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 xml:space="preserve"> Zywave, Inc. All rights reserved.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451FE847" w14:textId="77777777" w:rsidR="00F1655F" w:rsidRDefault="00F165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2168D" w14:textId="77777777" w:rsidR="00F1655F" w:rsidRPr="00F1655F" w:rsidRDefault="00F1655F" w:rsidP="00F165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FE9C58" w14:textId="77777777" w:rsidR="00000000" w:rsidRDefault="001C7D08">
      <w:pPr>
        <w:spacing w:after="0" w:line="240" w:lineRule="auto"/>
      </w:pPr>
      <w:r>
        <w:separator/>
      </w:r>
    </w:p>
  </w:footnote>
  <w:footnote w:type="continuationSeparator" w:id="0">
    <w:p w14:paraId="016A1C96" w14:textId="77777777" w:rsidR="00000000" w:rsidRDefault="001C7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16E30" w14:textId="77777777" w:rsidR="00DB7D3B" w:rsidRDefault="001C7D0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0A1C7A3" wp14:editId="39749DAB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ve_Well_Work_Well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1A685" w14:textId="77777777" w:rsidR="00793D18" w:rsidRDefault="001C7D08" w:rsidP="00793D18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04D954E" wp14:editId="0B659453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72116" cy="10058400"/>
          <wp:effectExtent l="0" t="0" r="635" b="0"/>
          <wp:wrapNone/>
          <wp:docPr id="214321377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4204037" name="Live_Well_Work_Well-2020-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116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3E2E82" w14:textId="77777777" w:rsidR="00793D18" w:rsidRDefault="00793D18" w:rsidP="00793D18">
    <w:pPr>
      <w:pStyle w:val="Header"/>
    </w:pPr>
  </w:p>
  <w:p w14:paraId="508B042C" w14:textId="77777777" w:rsidR="00F1655F" w:rsidRPr="00793D18" w:rsidRDefault="00F1655F" w:rsidP="00793D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2B8B85" w14:textId="77777777" w:rsidR="00CD5B56" w:rsidRDefault="001C7D08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41102DA3" wp14:editId="24B391E5">
          <wp:simplePos x="0" y="0"/>
          <wp:positionH relativeFrom="page">
            <wp:align>left</wp:align>
          </wp:positionH>
          <wp:positionV relativeFrom="paragraph">
            <wp:posOffset>-186901</wp:posOffset>
          </wp:positionV>
          <wp:extent cx="7772106" cy="1005840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3950743" name="Live_Well_Work_Well-2020-EN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106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AAEEF9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A918A2"/>
    <w:multiLevelType w:val="hybridMultilevel"/>
    <w:tmpl w:val="1C809CD6"/>
    <w:lvl w:ilvl="0" w:tplc="0B147512">
      <w:start w:val="1"/>
      <w:numFmt w:val="decimal"/>
      <w:pStyle w:val="RecipeNumberList"/>
      <w:lvlText w:val="%1)"/>
      <w:lvlJc w:val="left"/>
      <w:pPr>
        <w:ind w:left="576" w:hanging="360"/>
      </w:pPr>
      <w:rPr>
        <w:rFonts w:ascii="Calibri" w:hAnsi="Calibri" w:hint="default"/>
        <w:b w:val="0"/>
        <w:i w:val="0"/>
        <w:sz w:val="20"/>
        <w:u w:val="none" w:color="8367B1"/>
      </w:rPr>
    </w:lvl>
    <w:lvl w:ilvl="1" w:tplc="9BAEE864" w:tentative="1">
      <w:start w:val="1"/>
      <w:numFmt w:val="lowerLetter"/>
      <w:lvlText w:val="%2."/>
      <w:lvlJc w:val="left"/>
      <w:pPr>
        <w:ind w:left="1296" w:hanging="360"/>
      </w:pPr>
    </w:lvl>
    <w:lvl w:ilvl="2" w:tplc="FBCC5726" w:tentative="1">
      <w:start w:val="1"/>
      <w:numFmt w:val="lowerRoman"/>
      <w:lvlText w:val="%3."/>
      <w:lvlJc w:val="right"/>
      <w:pPr>
        <w:ind w:left="2016" w:hanging="180"/>
      </w:pPr>
    </w:lvl>
    <w:lvl w:ilvl="3" w:tplc="E8745B76" w:tentative="1">
      <w:start w:val="1"/>
      <w:numFmt w:val="decimal"/>
      <w:lvlText w:val="%4."/>
      <w:lvlJc w:val="left"/>
      <w:pPr>
        <w:ind w:left="2736" w:hanging="360"/>
      </w:pPr>
    </w:lvl>
    <w:lvl w:ilvl="4" w:tplc="5BD430C6" w:tentative="1">
      <w:start w:val="1"/>
      <w:numFmt w:val="lowerLetter"/>
      <w:lvlText w:val="%5."/>
      <w:lvlJc w:val="left"/>
      <w:pPr>
        <w:ind w:left="3456" w:hanging="360"/>
      </w:pPr>
    </w:lvl>
    <w:lvl w:ilvl="5" w:tplc="941EC7BC" w:tentative="1">
      <w:start w:val="1"/>
      <w:numFmt w:val="lowerRoman"/>
      <w:lvlText w:val="%6."/>
      <w:lvlJc w:val="right"/>
      <w:pPr>
        <w:ind w:left="4176" w:hanging="180"/>
      </w:pPr>
    </w:lvl>
    <w:lvl w:ilvl="6" w:tplc="F23A3968" w:tentative="1">
      <w:start w:val="1"/>
      <w:numFmt w:val="decimal"/>
      <w:lvlText w:val="%7."/>
      <w:lvlJc w:val="left"/>
      <w:pPr>
        <w:ind w:left="4896" w:hanging="360"/>
      </w:pPr>
    </w:lvl>
    <w:lvl w:ilvl="7" w:tplc="94027338" w:tentative="1">
      <w:start w:val="1"/>
      <w:numFmt w:val="lowerLetter"/>
      <w:lvlText w:val="%8."/>
      <w:lvlJc w:val="left"/>
      <w:pPr>
        <w:ind w:left="5616" w:hanging="360"/>
      </w:pPr>
    </w:lvl>
    <w:lvl w:ilvl="8" w:tplc="A4C6CBC8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" w15:restartNumberingAfterBreak="0">
    <w:nsid w:val="1B070CD5"/>
    <w:multiLevelType w:val="hybridMultilevel"/>
    <w:tmpl w:val="0CAC6E24"/>
    <w:lvl w:ilvl="0" w:tplc="D40EDD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763E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FE67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BC8D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E4DE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FE61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A2E9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6805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D4E9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41A09"/>
    <w:multiLevelType w:val="hybridMultilevel"/>
    <w:tmpl w:val="E2B6020C"/>
    <w:lvl w:ilvl="0" w:tplc="AB161F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26B1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0C86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A449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E293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4C70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7C10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0E0B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2027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21258"/>
    <w:multiLevelType w:val="hybridMultilevel"/>
    <w:tmpl w:val="D916B73C"/>
    <w:lvl w:ilvl="0" w:tplc="5F50DD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68E8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9EA7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DE16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044F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E2C0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D6C4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6060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3051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773B0"/>
    <w:multiLevelType w:val="hybridMultilevel"/>
    <w:tmpl w:val="E16EC8A4"/>
    <w:lvl w:ilvl="0" w:tplc="70BC6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50AC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00C8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DCCB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D27E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4285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4C7F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4E69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3445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356123"/>
    <w:multiLevelType w:val="hybridMultilevel"/>
    <w:tmpl w:val="7242A710"/>
    <w:lvl w:ilvl="0" w:tplc="754454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0EF3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CCBC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7E2D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0468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44C8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C26E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2622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567C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323049"/>
    <w:multiLevelType w:val="hybridMultilevel"/>
    <w:tmpl w:val="E8D854CA"/>
    <w:lvl w:ilvl="0" w:tplc="6FD01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EC3D1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5063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A83C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E0A7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9435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D4FA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9457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1CC8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64356E"/>
    <w:multiLevelType w:val="hybridMultilevel"/>
    <w:tmpl w:val="440E1906"/>
    <w:lvl w:ilvl="0" w:tplc="B9F0D87C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E4D2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B8BE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60C0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D6EF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D498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0004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746B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ECE1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7"/>
  </w:num>
  <w:num w:numId="5">
    <w:abstractNumId w:val="4"/>
  </w:num>
  <w:num w:numId="6">
    <w:abstractNumId w:val="5"/>
  </w:num>
  <w:num w:numId="7">
    <w:abstractNumId w:val="2"/>
  </w:num>
  <w:num w:numId="8">
    <w:abstractNumId w:val="6"/>
  </w:num>
  <w:num w:numId="9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S3MLMwtDC1NDM1MDNR0lEKTi0uzszPAykwMq0FAO3/vfQtAAAA"/>
  </w:docVars>
  <w:rsids>
    <w:rsidRoot w:val="00F1655F"/>
    <w:rsid w:val="00004AA1"/>
    <w:rsid w:val="00006514"/>
    <w:rsid w:val="00012A15"/>
    <w:rsid w:val="00014A94"/>
    <w:rsid w:val="00015437"/>
    <w:rsid w:val="00016831"/>
    <w:rsid w:val="00017A4B"/>
    <w:rsid w:val="0003644C"/>
    <w:rsid w:val="00040BD8"/>
    <w:rsid w:val="00040E16"/>
    <w:rsid w:val="000427CC"/>
    <w:rsid w:val="000435A6"/>
    <w:rsid w:val="00044F2B"/>
    <w:rsid w:val="00054BFF"/>
    <w:rsid w:val="00055CDD"/>
    <w:rsid w:val="00060BE8"/>
    <w:rsid w:val="0006159F"/>
    <w:rsid w:val="00062A53"/>
    <w:rsid w:val="000729FA"/>
    <w:rsid w:val="00076480"/>
    <w:rsid w:val="0008014A"/>
    <w:rsid w:val="00080235"/>
    <w:rsid w:val="0008107C"/>
    <w:rsid w:val="000950A9"/>
    <w:rsid w:val="00097181"/>
    <w:rsid w:val="000A1F3D"/>
    <w:rsid w:val="000A755F"/>
    <w:rsid w:val="000B1320"/>
    <w:rsid w:val="000B1E5C"/>
    <w:rsid w:val="000B4E1A"/>
    <w:rsid w:val="000B572A"/>
    <w:rsid w:val="000B7340"/>
    <w:rsid w:val="000B7941"/>
    <w:rsid w:val="000C2579"/>
    <w:rsid w:val="000C3192"/>
    <w:rsid w:val="000C6971"/>
    <w:rsid w:val="000C7E6F"/>
    <w:rsid w:val="000D30D5"/>
    <w:rsid w:val="000D617F"/>
    <w:rsid w:val="000E3635"/>
    <w:rsid w:val="000E4265"/>
    <w:rsid w:val="000E479A"/>
    <w:rsid w:val="000F28CD"/>
    <w:rsid w:val="000F4824"/>
    <w:rsid w:val="000F4F65"/>
    <w:rsid w:val="000F52A6"/>
    <w:rsid w:val="00107B3B"/>
    <w:rsid w:val="00107FBA"/>
    <w:rsid w:val="0011020A"/>
    <w:rsid w:val="00112817"/>
    <w:rsid w:val="001142D8"/>
    <w:rsid w:val="00114614"/>
    <w:rsid w:val="0011749A"/>
    <w:rsid w:val="001220C3"/>
    <w:rsid w:val="00127350"/>
    <w:rsid w:val="00132581"/>
    <w:rsid w:val="00132774"/>
    <w:rsid w:val="00135D84"/>
    <w:rsid w:val="001378A1"/>
    <w:rsid w:val="00140366"/>
    <w:rsid w:val="00141D57"/>
    <w:rsid w:val="00144E22"/>
    <w:rsid w:val="00145A0A"/>
    <w:rsid w:val="00153706"/>
    <w:rsid w:val="00157251"/>
    <w:rsid w:val="001647DB"/>
    <w:rsid w:val="00173B93"/>
    <w:rsid w:val="00175871"/>
    <w:rsid w:val="00175A5F"/>
    <w:rsid w:val="001805A7"/>
    <w:rsid w:val="00181B9B"/>
    <w:rsid w:val="00183639"/>
    <w:rsid w:val="00183A99"/>
    <w:rsid w:val="001861BA"/>
    <w:rsid w:val="0018665B"/>
    <w:rsid w:val="001873ED"/>
    <w:rsid w:val="00187E53"/>
    <w:rsid w:val="001917AD"/>
    <w:rsid w:val="001938F3"/>
    <w:rsid w:val="00193FB1"/>
    <w:rsid w:val="00195825"/>
    <w:rsid w:val="0019605A"/>
    <w:rsid w:val="00196A45"/>
    <w:rsid w:val="001A1AF8"/>
    <w:rsid w:val="001A35BF"/>
    <w:rsid w:val="001A3D00"/>
    <w:rsid w:val="001A7802"/>
    <w:rsid w:val="001B562B"/>
    <w:rsid w:val="001B6370"/>
    <w:rsid w:val="001C1438"/>
    <w:rsid w:val="001C5513"/>
    <w:rsid w:val="001C79F4"/>
    <w:rsid w:val="001C7D08"/>
    <w:rsid w:val="001C7EB3"/>
    <w:rsid w:val="001D733B"/>
    <w:rsid w:val="001E61A4"/>
    <w:rsid w:val="001E7D9B"/>
    <w:rsid w:val="001F08B0"/>
    <w:rsid w:val="001F7974"/>
    <w:rsid w:val="00202740"/>
    <w:rsid w:val="00207248"/>
    <w:rsid w:val="00210C60"/>
    <w:rsid w:val="0021423B"/>
    <w:rsid w:val="0021445D"/>
    <w:rsid w:val="00215846"/>
    <w:rsid w:val="00220334"/>
    <w:rsid w:val="00221122"/>
    <w:rsid w:val="00221F7A"/>
    <w:rsid w:val="002232BF"/>
    <w:rsid w:val="002259E5"/>
    <w:rsid w:val="002272EB"/>
    <w:rsid w:val="0022782B"/>
    <w:rsid w:val="002304DE"/>
    <w:rsid w:val="002323ED"/>
    <w:rsid w:val="0023332A"/>
    <w:rsid w:val="00233D99"/>
    <w:rsid w:val="002349F2"/>
    <w:rsid w:val="002427C6"/>
    <w:rsid w:val="00246024"/>
    <w:rsid w:val="00246900"/>
    <w:rsid w:val="0025287B"/>
    <w:rsid w:val="0025610C"/>
    <w:rsid w:val="0025701F"/>
    <w:rsid w:val="00261B2E"/>
    <w:rsid w:val="002635B4"/>
    <w:rsid w:val="00263715"/>
    <w:rsid w:val="00263A8F"/>
    <w:rsid w:val="00263C71"/>
    <w:rsid w:val="00264B58"/>
    <w:rsid w:val="0026553F"/>
    <w:rsid w:val="00266511"/>
    <w:rsid w:val="00275BE8"/>
    <w:rsid w:val="00276B6D"/>
    <w:rsid w:val="00277E18"/>
    <w:rsid w:val="00281F29"/>
    <w:rsid w:val="00283154"/>
    <w:rsid w:val="00283B15"/>
    <w:rsid w:val="00292E94"/>
    <w:rsid w:val="002A0F47"/>
    <w:rsid w:val="002A1C57"/>
    <w:rsid w:val="002A32BD"/>
    <w:rsid w:val="002A7CA7"/>
    <w:rsid w:val="002B0B9A"/>
    <w:rsid w:val="002B282D"/>
    <w:rsid w:val="002B4100"/>
    <w:rsid w:val="002B4FA1"/>
    <w:rsid w:val="002B560E"/>
    <w:rsid w:val="002B6CB1"/>
    <w:rsid w:val="002D161F"/>
    <w:rsid w:val="002D274F"/>
    <w:rsid w:val="002D3E09"/>
    <w:rsid w:val="002D4FE3"/>
    <w:rsid w:val="002D5663"/>
    <w:rsid w:val="002D7981"/>
    <w:rsid w:val="002E02C8"/>
    <w:rsid w:val="002E4A60"/>
    <w:rsid w:val="002E4F37"/>
    <w:rsid w:val="002E5628"/>
    <w:rsid w:val="002F0C26"/>
    <w:rsid w:val="002F0FD8"/>
    <w:rsid w:val="00303F51"/>
    <w:rsid w:val="0030462F"/>
    <w:rsid w:val="00311C79"/>
    <w:rsid w:val="00317771"/>
    <w:rsid w:val="00323155"/>
    <w:rsid w:val="00331337"/>
    <w:rsid w:val="003315E1"/>
    <w:rsid w:val="0033231D"/>
    <w:rsid w:val="00332F70"/>
    <w:rsid w:val="0033336F"/>
    <w:rsid w:val="003354FC"/>
    <w:rsid w:val="00335A5F"/>
    <w:rsid w:val="003372CE"/>
    <w:rsid w:val="0034192E"/>
    <w:rsid w:val="0034513D"/>
    <w:rsid w:val="003478DF"/>
    <w:rsid w:val="0035032F"/>
    <w:rsid w:val="00353C66"/>
    <w:rsid w:val="00355759"/>
    <w:rsid w:val="00355A88"/>
    <w:rsid w:val="00357097"/>
    <w:rsid w:val="00363D6C"/>
    <w:rsid w:val="003653F6"/>
    <w:rsid w:val="003659A9"/>
    <w:rsid w:val="00365DA3"/>
    <w:rsid w:val="00371BE5"/>
    <w:rsid w:val="003748CE"/>
    <w:rsid w:val="00375975"/>
    <w:rsid w:val="00381AD9"/>
    <w:rsid w:val="00385E6D"/>
    <w:rsid w:val="00393806"/>
    <w:rsid w:val="00393F05"/>
    <w:rsid w:val="00396EB9"/>
    <w:rsid w:val="003A1DE6"/>
    <w:rsid w:val="003A3956"/>
    <w:rsid w:val="003B02A2"/>
    <w:rsid w:val="003B2F01"/>
    <w:rsid w:val="003B50C4"/>
    <w:rsid w:val="003B5541"/>
    <w:rsid w:val="003B60C1"/>
    <w:rsid w:val="003C3604"/>
    <w:rsid w:val="003C5098"/>
    <w:rsid w:val="003C5666"/>
    <w:rsid w:val="003C59E7"/>
    <w:rsid w:val="003E39D2"/>
    <w:rsid w:val="003E6193"/>
    <w:rsid w:val="003E6FDC"/>
    <w:rsid w:val="003E78F5"/>
    <w:rsid w:val="003F063B"/>
    <w:rsid w:val="003F1FE0"/>
    <w:rsid w:val="003F43B6"/>
    <w:rsid w:val="00401C0E"/>
    <w:rsid w:val="0040461A"/>
    <w:rsid w:val="0040470F"/>
    <w:rsid w:val="00407A64"/>
    <w:rsid w:val="00412A00"/>
    <w:rsid w:val="004144F2"/>
    <w:rsid w:val="00415170"/>
    <w:rsid w:val="004155BE"/>
    <w:rsid w:val="00417858"/>
    <w:rsid w:val="004266BC"/>
    <w:rsid w:val="00426CD9"/>
    <w:rsid w:val="00427876"/>
    <w:rsid w:val="00432C3D"/>
    <w:rsid w:val="00436F5A"/>
    <w:rsid w:val="004411C5"/>
    <w:rsid w:val="0044243F"/>
    <w:rsid w:val="004461B1"/>
    <w:rsid w:val="0045357B"/>
    <w:rsid w:val="00454D7F"/>
    <w:rsid w:val="00455E17"/>
    <w:rsid w:val="0046210D"/>
    <w:rsid w:val="0046712F"/>
    <w:rsid w:val="004672AA"/>
    <w:rsid w:val="0047626B"/>
    <w:rsid w:val="00477506"/>
    <w:rsid w:val="004805E0"/>
    <w:rsid w:val="004828AD"/>
    <w:rsid w:val="00485D8D"/>
    <w:rsid w:val="00487F7F"/>
    <w:rsid w:val="00490311"/>
    <w:rsid w:val="0049149F"/>
    <w:rsid w:val="00491A23"/>
    <w:rsid w:val="0049748A"/>
    <w:rsid w:val="004A2D59"/>
    <w:rsid w:val="004A33D1"/>
    <w:rsid w:val="004A7AED"/>
    <w:rsid w:val="004B70C3"/>
    <w:rsid w:val="004B71E1"/>
    <w:rsid w:val="004C01AB"/>
    <w:rsid w:val="004C0B28"/>
    <w:rsid w:val="004C3113"/>
    <w:rsid w:val="004C35BA"/>
    <w:rsid w:val="004C5682"/>
    <w:rsid w:val="004C57ED"/>
    <w:rsid w:val="004D06DE"/>
    <w:rsid w:val="004D2CB4"/>
    <w:rsid w:val="004D2DE9"/>
    <w:rsid w:val="004D3C90"/>
    <w:rsid w:val="004D5985"/>
    <w:rsid w:val="004E6681"/>
    <w:rsid w:val="004F0CBE"/>
    <w:rsid w:val="004F4782"/>
    <w:rsid w:val="004F59D9"/>
    <w:rsid w:val="0050046E"/>
    <w:rsid w:val="00501F15"/>
    <w:rsid w:val="00505761"/>
    <w:rsid w:val="00506BEC"/>
    <w:rsid w:val="00511C8C"/>
    <w:rsid w:val="00512731"/>
    <w:rsid w:val="0051568B"/>
    <w:rsid w:val="0052260D"/>
    <w:rsid w:val="005307E6"/>
    <w:rsid w:val="00532B57"/>
    <w:rsid w:val="00534D06"/>
    <w:rsid w:val="0054224C"/>
    <w:rsid w:val="00545660"/>
    <w:rsid w:val="00550033"/>
    <w:rsid w:val="005517C1"/>
    <w:rsid w:val="005517E2"/>
    <w:rsid w:val="00552E22"/>
    <w:rsid w:val="005556EA"/>
    <w:rsid w:val="0055595D"/>
    <w:rsid w:val="00561551"/>
    <w:rsid w:val="00564407"/>
    <w:rsid w:val="00566956"/>
    <w:rsid w:val="00566CE7"/>
    <w:rsid w:val="005676C2"/>
    <w:rsid w:val="00575282"/>
    <w:rsid w:val="00581032"/>
    <w:rsid w:val="00582619"/>
    <w:rsid w:val="00585283"/>
    <w:rsid w:val="00585CA4"/>
    <w:rsid w:val="00585F16"/>
    <w:rsid w:val="00586040"/>
    <w:rsid w:val="005902E1"/>
    <w:rsid w:val="00593CA9"/>
    <w:rsid w:val="00595E19"/>
    <w:rsid w:val="0059616F"/>
    <w:rsid w:val="00596EED"/>
    <w:rsid w:val="005A1FD3"/>
    <w:rsid w:val="005A35C6"/>
    <w:rsid w:val="005A6847"/>
    <w:rsid w:val="005A7BE2"/>
    <w:rsid w:val="005B7745"/>
    <w:rsid w:val="005C3041"/>
    <w:rsid w:val="005C4421"/>
    <w:rsid w:val="005C662A"/>
    <w:rsid w:val="005D04FE"/>
    <w:rsid w:val="005D0BA5"/>
    <w:rsid w:val="005D32EC"/>
    <w:rsid w:val="005D3BA5"/>
    <w:rsid w:val="005D6302"/>
    <w:rsid w:val="005E2271"/>
    <w:rsid w:val="005F375F"/>
    <w:rsid w:val="005F5710"/>
    <w:rsid w:val="005F6AF9"/>
    <w:rsid w:val="006116A6"/>
    <w:rsid w:val="006145CA"/>
    <w:rsid w:val="00620468"/>
    <w:rsid w:val="006229A4"/>
    <w:rsid w:val="00622A39"/>
    <w:rsid w:val="0062779F"/>
    <w:rsid w:val="00631865"/>
    <w:rsid w:val="00636F78"/>
    <w:rsid w:val="0064211B"/>
    <w:rsid w:val="00642BE5"/>
    <w:rsid w:val="0064318E"/>
    <w:rsid w:val="00644836"/>
    <w:rsid w:val="006539E9"/>
    <w:rsid w:val="00653EF6"/>
    <w:rsid w:val="00655C38"/>
    <w:rsid w:val="00655E97"/>
    <w:rsid w:val="00656C87"/>
    <w:rsid w:val="006573BC"/>
    <w:rsid w:val="00657713"/>
    <w:rsid w:val="006706AD"/>
    <w:rsid w:val="00671474"/>
    <w:rsid w:val="00674F65"/>
    <w:rsid w:val="006764F9"/>
    <w:rsid w:val="006809D9"/>
    <w:rsid w:val="0068166B"/>
    <w:rsid w:val="00681F04"/>
    <w:rsid w:val="00682EC8"/>
    <w:rsid w:val="00683515"/>
    <w:rsid w:val="006964A5"/>
    <w:rsid w:val="00696944"/>
    <w:rsid w:val="006979D5"/>
    <w:rsid w:val="006A0B55"/>
    <w:rsid w:val="006A4FFE"/>
    <w:rsid w:val="006A54C5"/>
    <w:rsid w:val="006A7CAA"/>
    <w:rsid w:val="006B2062"/>
    <w:rsid w:val="006B66AB"/>
    <w:rsid w:val="006B6C65"/>
    <w:rsid w:val="006C394D"/>
    <w:rsid w:val="006C40B6"/>
    <w:rsid w:val="006C635C"/>
    <w:rsid w:val="006C640D"/>
    <w:rsid w:val="006C6822"/>
    <w:rsid w:val="006C72B2"/>
    <w:rsid w:val="006C7625"/>
    <w:rsid w:val="006D2E2A"/>
    <w:rsid w:val="006D7220"/>
    <w:rsid w:val="006D754E"/>
    <w:rsid w:val="006E157F"/>
    <w:rsid w:val="006F2812"/>
    <w:rsid w:val="006F4AA0"/>
    <w:rsid w:val="006F4B97"/>
    <w:rsid w:val="00707669"/>
    <w:rsid w:val="0071010C"/>
    <w:rsid w:val="007109BC"/>
    <w:rsid w:val="0071170E"/>
    <w:rsid w:val="0071537B"/>
    <w:rsid w:val="00715CEC"/>
    <w:rsid w:val="00721F7F"/>
    <w:rsid w:val="0073461C"/>
    <w:rsid w:val="00735994"/>
    <w:rsid w:val="0073611E"/>
    <w:rsid w:val="00737F29"/>
    <w:rsid w:val="007446AC"/>
    <w:rsid w:val="007466DB"/>
    <w:rsid w:val="00750818"/>
    <w:rsid w:val="00753468"/>
    <w:rsid w:val="00753FC9"/>
    <w:rsid w:val="0075724E"/>
    <w:rsid w:val="00762582"/>
    <w:rsid w:val="0076435C"/>
    <w:rsid w:val="00766021"/>
    <w:rsid w:val="00772552"/>
    <w:rsid w:val="00782BD4"/>
    <w:rsid w:val="00790165"/>
    <w:rsid w:val="00793D18"/>
    <w:rsid w:val="00797BF5"/>
    <w:rsid w:val="007A462F"/>
    <w:rsid w:val="007A6609"/>
    <w:rsid w:val="007B2523"/>
    <w:rsid w:val="007B3490"/>
    <w:rsid w:val="007B389B"/>
    <w:rsid w:val="007B5369"/>
    <w:rsid w:val="007B54FD"/>
    <w:rsid w:val="007B59E9"/>
    <w:rsid w:val="007C4FCF"/>
    <w:rsid w:val="007C68B6"/>
    <w:rsid w:val="007D4397"/>
    <w:rsid w:val="007D57A8"/>
    <w:rsid w:val="007E0698"/>
    <w:rsid w:val="007E0DDD"/>
    <w:rsid w:val="007E3B32"/>
    <w:rsid w:val="007E4A6D"/>
    <w:rsid w:val="007E73ED"/>
    <w:rsid w:val="007E7C29"/>
    <w:rsid w:val="007F0BC9"/>
    <w:rsid w:val="007F25DB"/>
    <w:rsid w:val="007F5D74"/>
    <w:rsid w:val="007F61E9"/>
    <w:rsid w:val="007F6C40"/>
    <w:rsid w:val="00807D0C"/>
    <w:rsid w:val="00810276"/>
    <w:rsid w:val="00812101"/>
    <w:rsid w:val="00812CE6"/>
    <w:rsid w:val="00815972"/>
    <w:rsid w:val="0082004C"/>
    <w:rsid w:val="00820D0E"/>
    <w:rsid w:val="00823560"/>
    <w:rsid w:val="00826DEF"/>
    <w:rsid w:val="00836F25"/>
    <w:rsid w:val="00837038"/>
    <w:rsid w:val="00837694"/>
    <w:rsid w:val="00841D63"/>
    <w:rsid w:val="00843D06"/>
    <w:rsid w:val="00844B22"/>
    <w:rsid w:val="008450B6"/>
    <w:rsid w:val="008450DF"/>
    <w:rsid w:val="00845C4D"/>
    <w:rsid w:val="00847EE3"/>
    <w:rsid w:val="008515F9"/>
    <w:rsid w:val="00860026"/>
    <w:rsid w:val="00863936"/>
    <w:rsid w:val="00864108"/>
    <w:rsid w:val="00870000"/>
    <w:rsid w:val="00870B08"/>
    <w:rsid w:val="00872095"/>
    <w:rsid w:val="00873611"/>
    <w:rsid w:val="008769BA"/>
    <w:rsid w:val="00880826"/>
    <w:rsid w:val="008817B7"/>
    <w:rsid w:val="008826B7"/>
    <w:rsid w:val="008827DF"/>
    <w:rsid w:val="00892188"/>
    <w:rsid w:val="008941B0"/>
    <w:rsid w:val="00894D6E"/>
    <w:rsid w:val="00895578"/>
    <w:rsid w:val="008A57BE"/>
    <w:rsid w:val="008A694B"/>
    <w:rsid w:val="008A7F2B"/>
    <w:rsid w:val="008B7C01"/>
    <w:rsid w:val="008C0E34"/>
    <w:rsid w:val="008C24BB"/>
    <w:rsid w:val="008C381D"/>
    <w:rsid w:val="008C44CD"/>
    <w:rsid w:val="008C47E4"/>
    <w:rsid w:val="008D2772"/>
    <w:rsid w:val="008D27E5"/>
    <w:rsid w:val="008D426C"/>
    <w:rsid w:val="008D5C41"/>
    <w:rsid w:val="008E034B"/>
    <w:rsid w:val="008E0654"/>
    <w:rsid w:val="008E0C14"/>
    <w:rsid w:val="008E2B46"/>
    <w:rsid w:val="008E5DE5"/>
    <w:rsid w:val="008E60DF"/>
    <w:rsid w:val="008F2E4D"/>
    <w:rsid w:val="008F4265"/>
    <w:rsid w:val="00905917"/>
    <w:rsid w:val="0091376A"/>
    <w:rsid w:val="00916931"/>
    <w:rsid w:val="00922D0E"/>
    <w:rsid w:val="00922E76"/>
    <w:rsid w:val="00922F6C"/>
    <w:rsid w:val="00925F27"/>
    <w:rsid w:val="00926C3E"/>
    <w:rsid w:val="00927A80"/>
    <w:rsid w:val="009306CF"/>
    <w:rsid w:val="00930A8F"/>
    <w:rsid w:val="00932708"/>
    <w:rsid w:val="00934CEA"/>
    <w:rsid w:val="00936D79"/>
    <w:rsid w:val="0094086E"/>
    <w:rsid w:val="00942DC4"/>
    <w:rsid w:val="00944D76"/>
    <w:rsid w:val="00946A52"/>
    <w:rsid w:val="00947415"/>
    <w:rsid w:val="00951EE6"/>
    <w:rsid w:val="00957EF5"/>
    <w:rsid w:val="009604F4"/>
    <w:rsid w:val="0096222A"/>
    <w:rsid w:val="00966B39"/>
    <w:rsid w:val="0097179D"/>
    <w:rsid w:val="0097292A"/>
    <w:rsid w:val="00972CCE"/>
    <w:rsid w:val="0097335E"/>
    <w:rsid w:val="0097474C"/>
    <w:rsid w:val="00975D6E"/>
    <w:rsid w:val="00975F88"/>
    <w:rsid w:val="00982A78"/>
    <w:rsid w:val="009879F5"/>
    <w:rsid w:val="00996B72"/>
    <w:rsid w:val="009A025A"/>
    <w:rsid w:val="009A0377"/>
    <w:rsid w:val="009A1A07"/>
    <w:rsid w:val="009A1E2E"/>
    <w:rsid w:val="009A1FDC"/>
    <w:rsid w:val="009A5152"/>
    <w:rsid w:val="009A7990"/>
    <w:rsid w:val="009B6AF9"/>
    <w:rsid w:val="009B791E"/>
    <w:rsid w:val="009B7DC1"/>
    <w:rsid w:val="009C08C8"/>
    <w:rsid w:val="009C09B5"/>
    <w:rsid w:val="009C22B7"/>
    <w:rsid w:val="009D06D2"/>
    <w:rsid w:val="009D3B11"/>
    <w:rsid w:val="009D4DE4"/>
    <w:rsid w:val="009E1653"/>
    <w:rsid w:val="009E41DE"/>
    <w:rsid w:val="009F0DC4"/>
    <w:rsid w:val="00A01D06"/>
    <w:rsid w:val="00A022A2"/>
    <w:rsid w:val="00A073CF"/>
    <w:rsid w:val="00A10A1D"/>
    <w:rsid w:val="00A12BA0"/>
    <w:rsid w:val="00A15302"/>
    <w:rsid w:val="00A15BE3"/>
    <w:rsid w:val="00A24D3D"/>
    <w:rsid w:val="00A24ED8"/>
    <w:rsid w:val="00A26C96"/>
    <w:rsid w:val="00A3073F"/>
    <w:rsid w:val="00A32B39"/>
    <w:rsid w:val="00A3464A"/>
    <w:rsid w:val="00A3593F"/>
    <w:rsid w:val="00A452F4"/>
    <w:rsid w:val="00A47175"/>
    <w:rsid w:val="00A51296"/>
    <w:rsid w:val="00A55080"/>
    <w:rsid w:val="00A5701A"/>
    <w:rsid w:val="00A57818"/>
    <w:rsid w:val="00A6090C"/>
    <w:rsid w:val="00A65B47"/>
    <w:rsid w:val="00A67B85"/>
    <w:rsid w:val="00A713E5"/>
    <w:rsid w:val="00A73133"/>
    <w:rsid w:val="00A7584E"/>
    <w:rsid w:val="00A80607"/>
    <w:rsid w:val="00A9058C"/>
    <w:rsid w:val="00A91D4C"/>
    <w:rsid w:val="00A922D3"/>
    <w:rsid w:val="00A97702"/>
    <w:rsid w:val="00AA25BE"/>
    <w:rsid w:val="00AA2923"/>
    <w:rsid w:val="00AA2F37"/>
    <w:rsid w:val="00AA4450"/>
    <w:rsid w:val="00AB0184"/>
    <w:rsid w:val="00AB07AE"/>
    <w:rsid w:val="00AB1346"/>
    <w:rsid w:val="00AB2122"/>
    <w:rsid w:val="00AB2C30"/>
    <w:rsid w:val="00AB60F4"/>
    <w:rsid w:val="00AB6112"/>
    <w:rsid w:val="00AB6FF8"/>
    <w:rsid w:val="00AC0820"/>
    <w:rsid w:val="00AC2849"/>
    <w:rsid w:val="00AC5A59"/>
    <w:rsid w:val="00AC6214"/>
    <w:rsid w:val="00AC7E3E"/>
    <w:rsid w:val="00AD418A"/>
    <w:rsid w:val="00AD45F9"/>
    <w:rsid w:val="00AD5F4A"/>
    <w:rsid w:val="00AD66BF"/>
    <w:rsid w:val="00AD7DD8"/>
    <w:rsid w:val="00AE2C2D"/>
    <w:rsid w:val="00AE5A6E"/>
    <w:rsid w:val="00AE69A6"/>
    <w:rsid w:val="00AF4F6E"/>
    <w:rsid w:val="00B006E3"/>
    <w:rsid w:val="00B02A1A"/>
    <w:rsid w:val="00B1107E"/>
    <w:rsid w:val="00B14A54"/>
    <w:rsid w:val="00B14DE7"/>
    <w:rsid w:val="00B17C0E"/>
    <w:rsid w:val="00B23628"/>
    <w:rsid w:val="00B261C9"/>
    <w:rsid w:val="00B27948"/>
    <w:rsid w:val="00B30AE6"/>
    <w:rsid w:val="00B3306C"/>
    <w:rsid w:val="00B35738"/>
    <w:rsid w:val="00B430B2"/>
    <w:rsid w:val="00B43FBD"/>
    <w:rsid w:val="00B4458C"/>
    <w:rsid w:val="00B4575E"/>
    <w:rsid w:val="00B45D1F"/>
    <w:rsid w:val="00B469D0"/>
    <w:rsid w:val="00B50418"/>
    <w:rsid w:val="00B51208"/>
    <w:rsid w:val="00B535CA"/>
    <w:rsid w:val="00B56391"/>
    <w:rsid w:val="00B566FA"/>
    <w:rsid w:val="00B61A77"/>
    <w:rsid w:val="00B62B38"/>
    <w:rsid w:val="00B62DB4"/>
    <w:rsid w:val="00B6657B"/>
    <w:rsid w:val="00B669DA"/>
    <w:rsid w:val="00B67431"/>
    <w:rsid w:val="00B73A87"/>
    <w:rsid w:val="00B77CBB"/>
    <w:rsid w:val="00B8410D"/>
    <w:rsid w:val="00B91362"/>
    <w:rsid w:val="00B93FEA"/>
    <w:rsid w:val="00B95BF9"/>
    <w:rsid w:val="00BA06C8"/>
    <w:rsid w:val="00BA2CA9"/>
    <w:rsid w:val="00BA479C"/>
    <w:rsid w:val="00BB3A47"/>
    <w:rsid w:val="00BB481F"/>
    <w:rsid w:val="00BB5080"/>
    <w:rsid w:val="00BC1EA5"/>
    <w:rsid w:val="00BC2372"/>
    <w:rsid w:val="00BC3B7B"/>
    <w:rsid w:val="00BC4C6E"/>
    <w:rsid w:val="00BD1A08"/>
    <w:rsid w:val="00BD36AE"/>
    <w:rsid w:val="00BD47AB"/>
    <w:rsid w:val="00BD4C2D"/>
    <w:rsid w:val="00BD73EB"/>
    <w:rsid w:val="00BF2325"/>
    <w:rsid w:val="00BF3F37"/>
    <w:rsid w:val="00BF78E3"/>
    <w:rsid w:val="00C01196"/>
    <w:rsid w:val="00C019E3"/>
    <w:rsid w:val="00C023E2"/>
    <w:rsid w:val="00C02C9B"/>
    <w:rsid w:val="00C04DC9"/>
    <w:rsid w:val="00C051EC"/>
    <w:rsid w:val="00C076A1"/>
    <w:rsid w:val="00C121ED"/>
    <w:rsid w:val="00C122B9"/>
    <w:rsid w:val="00C1655D"/>
    <w:rsid w:val="00C2033B"/>
    <w:rsid w:val="00C214A0"/>
    <w:rsid w:val="00C2265A"/>
    <w:rsid w:val="00C23011"/>
    <w:rsid w:val="00C2590E"/>
    <w:rsid w:val="00C37805"/>
    <w:rsid w:val="00C37C87"/>
    <w:rsid w:val="00C41621"/>
    <w:rsid w:val="00C43031"/>
    <w:rsid w:val="00C44867"/>
    <w:rsid w:val="00C45BF9"/>
    <w:rsid w:val="00C46B26"/>
    <w:rsid w:val="00C513C8"/>
    <w:rsid w:val="00C51C70"/>
    <w:rsid w:val="00C54EF0"/>
    <w:rsid w:val="00C5632C"/>
    <w:rsid w:val="00C62E89"/>
    <w:rsid w:val="00C64089"/>
    <w:rsid w:val="00C6499F"/>
    <w:rsid w:val="00C6636A"/>
    <w:rsid w:val="00C667F4"/>
    <w:rsid w:val="00C7096D"/>
    <w:rsid w:val="00C7214F"/>
    <w:rsid w:val="00C8254B"/>
    <w:rsid w:val="00CA3F5A"/>
    <w:rsid w:val="00CB5404"/>
    <w:rsid w:val="00CB6E9F"/>
    <w:rsid w:val="00CC30D4"/>
    <w:rsid w:val="00CC41C1"/>
    <w:rsid w:val="00CC4585"/>
    <w:rsid w:val="00CD1FB7"/>
    <w:rsid w:val="00CD2958"/>
    <w:rsid w:val="00CD5B56"/>
    <w:rsid w:val="00CE326F"/>
    <w:rsid w:val="00CE75E7"/>
    <w:rsid w:val="00CE7BCA"/>
    <w:rsid w:val="00CE7F2D"/>
    <w:rsid w:val="00CF09AD"/>
    <w:rsid w:val="00CF1C4D"/>
    <w:rsid w:val="00CF209D"/>
    <w:rsid w:val="00CF4228"/>
    <w:rsid w:val="00CF6588"/>
    <w:rsid w:val="00CF6B0F"/>
    <w:rsid w:val="00D00B7C"/>
    <w:rsid w:val="00D04A5F"/>
    <w:rsid w:val="00D10F46"/>
    <w:rsid w:val="00D13462"/>
    <w:rsid w:val="00D13621"/>
    <w:rsid w:val="00D13C9E"/>
    <w:rsid w:val="00D22A91"/>
    <w:rsid w:val="00D23FBD"/>
    <w:rsid w:val="00D253D5"/>
    <w:rsid w:val="00D2548F"/>
    <w:rsid w:val="00D27346"/>
    <w:rsid w:val="00D33CB2"/>
    <w:rsid w:val="00D33E64"/>
    <w:rsid w:val="00D346DF"/>
    <w:rsid w:val="00D352F3"/>
    <w:rsid w:val="00D407C8"/>
    <w:rsid w:val="00D42B2D"/>
    <w:rsid w:val="00D44DF0"/>
    <w:rsid w:val="00D45F47"/>
    <w:rsid w:val="00D4785F"/>
    <w:rsid w:val="00D50407"/>
    <w:rsid w:val="00D521F5"/>
    <w:rsid w:val="00D538A0"/>
    <w:rsid w:val="00D55841"/>
    <w:rsid w:val="00D558AC"/>
    <w:rsid w:val="00D66ED4"/>
    <w:rsid w:val="00D67655"/>
    <w:rsid w:val="00D710A7"/>
    <w:rsid w:val="00D73B56"/>
    <w:rsid w:val="00D74AF3"/>
    <w:rsid w:val="00D74D20"/>
    <w:rsid w:val="00D82FCA"/>
    <w:rsid w:val="00D8463A"/>
    <w:rsid w:val="00D90DAB"/>
    <w:rsid w:val="00D92EC6"/>
    <w:rsid w:val="00D9328C"/>
    <w:rsid w:val="00D943BB"/>
    <w:rsid w:val="00DA3031"/>
    <w:rsid w:val="00DA5736"/>
    <w:rsid w:val="00DA592F"/>
    <w:rsid w:val="00DA71DA"/>
    <w:rsid w:val="00DB017D"/>
    <w:rsid w:val="00DB04CD"/>
    <w:rsid w:val="00DB5202"/>
    <w:rsid w:val="00DB5939"/>
    <w:rsid w:val="00DB659A"/>
    <w:rsid w:val="00DB7D3B"/>
    <w:rsid w:val="00DC0D07"/>
    <w:rsid w:val="00DC7B24"/>
    <w:rsid w:val="00DD034C"/>
    <w:rsid w:val="00DD0FA2"/>
    <w:rsid w:val="00DD269E"/>
    <w:rsid w:val="00DD3A5C"/>
    <w:rsid w:val="00DD6D73"/>
    <w:rsid w:val="00DE6D03"/>
    <w:rsid w:val="00DE6DE9"/>
    <w:rsid w:val="00DF48D4"/>
    <w:rsid w:val="00DF5028"/>
    <w:rsid w:val="00DF6145"/>
    <w:rsid w:val="00DF6EA7"/>
    <w:rsid w:val="00DF7581"/>
    <w:rsid w:val="00E01CE7"/>
    <w:rsid w:val="00E04239"/>
    <w:rsid w:val="00E04814"/>
    <w:rsid w:val="00E052ED"/>
    <w:rsid w:val="00E05A11"/>
    <w:rsid w:val="00E10FFB"/>
    <w:rsid w:val="00E14447"/>
    <w:rsid w:val="00E150E6"/>
    <w:rsid w:val="00E17A19"/>
    <w:rsid w:val="00E248AB"/>
    <w:rsid w:val="00E300E3"/>
    <w:rsid w:val="00E30F2E"/>
    <w:rsid w:val="00E319E3"/>
    <w:rsid w:val="00E31A06"/>
    <w:rsid w:val="00E35809"/>
    <w:rsid w:val="00E36667"/>
    <w:rsid w:val="00E37644"/>
    <w:rsid w:val="00E4344B"/>
    <w:rsid w:val="00E442D2"/>
    <w:rsid w:val="00E47339"/>
    <w:rsid w:val="00E574D5"/>
    <w:rsid w:val="00E64585"/>
    <w:rsid w:val="00E654B6"/>
    <w:rsid w:val="00E65B4B"/>
    <w:rsid w:val="00E75497"/>
    <w:rsid w:val="00E811EA"/>
    <w:rsid w:val="00E81887"/>
    <w:rsid w:val="00E82843"/>
    <w:rsid w:val="00E851B6"/>
    <w:rsid w:val="00E85AE9"/>
    <w:rsid w:val="00E92591"/>
    <w:rsid w:val="00E93853"/>
    <w:rsid w:val="00E944F7"/>
    <w:rsid w:val="00EA1335"/>
    <w:rsid w:val="00EA1471"/>
    <w:rsid w:val="00EA29B1"/>
    <w:rsid w:val="00EB1EBF"/>
    <w:rsid w:val="00EB3B22"/>
    <w:rsid w:val="00EB3D01"/>
    <w:rsid w:val="00EB49B3"/>
    <w:rsid w:val="00EB5AC6"/>
    <w:rsid w:val="00EB6A29"/>
    <w:rsid w:val="00EB79AE"/>
    <w:rsid w:val="00EB79F6"/>
    <w:rsid w:val="00EB7CF3"/>
    <w:rsid w:val="00EC3F12"/>
    <w:rsid w:val="00ED32EF"/>
    <w:rsid w:val="00ED7558"/>
    <w:rsid w:val="00EE2BD6"/>
    <w:rsid w:val="00EE3280"/>
    <w:rsid w:val="00EF04EC"/>
    <w:rsid w:val="00EF088D"/>
    <w:rsid w:val="00EF24C2"/>
    <w:rsid w:val="00EF6188"/>
    <w:rsid w:val="00EF6222"/>
    <w:rsid w:val="00EF76A1"/>
    <w:rsid w:val="00F03B09"/>
    <w:rsid w:val="00F03C27"/>
    <w:rsid w:val="00F065FC"/>
    <w:rsid w:val="00F06733"/>
    <w:rsid w:val="00F07AB6"/>
    <w:rsid w:val="00F1261C"/>
    <w:rsid w:val="00F12770"/>
    <w:rsid w:val="00F130FB"/>
    <w:rsid w:val="00F138DD"/>
    <w:rsid w:val="00F1438C"/>
    <w:rsid w:val="00F1655F"/>
    <w:rsid w:val="00F2424B"/>
    <w:rsid w:val="00F245AF"/>
    <w:rsid w:val="00F26D51"/>
    <w:rsid w:val="00F26FD9"/>
    <w:rsid w:val="00F3700F"/>
    <w:rsid w:val="00F438E1"/>
    <w:rsid w:val="00F43A40"/>
    <w:rsid w:val="00F47256"/>
    <w:rsid w:val="00F53C7B"/>
    <w:rsid w:val="00F54AF7"/>
    <w:rsid w:val="00F55D0B"/>
    <w:rsid w:val="00F60082"/>
    <w:rsid w:val="00F6050D"/>
    <w:rsid w:val="00F64A2E"/>
    <w:rsid w:val="00F81C51"/>
    <w:rsid w:val="00F82ED3"/>
    <w:rsid w:val="00F84999"/>
    <w:rsid w:val="00F86BDB"/>
    <w:rsid w:val="00F87B62"/>
    <w:rsid w:val="00F9054B"/>
    <w:rsid w:val="00F90C84"/>
    <w:rsid w:val="00F94C0A"/>
    <w:rsid w:val="00FA00DE"/>
    <w:rsid w:val="00FA1BB6"/>
    <w:rsid w:val="00FA4DFD"/>
    <w:rsid w:val="00FA60DB"/>
    <w:rsid w:val="00FA6ABF"/>
    <w:rsid w:val="00FB16FC"/>
    <w:rsid w:val="00FB3E24"/>
    <w:rsid w:val="00FB4697"/>
    <w:rsid w:val="00FB5230"/>
    <w:rsid w:val="00FB526A"/>
    <w:rsid w:val="00FB6DE3"/>
    <w:rsid w:val="00FC2F6D"/>
    <w:rsid w:val="00FC5381"/>
    <w:rsid w:val="00FC5437"/>
    <w:rsid w:val="00FC57F5"/>
    <w:rsid w:val="00FC61E2"/>
    <w:rsid w:val="00FC682A"/>
    <w:rsid w:val="00FD3A7A"/>
    <w:rsid w:val="00FD446E"/>
    <w:rsid w:val="00FE2844"/>
    <w:rsid w:val="00FF00AA"/>
    <w:rsid w:val="00FF1028"/>
    <w:rsid w:val="00FF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8358B"/>
  <w15:chartTrackingRefBased/>
  <w15:docId w15:val="{58D35FB6-1903-4981-B3D5-CCB93BBA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DF7581"/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D3B"/>
  </w:style>
  <w:style w:type="paragraph" w:styleId="Footer">
    <w:name w:val="footer"/>
    <w:basedOn w:val="Normal"/>
    <w:link w:val="FooterChar"/>
    <w:uiPriority w:val="99"/>
    <w:unhideWhenUsed/>
    <w:rsid w:val="00DB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D3B"/>
  </w:style>
  <w:style w:type="paragraph" w:customStyle="1" w:styleId="BasicParagraph">
    <w:name w:val="[Basic Paragraph]"/>
    <w:basedOn w:val="Normal"/>
    <w:uiPriority w:val="99"/>
    <w:rsid w:val="00DB7D3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SubtleReference">
    <w:name w:val="Subtle Reference"/>
    <w:basedOn w:val="DefaultParagraphFont"/>
    <w:uiPriority w:val="31"/>
    <w:rsid w:val="00DB7D3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DB7D3B"/>
    <w:rPr>
      <w:b/>
      <w:bCs/>
      <w:smallCaps/>
      <w:color w:val="4472C4" w:themeColor="accent1"/>
      <w:spacing w:val="5"/>
    </w:rPr>
  </w:style>
  <w:style w:type="paragraph" w:styleId="ListBullet">
    <w:name w:val="List Bullet"/>
    <w:basedOn w:val="Normal"/>
    <w:uiPriority w:val="99"/>
    <w:unhideWhenUsed/>
    <w:rsid w:val="00DB7D3B"/>
    <w:pPr>
      <w:numPr>
        <w:numId w:val="1"/>
      </w:numPr>
      <w:contextualSpacing/>
    </w:pPr>
  </w:style>
  <w:style w:type="paragraph" w:customStyle="1" w:styleId="ParaHeader">
    <w:name w:val="ParaHeader"/>
    <w:basedOn w:val="Normal"/>
    <w:link w:val="ParaHeaderChar"/>
    <w:qFormat/>
    <w:rsid w:val="00DB7D3B"/>
    <w:pPr>
      <w:spacing w:after="0"/>
    </w:pPr>
    <w:rPr>
      <w:rFonts w:ascii="Calibri" w:hAnsi="Calibri" w:cs="Calibri"/>
      <w:b/>
      <w:bCs/>
    </w:rPr>
  </w:style>
  <w:style w:type="paragraph" w:customStyle="1" w:styleId="BulletList">
    <w:name w:val="BulletList"/>
    <w:basedOn w:val="Normal"/>
    <w:link w:val="BulletListChar"/>
    <w:qFormat/>
    <w:rsid w:val="0025287B"/>
    <w:pPr>
      <w:numPr>
        <w:numId w:val="2"/>
      </w:numPr>
      <w:spacing w:after="120"/>
    </w:pPr>
  </w:style>
  <w:style w:type="character" w:customStyle="1" w:styleId="ParaHeaderChar">
    <w:name w:val="ParaHeader Char"/>
    <w:basedOn w:val="DefaultParagraphFont"/>
    <w:link w:val="ParaHeader"/>
    <w:rsid w:val="00DB7D3B"/>
    <w:rPr>
      <w:rFonts w:ascii="Calibri" w:hAnsi="Calibri" w:cs="Calibri"/>
      <w:b/>
      <w:bCs/>
    </w:rPr>
  </w:style>
  <w:style w:type="paragraph" w:customStyle="1" w:styleId="LeadHook">
    <w:name w:val="LeadHook"/>
    <w:basedOn w:val="Normal"/>
    <w:link w:val="LeadHookChar"/>
    <w:qFormat/>
    <w:rsid w:val="00EF76A1"/>
    <w:rPr>
      <w:b/>
      <w:color w:val="7F7F7F" w:themeColor="text1" w:themeTint="80"/>
    </w:rPr>
  </w:style>
  <w:style w:type="character" w:customStyle="1" w:styleId="BulletListChar">
    <w:name w:val="BulletList Char"/>
    <w:basedOn w:val="DefaultParagraphFont"/>
    <w:link w:val="BulletList"/>
    <w:rsid w:val="0025287B"/>
    <w:rPr>
      <w:rFonts w:asciiTheme="majorHAnsi" w:hAnsiTheme="majorHAnsi"/>
    </w:rPr>
  </w:style>
  <w:style w:type="paragraph" w:customStyle="1" w:styleId="RecipeNutritionalInfoHeader">
    <w:name w:val="RecipeNutritionalInfoHeader"/>
    <w:basedOn w:val="Header"/>
    <w:link w:val="RecipeNutritionalInfoHeaderChar"/>
    <w:qFormat/>
    <w:rsid w:val="00595E19"/>
    <w:rPr>
      <w:b/>
    </w:rPr>
  </w:style>
  <w:style w:type="character" w:customStyle="1" w:styleId="LeadHookChar">
    <w:name w:val="LeadHook Char"/>
    <w:basedOn w:val="DefaultParagraphFont"/>
    <w:link w:val="LeadHook"/>
    <w:rsid w:val="00EF76A1"/>
    <w:rPr>
      <w:rFonts w:asciiTheme="majorHAnsi" w:hAnsiTheme="majorHAnsi"/>
      <w:b/>
      <w:color w:val="7F7F7F" w:themeColor="text1" w:themeTint="80"/>
    </w:rPr>
  </w:style>
  <w:style w:type="paragraph" w:customStyle="1" w:styleId="GeneralCopy">
    <w:name w:val="General Copy"/>
    <w:basedOn w:val="Normal"/>
    <w:uiPriority w:val="99"/>
    <w:rsid w:val="00EE3280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 Light" w:hAnsi="Calibri Light" w:cs="Calibri Light"/>
      <w:color w:val="000000"/>
      <w:sz w:val="24"/>
      <w:szCs w:val="24"/>
    </w:rPr>
  </w:style>
  <w:style w:type="character" w:customStyle="1" w:styleId="RecipeNutritionalInfoHeaderChar">
    <w:name w:val="RecipeNutritionalInfoHeader Char"/>
    <w:basedOn w:val="HeaderChar"/>
    <w:link w:val="RecipeNutritionalInfoHeader"/>
    <w:rsid w:val="00595E19"/>
    <w:rPr>
      <w:rFonts w:asciiTheme="majorHAnsi" w:hAnsiTheme="majorHAnsi"/>
      <w:b/>
    </w:rPr>
  </w:style>
  <w:style w:type="paragraph" w:customStyle="1" w:styleId="RecipeNormal">
    <w:name w:val="RecipeNormal"/>
    <w:basedOn w:val="Normal"/>
    <w:link w:val="RecipeNormalChar"/>
    <w:qFormat/>
    <w:rsid w:val="002259E5"/>
    <w:pPr>
      <w:tabs>
        <w:tab w:val="left" w:pos="2376"/>
      </w:tabs>
      <w:spacing w:after="0"/>
      <w:ind w:left="216"/>
    </w:pPr>
    <w:rPr>
      <w:rFonts w:ascii="Calibri" w:hAnsi="Calibri" w:cs="Calibri"/>
      <w:bCs/>
    </w:rPr>
  </w:style>
  <w:style w:type="paragraph" w:customStyle="1" w:styleId="RecipeNumberList">
    <w:name w:val="RecipeNumberList"/>
    <w:basedOn w:val="RecipeNormal"/>
    <w:link w:val="RecipeNumberListChar"/>
    <w:qFormat/>
    <w:rsid w:val="00427876"/>
    <w:pPr>
      <w:numPr>
        <w:numId w:val="3"/>
      </w:numPr>
      <w:spacing w:after="60"/>
    </w:pPr>
  </w:style>
  <w:style w:type="character" w:customStyle="1" w:styleId="RecipeNormalChar">
    <w:name w:val="RecipeNormal Char"/>
    <w:basedOn w:val="DefaultParagraphFont"/>
    <w:link w:val="RecipeNormal"/>
    <w:rsid w:val="002259E5"/>
    <w:rPr>
      <w:rFonts w:ascii="Calibri" w:hAnsi="Calibri" w:cs="Calibri"/>
      <w:bCs/>
    </w:rPr>
  </w:style>
  <w:style w:type="character" w:customStyle="1" w:styleId="RecipeNumberListChar">
    <w:name w:val="RecipeNumberList Char"/>
    <w:basedOn w:val="RecipeNormalChar"/>
    <w:link w:val="RecipeNumberList"/>
    <w:rsid w:val="000B4E1A"/>
    <w:rPr>
      <w:rFonts w:ascii="Calibri" w:hAnsi="Calibri" w:cs="Calibri"/>
      <w:bCs/>
    </w:rPr>
  </w:style>
  <w:style w:type="paragraph" w:customStyle="1" w:styleId="ArticleHeader">
    <w:name w:val="ArticleHeader"/>
    <w:basedOn w:val="Normal"/>
    <w:link w:val="ArticleHeaderChar"/>
    <w:qFormat/>
    <w:rsid w:val="00D00B7C"/>
    <w:pPr>
      <w:spacing w:after="60" w:line="228" w:lineRule="auto"/>
    </w:pPr>
    <w:rPr>
      <w:rFonts w:asciiTheme="minorHAnsi" w:hAnsiTheme="minorHAnsi" w:cstheme="minorHAnsi"/>
      <w:b/>
      <w:color w:val="E88B7F"/>
      <w:sz w:val="32"/>
      <w:szCs w:val="32"/>
    </w:rPr>
  </w:style>
  <w:style w:type="character" w:customStyle="1" w:styleId="ArticleHeaderChar">
    <w:name w:val="ArticleHeader Char"/>
    <w:basedOn w:val="DefaultParagraphFont"/>
    <w:link w:val="ArticleHeader"/>
    <w:rsid w:val="00D00B7C"/>
    <w:rPr>
      <w:rFonts w:cstheme="minorHAnsi"/>
      <w:b/>
      <w:color w:val="E88B7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9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9F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165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165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655F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65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655F"/>
    <w:rPr>
      <w:rFonts w:asciiTheme="majorHAnsi" w:hAnsiTheme="majorHAns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1655F"/>
    <w:pPr>
      <w:ind w:left="720"/>
      <w:contextualSpacing/>
    </w:pPr>
  </w:style>
  <w:style w:type="character" w:styleId="Hyperlink">
    <w:name w:val="Hyperlink"/>
    <w:uiPriority w:val="99"/>
    <w:unhideWhenUsed/>
    <w:rsid w:val="00F1655F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74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2C3D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8463A"/>
    <w:pPr>
      <w:spacing w:after="0" w:line="240" w:lineRule="auto"/>
    </w:pPr>
    <w:rPr>
      <w:rFonts w:asciiTheme="majorHAnsi" w:hAnsiTheme="majorHAnsi"/>
    </w:rPr>
  </w:style>
  <w:style w:type="character" w:customStyle="1" w:styleId="UnresolvedMention2">
    <w:name w:val="Unresolved Mention2"/>
    <w:basedOn w:val="DefaultParagraphFont"/>
    <w:uiPriority w:val="99"/>
    <w:rsid w:val="00841D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Content%20Development\MASTER%20TEMPLATES\EB%20Content\Live%20Well,%20Work%20Well%20Newsletter\LWWW%202020\Live_Well_Work_Well-EB-2020-U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A4B71-232C-4CFE-A4AE-9F4505DAB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Live_Well_Work_Well-EB-2020-US</Template>
  <TotalTime>0</TotalTime>
  <Pages>2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Oliver, Jillian</dc:creator>
  <cp:lastModifiedBy>Jacobs, Jessica</cp:lastModifiedBy>
  <cp:revision>2</cp:revision>
  <dcterms:created xsi:type="dcterms:W3CDTF">2021-05-07T10:58:00Z</dcterms:created>
  <dcterms:modified xsi:type="dcterms:W3CDTF">2021-05-07T10:58:00Z</dcterms:modified>
</cp:coreProperties>
</file>