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B8DD7" w14:textId="77777777" w:rsidR="00545660" w:rsidRPr="000E63D9" w:rsidRDefault="00F01D06" w:rsidP="00545660">
      <w:pPr>
        <w:pStyle w:val="ArticleHeader"/>
      </w:pPr>
      <w:r w:rsidRPr="000E63D9">
        <w:rPr>
          <w:noProof/>
        </w:rPr>
        <w:drawing>
          <wp:anchor distT="0" distB="0" distL="114300" distR="114300" simplePos="0" relativeHeight="251658240" behindDoc="0" locked="1" layoutInCell="1" allowOverlap="1" wp14:anchorId="2E741B25" wp14:editId="37421569">
            <wp:simplePos x="0" y="0"/>
            <wp:positionH relativeFrom="margin">
              <wp:posOffset>4762500</wp:posOffset>
            </wp:positionH>
            <wp:positionV relativeFrom="margin">
              <wp:posOffset>4826000</wp:posOffset>
            </wp:positionV>
            <wp:extent cx="1645923" cy="1120142"/>
            <wp:effectExtent l="0" t="0" r="0" b="0"/>
            <wp:wrapNone/>
            <wp:docPr id="100018" name="Picture 100018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8378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6CE" w:rsidRPr="000E63D9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7D3C351B" wp14:editId="09CE5675">
                <wp:simplePos x="0" y="0"/>
                <wp:positionH relativeFrom="page">
                  <wp:align>right</wp:align>
                </wp:positionH>
                <wp:positionV relativeFrom="paragraph">
                  <wp:posOffset>-389255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9BFE" w14:textId="77777777" w:rsidR="00620468" w:rsidRPr="00793D18" w:rsidRDefault="005846CE" w:rsidP="0062046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793D18">
                              <w:rPr>
                                <w:b/>
                                <w:color w:val="FFFFFF" w:themeColor="background1"/>
                              </w:rPr>
                              <w:t xml:space="preserve">Brought to you by 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3C3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0.95pt;margin-top:-30.65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" filled="f" stroked="f">
                <v:textbox>
                  <w:txbxContent>
                    <w:p w14:paraId="63309BFE" w14:textId="77777777" w:rsidR="00620468" w:rsidRPr="00793D18" w:rsidRDefault="005846CE" w:rsidP="0062046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793D18">
                        <w:rPr>
                          <w:b/>
                          <w:color w:val="FFFFFF" w:themeColor="background1"/>
                        </w:rPr>
                        <w:t xml:space="preserve">Brought to you by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E63D9">
        <w:t>Outdoor Exercise Safety Tips</w:t>
      </w:r>
    </w:p>
    <w:p w14:paraId="78FD2567" w14:textId="77777777" w:rsidR="00812F2E" w:rsidRPr="00F13744" w:rsidRDefault="005846CE" w:rsidP="00812F2E">
      <w:pPr>
        <w:rPr>
          <w:rFonts w:cstheme="minorHAnsi"/>
        </w:rPr>
      </w:pPr>
      <w:r w:rsidRPr="00F13744">
        <w:rPr>
          <w:rFonts w:cstheme="minorHAnsi"/>
        </w:rPr>
        <w:t xml:space="preserve">As we move into summer, many will want to </w:t>
      </w:r>
      <w:r w:rsidR="008523DA" w:rsidRPr="00F13744">
        <w:rPr>
          <w:rFonts w:cstheme="minorHAnsi"/>
        </w:rPr>
        <w:t>exercise</w:t>
      </w:r>
      <w:r w:rsidRPr="00F13744">
        <w:rPr>
          <w:rFonts w:cstheme="minorHAnsi"/>
        </w:rPr>
        <w:t xml:space="preserve"> outdoors to stay active and get some fresh air. That’s </w:t>
      </w:r>
      <w:r w:rsidR="009A7CAB" w:rsidRPr="00F13744">
        <w:rPr>
          <w:rFonts w:cstheme="minorHAnsi"/>
        </w:rPr>
        <w:t xml:space="preserve">great news, as </w:t>
      </w:r>
      <w:r w:rsidRPr="00F13744">
        <w:rPr>
          <w:rFonts w:cstheme="minorHAnsi"/>
        </w:rPr>
        <w:t xml:space="preserve">experts recommend at least 150 minutes of moderate aerobic activity each </w:t>
      </w:r>
      <w:r w:rsidRPr="00F13744">
        <w:rPr>
          <w:rFonts w:cstheme="minorHAnsi"/>
        </w:rPr>
        <w:t>week.</w:t>
      </w:r>
      <w:r w:rsidR="008523DA" w:rsidRPr="00F13744">
        <w:rPr>
          <w:rFonts w:cstheme="minorHAnsi"/>
        </w:rPr>
        <w:t xml:space="preserve"> </w:t>
      </w:r>
      <w:r w:rsidR="00004295">
        <w:rPr>
          <w:rFonts w:cstheme="majorHAnsi"/>
        </w:rPr>
        <w:t xml:space="preserve">Working out </w:t>
      </w:r>
      <w:r w:rsidR="008523DA" w:rsidRPr="00F13744">
        <w:rPr>
          <w:rFonts w:cstheme="majorHAnsi"/>
        </w:rPr>
        <w:t>in hot and humid weather can put extra stress on your body</w:t>
      </w:r>
      <w:r w:rsidR="004179AE">
        <w:rPr>
          <w:rFonts w:cstheme="majorHAnsi"/>
        </w:rPr>
        <w:t>;</w:t>
      </w:r>
      <w:r w:rsidR="004179AE" w:rsidRPr="00F13744">
        <w:rPr>
          <w:rFonts w:cstheme="majorHAnsi"/>
        </w:rPr>
        <w:t xml:space="preserve"> </w:t>
      </w:r>
      <w:r w:rsidR="008523DA" w:rsidRPr="00F13744">
        <w:rPr>
          <w:rFonts w:cstheme="majorHAnsi"/>
        </w:rPr>
        <w:t>however, there are simple precautions you can take to protect yourself.</w:t>
      </w:r>
    </w:p>
    <w:p w14:paraId="2290D861" w14:textId="77777777" w:rsidR="00C46B26" w:rsidRPr="000E63D9" w:rsidRDefault="005846CE" w:rsidP="009A1A07">
      <w:r>
        <w:rPr>
          <w:noProof/>
        </w:rPr>
        <w:drawing>
          <wp:anchor distT="0" distB="0" distL="114300" distR="114300" simplePos="0" relativeHeight="251663360" behindDoc="0" locked="0" layoutInCell="1" allowOverlap="1" wp14:anchorId="4BD76D8B" wp14:editId="2292395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314700" cy="121602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92082" name="main_gpx_main gpx e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9D3BC" w14:textId="77777777" w:rsidR="00C46B26" w:rsidRPr="000E63D9" w:rsidRDefault="00C46B26" w:rsidP="009A1A07"/>
    <w:p w14:paraId="3ECCAC9D" w14:textId="77777777" w:rsidR="00C46B26" w:rsidRPr="000E63D9" w:rsidRDefault="00C46B26" w:rsidP="009A1A07"/>
    <w:p w14:paraId="4D06CA4B" w14:textId="77777777" w:rsidR="00C46B26" w:rsidRPr="000E63D9" w:rsidRDefault="00C46B26" w:rsidP="009A1A07"/>
    <w:p w14:paraId="188B6F1F" w14:textId="77777777" w:rsidR="00C46B26" w:rsidRPr="000E63D9" w:rsidRDefault="00C46B26" w:rsidP="009A1A07"/>
    <w:p w14:paraId="3832C3DD" w14:textId="77777777" w:rsidR="003E6193" w:rsidRPr="000E63D9" w:rsidRDefault="005846CE" w:rsidP="003E6193">
      <w:pPr>
        <w:pStyle w:val="ParaHeader"/>
      </w:pPr>
      <w:r>
        <w:t>Workout Tips</w:t>
      </w:r>
    </w:p>
    <w:p w14:paraId="0E90D9B1" w14:textId="77777777" w:rsidR="00812F2E" w:rsidRPr="008523DA" w:rsidRDefault="005846CE" w:rsidP="0082004C">
      <w:pPr>
        <w:rPr>
          <w:rFonts w:cstheme="minorHAnsi"/>
        </w:rPr>
      </w:pPr>
      <w:r w:rsidRPr="00AB406C">
        <w:rPr>
          <w:rFonts w:cstheme="minorHAnsi"/>
        </w:rPr>
        <w:t>By moving your workout outdoors, you can boost your mood and improve your concentration</w:t>
      </w:r>
      <w:r w:rsidRPr="00AB406C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3D2616">
        <w:t>Also, y</w:t>
      </w:r>
      <w:r w:rsidR="000E1513">
        <w:t>ou don’t need to stick to your own yard or neighborhood. Jogging trails, e</w:t>
      </w:r>
      <w:r w:rsidR="000E1513" w:rsidRPr="000E1513">
        <w:t>xercise parks, sports fields</w:t>
      </w:r>
      <w:r w:rsidR="000E1513">
        <w:t xml:space="preserve"> and stairs</w:t>
      </w:r>
      <w:r w:rsidR="000E1513" w:rsidRPr="000E1513">
        <w:t xml:space="preserve"> provide </w:t>
      </w:r>
      <w:r w:rsidR="000E1513">
        <w:t>endless</w:t>
      </w:r>
      <w:r w:rsidR="000E1513" w:rsidRPr="000E1513">
        <w:t xml:space="preserve"> opportunities to </w:t>
      </w:r>
      <w:r w:rsidR="000E1513">
        <w:t xml:space="preserve">switch up </w:t>
      </w:r>
      <w:r w:rsidR="000E1513" w:rsidRPr="000E1513">
        <w:t>your workout.</w:t>
      </w:r>
      <w:r>
        <w:t xml:space="preserve"> </w:t>
      </w:r>
      <w:r w:rsidRPr="00812F2E">
        <w:t>Keep in mind the</w:t>
      </w:r>
      <w:r w:rsidR="00BA7599">
        <w:t xml:space="preserve"> following</w:t>
      </w:r>
      <w:r w:rsidRPr="00812F2E">
        <w:t xml:space="preserve"> tips to safely exercise outside</w:t>
      </w:r>
      <w:r w:rsidR="00F304E6">
        <w:t xml:space="preserve"> during the summer</w:t>
      </w:r>
      <w:r w:rsidRPr="00812F2E">
        <w:t>:</w:t>
      </w:r>
    </w:p>
    <w:p w14:paraId="65FC1E0F" w14:textId="77777777" w:rsidR="00F304E6" w:rsidRDefault="005846CE" w:rsidP="00F304E6">
      <w:pPr>
        <w:pStyle w:val="BulletList"/>
      </w:pPr>
      <w:r w:rsidRPr="00F304E6">
        <w:rPr>
          <w:b/>
        </w:rPr>
        <w:t>Avoid the hottest part of the day.</w:t>
      </w:r>
      <w:r>
        <w:t xml:space="preserve"> If possible, plan your workout before 10 a.m. or after 3 p.m. to dodge those strong sun rays.</w:t>
      </w:r>
    </w:p>
    <w:p w14:paraId="141A1F96" w14:textId="77777777" w:rsidR="00F304E6" w:rsidRDefault="005846CE" w:rsidP="00F304E6">
      <w:pPr>
        <w:pStyle w:val="BulletList"/>
      </w:pPr>
      <w:r w:rsidRPr="00F304E6">
        <w:rPr>
          <w:b/>
        </w:rPr>
        <w:t>Wear light-colored clothing.</w:t>
      </w:r>
      <w:r>
        <w:t xml:space="preserve"> Dark colors absorb the heat, while light color</w:t>
      </w:r>
      <w:r>
        <w:t xml:space="preserve">s will reflect the sun. </w:t>
      </w:r>
      <w:r>
        <w:t>Lightweight, loose-fitting clothing will help air circulate and keep you cool.</w:t>
      </w:r>
    </w:p>
    <w:p w14:paraId="493A73D1" w14:textId="77777777" w:rsidR="00F304E6" w:rsidRDefault="005846CE" w:rsidP="00F304E6">
      <w:pPr>
        <w:pStyle w:val="BulletList"/>
      </w:pPr>
      <w:r w:rsidRPr="00F304E6">
        <w:rPr>
          <w:b/>
        </w:rPr>
        <w:t>Apply sunscreen.</w:t>
      </w:r>
      <w:r>
        <w:t xml:space="preserve"> Opt for a broad-spectrum sunscreen that’s at least 30 SPF. Reapply every two hours, even if the label says it’s sweatproof. Wearing a wi</w:t>
      </w:r>
      <w:r>
        <w:t>de-brimmed hat can also protect your face from sun exposure.</w:t>
      </w:r>
    </w:p>
    <w:p w14:paraId="6279E6D9" w14:textId="77777777" w:rsidR="00F304E6" w:rsidRDefault="005846CE" w:rsidP="00F304E6">
      <w:pPr>
        <w:pStyle w:val="BulletList"/>
      </w:pPr>
      <w:r w:rsidRPr="00F304E6">
        <w:rPr>
          <w:b/>
        </w:rPr>
        <w:t>Stay hydrated with water.</w:t>
      </w:r>
      <w:r>
        <w:t xml:space="preserve"> Drink water before you head out, and try to take sips every 15 minutes during your workout—whether you’re thirsty or not.</w:t>
      </w:r>
    </w:p>
    <w:p w14:paraId="799A0F6F" w14:textId="77777777" w:rsidR="00F304E6" w:rsidRDefault="005846CE" w:rsidP="00F304E6">
      <w:pPr>
        <w:pStyle w:val="BulletList"/>
      </w:pPr>
      <w:r w:rsidRPr="00F304E6">
        <w:rPr>
          <w:b/>
        </w:rPr>
        <w:t>Replenish your electrolytes.</w:t>
      </w:r>
      <w:r>
        <w:t xml:space="preserve"> Instead of reachin</w:t>
      </w:r>
      <w:r>
        <w:t>g for a sports drink</w:t>
      </w:r>
      <w:r w:rsidR="00BA7599">
        <w:t xml:space="preserve"> after a workout</w:t>
      </w:r>
      <w:r>
        <w:t>, consider replacing electrolytes through real food like chia seeds, kale, coconut, or fruits and vegetables.</w:t>
      </w:r>
    </w:p>
    <w:p w14:paraId="264F1827" w14:textId="77777777" w:rsidR="00F304E6" w:rsidRDefault="005846CE" w:rsidP="00F304E6">
      <w:pPr>
        <w:pStyle w:val="BulletList"/>
      </w:pPr>
      <w:r w:rsidRPr="00F304E6">
        <w:rPr>
          <w:b/>
        </w:rPr>
        <w:t>Listen to your body.</w:t>
      </w:r>
      <w:r>
        <w:t xml:space="preserve"> If you’re feeling dizzy, faint or nauseous, stop immediately. </w:t>
      </w:r>
      <w:r w:rsidR="00BA7599">
        <w:t>Sit down</w:t>
      </w:r>
      <w:r>
        <w:t xml:space="preserve"> in the shade and d</w:t>
      </w:r>
      <w:r>
        <w:t>rink some water until you’re feeling better.</w:t>
      </w:r>
    </w:p>
    <w:p w14:paraId="435E4957" w14:textId="77777777" w:rsidR="00812F2E" w:rsidRPr="000E63D9" w:rsidRDefault="005846CE" w:rsidP="00545660">
      <w:r>
        <w:t xml:space="preserve">Your </w:t>
      </w:r>
      <w:r w:rsidR="00A63227" w:rsidRPr="00A63227">
        <w:t>body may need to adapt</w:t>
      </w:r>
      <w:r w:rsidR="00F304E6">
        <w:t xml:space="preserve"> to outdoor workouts</w:t>
      </w:r>
      <w:r w:rsidR="00A63227" w:rsidRPr="00A63227">
        <w:t xml:space="preserve">, so follow its lead and gradually pick up the pace or intensity. </w:t>
      </w:r>
      <w:r>
        <w:t>As always, talk to your doctor b</w:t>
      </w:r>
      <w:r w:rsidRPr="00812F2E">
        <w:t>efore you start a new exercise regimen.</w:t>
      </w:r>
    </w:p>
    <w:p w14:paraId="133058CA" w14:textId="77777777" w:rsidR="00CD5B56" w:rsidRPr="000E63D9" w:rsidRDefault="00CD5B56" w:rsidP="008C44CD">
      <w:pPr>
        <w:pStyle w:val="ArticleHeader"/>
      </w:pPr>
    </w:p>
    <w:p w14:paraId="40CAEA1E" w14:textId="77777777" w:rsidR="0082004C" w:rsidRPr="000E63D9" w:rsidRDefault="0082004C" w:rsidP="008C44CD">
      <w:pPr>
        <w:pStyle w:val="ArticleHeader"/>
        <w:sectPr w:rsidR="0082004C" w:rsidRPr="000E63D9" w:rsidSect="00957EF5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88" w:left="720" w:header="720" w:footer="432" w:gutter="0"/>
          <w:cols w:num="2" w:space="360"/>
          <w:titlePg/>
          <w:docGrid w:linePitch="360"/>
        </w:sectPr>
      </w:pPr>
    </w:p>
    <w:p w14:paraId="4384453C" w14:textId="77777777" w:rsidR="005D32EC" w:rsidRPr="000E63D9" w:rsidRDefault="005846CE" w:rsidP="005D32EC">
      <w:pPr>
        <w:pStyle w:val="ArticleHeader"/>
      </w:pPr>
      <w:bookmarkStart w:id="0" w:name="_Hlk25135315"/>
      <w:r>
        <w:lastRenderedPageBreak/>
        <w:t xml:space="preserve">Health </w:t>
      </w:r>
      <w:r w:rsidR="00F01D06" w:rsidRPr="000E63D9">
        <w:t>Benefits of Gardening</w:t>
      </w:r>
    </w:p>
    <w:p w14:paraId="4460DB73" w14:textId="77777777" w:rsidR="00255D3C" w:rsidRPr="000E63D9" w:rsidRDefault="005846CE" w:rsidP="00F01D06">
      <w:pPr>
        <w:rPr>
          <w:rFonts w:eastAsia="Times New Roman" w:cstheme="minorHAnsi"/>
        </w:rPr>
      </w:pPr>
      <w:bookmarkStart w:id="1" w:name="_Hlk55894356"/>
      <w:bookmarkEnd w:id="0"/>
      <w:r w:rsidRPr="000E63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ADF819" wp14:editId="5313B3D8">
                <wp:simplePos x="0" y="0"/>
                <wp:positionH relativeFrom="page">
                  <wp:posOffset>5177790</wp:posOffset>
                </wp:positionH>
                <wp:positionV relativeFrom="paragraph">
                  <wp:posOffset>459740</wp:posOffset>
                </wp:positionV>
                <wp:extent cx="2354580" cy="7665720"/>
                <wp:effectExtent l="0" t="0" r="762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766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529EC" w14:textId="77777777" w:rsidR="00FB4697" w:rsidRPr="00C43031" w:rsidRDefault="005846CE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255D3C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27A63899" w14:textId="77777777" w:rsidR="009D4DE4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b/>
                              </w:rPr>
                              <w:t xml:space="preserve">Vinaigrette </w:t>
                            </w:r>
                            <w:r w:rsidR="00A9058C"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</w:p>
                          <w:p w14:paraId="2ED614C8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½ Tbsp.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extra virgin olive oil</w:t>
                            </w:r>
                          </w:p>
                          <w:p w14:paraId="65E81645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white balsamic vinegar</w:t>
                            </w:r>
                          </w:p>
                          <w:p w14:paraId="13AB3833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1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Tbsp.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lime juice</w:t>
                            </w:r>
                          </w:p>
                          <w:p w14:paraId="2A97BBEB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1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sp.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sugar</w:t>
                            </w:r>
                          </w:p>
                          <w:p w14:paraId="1A10F37A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¼ tsp.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salt</w:t>
                            </w:r>
                          </w:p>
                          <w:p w14:paraId="17593F47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⅛ tsp. black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pepper</w:t>
                            </w:r>
                          </w:p>
                          <w:p w14:paraId="55DD43DC" w14:textId="77777777" w:rsidR="00255D3C" w:rsidRDefault="00255D3C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  <w:p w14:paraId="24812A30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b/>
                              </w:rPr>
                              <w:t>Salad Ingredients</w:t>
                            </w:r>
                          </w:p>
                          <w:p w14:paraId="0A3C300F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1 cup fresh blueberries</w:t>
                            </w:r>
                          </w:p>
                          <w:p w14:paraId="420C60E7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1 medium cucumber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</w:t>
                            </w:r>
                            <w:r w:rsidR="00F223C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chopped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6FEE5342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4 cups fresh arugula</w:t>
                            </w:r>
                          </w:p>
                          <w:p w14:paraId="24FD06E9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¼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medium red onion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(th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inly sliced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19FEDCE8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¼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cup reduced-fat </w:t>
                            </w:r>
                            <w:r w:rsidR="00F223C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f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eta cheese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(crumbled)</w:t>
                            </w:r>
                          </w:p>
                          <w:p w14:paraId="616D75F6" w14:textId="77777777" w:rsidR="00255D3C" w:rsidRP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walnuts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(coarsely chopped)</w:t>
                            </w:r>
                          </w:p>
                          <w:p w14:paraId="3F535BB9" w14:textId="77777777" w:rsidR="00255D3C" w:rsidRDefault="005846CE" w:rsidP="00255D3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4 slices whole</w:t>
                            </w:r>
                            <w:r w:rsidR="00F223C3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-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grain bread</w:t>
                            </w:r>
                          </w:p>
                          <w:p w14:paraId="7BF29D9F" w14:textId="77777777" w:rsidR="00255D3C" w:rsidRDefault="00255D3C" w:rsidP="00EF04EC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2595DFAA" w14:textId="77777777" w:rsidR="00323155" w:rsidRDefault="00323155" w:rsidP="009D4DE4">
                            <w:pPr>
                              <w:pStyle w:val="RecipeNormal"/>
                              <w:ind w:left="0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01B23CD3" w14:textId="77777777" w:rsidR="00FB4697" w:rsidRPr="00C43031" w:rsidRDefault="005846CE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2DD429BE" w14:textId="77777777" w:rsidR="00255D3C" w:rsidRPr="00255D3C" w:rsidRDefault="005846CE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W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hisk together vinaigrette ingredients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 a small bowl.</w:t>
                            </w:r>
                          </w:p>
                          <w:p w14:paraId="3F52359E" w14:textId="77777777" w:rsidR="00255D3C" w:rsidRPr="00255D3C" w:rsidRDefault="005846CE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ix together all salad ingredients, except bread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, in a large bowl.</w:t>
                            </w:r>
                          </w:p>
                          <w:p w14:paraId="4FDFC5D7" w14:textId="77777777" w:rsidR="00255D3C" w:rsidRPr="00255D3C" w:rsidRDefault="005846CE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Add the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vinaigrette to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salad—and toss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serve.</w:t>
                            </w:r>
                          </w:p>
                          <w:p w14:paraId="56B5A1F8" w14:textId="77777777" w:rsidR="00255D3C" w:rsidRPr="00DA5736" w:rsidRDefault="005846CE" w:rsidP="00255D3C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Toast bread, then cut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each slice</w:t>
                            </w:r>
                            <w:r w:rsidRPr="00255D3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into four pieces.</w:t>
                            </w:r>
                          </w:p>
                          <w:p w14:paraId="11139145" w14:textId="77777777" w:rsidR="009D4DE4" w:rsidRPr="0054224C" w:rsidRDefault="009D4DE4" w:rsidP="00D10F46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</w:p>
                          <w:p w14:paraId="36B8C64E" w14:textId="77777777" w:rsidR="0011749A" w:rsidRPr="00D10F46" w:rsidRDefault="005846CE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216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Nutritional Information</w:t>
                            </w:r>
                          </w:p>
                          <w:p w14:paraId="699C67B0" w14:textId="77777777" w:rsidR="00FB4697" w:rsidRPr="00D10F46" w:rsidRDefault="005846CE" w:rsidP="0054224C">
                            <w:pPr>
                              <w:pStyle w:val="RecipeNumberList"/>
                              <w:numPr>
                                <w:ilvl w:val="0"/>
                                <w:numId w:val="0"/>
                              </w:numPr>
                              <w:ind w:left="576" w:hanging="360"/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</w:pPr>
                            <w:r w:rsidRPr="00D10F46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  <w:szCs w:val="21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612208" w14:paraId="77A0CFDE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042C479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C782143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212</w:t>
                                  </w:r>
                                </w:p>
                              </w:tc>
                            </w:tr>
                            <w:tr w:rsidR="00612208" w14:paraId="234E129B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F537141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F2CC352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="00255D3C">
                                    <w:rPr>
                                      <w:sz w:val="20"/>
                                    </w:rPr>
                                    <w:t>0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612208" w14:paraId="1EDE9386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52C9ADB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B3D6F2B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612208" w14:paraId="1E0EC64E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</w:tcPr>
                                <w:p w14:paraId="5BCE396B" w14:textId="77777777" w:rsidR="0015725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117DB17D" w14:textId="77777777" w:rsidR="0015725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368</w:t>
                                  </w:r>
                                  <w:r w:rsidR="00A9058C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612208" w14:paraId="39C8CB38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37DA5329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DB527E8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</w:t>
                                  </w:r>
                                  <w:r w:rsidR="00DC7B24">
                                    <w:rPr>
                                      <w:sz w:val="20"/>
                                    </w:rPr>
                                    <w:t xml:space="preserve"> 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612208" w14:paraId="691F26E2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728F84F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9CAEE27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612208" w14:paraId="1B37E0C0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6B238856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4D323C15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612208" w14:paraId="71CAEE87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9B5E789" w14:textId="77777777" w:rsidR="00C43031" w:rsidRPr="0011749A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62805F0A" w14:textId="77777777" w:rsidR="00C43031" w:rsidRPr="00C43031" w:rsidRDefault="005846CE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 w:rsidR="00A9058C"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112DA077" w14:textId="77777777" w:rsidR="00FF1028" w:rsidRDefault="00FF1028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</w:p>
                          <w:p w14:paraId="1E71AC9B" w14:textId="77777777" w:rsidR="00FB4697" w:rsidRPr="00E75497" w:rsidRDefault="005846CE" w:rsidP="00B3306C">
                            <w:pPr>
                              <w:spacing w:line="240" w:lineRule="auto"/>
                              <w:jc w:val="right"/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r w:rsidR="006964A5" w:rsidRPr="00E75497">
                              <w:rPr>
                                <w:rFonts w:cstheme="majorHAnsi"/>
                                <w:i/>
                                <w:sz w:val="18"/>
                                <w:szCs w:val="18"/>
                              </w:rPr>
                              <w:t>MyPlate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DF819" id="Text Box 9" o:spid="_x0000_s1027" type="#_x0000_t202" style="position:absolute;margin-left:407.7pt;margin-top:36.2pt;width:185.4pt;height:60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" filled="f" stroked="f">
                <v:textbox inset="0,,0">
                  <w:txbxContent>
                    <w:p w14:paraId="788529EC" w14:textId="77777777" w:rsidR="00FB4697" w:rsidRPr="00C43031" w:rsidRDefault="005846CE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255D3C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27A63899" w14:textId="77777777" w:rsidR="009D4DE4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b/>
                        </w:rPr>
                        <w:t xml:space="preserve">Vinaigrette </w:t>
                      </w:r>
                      <w:r w:rsidR="00A9058C"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</w:p>
                    <w:p w14:paraId="2ED614C8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½ Tbsp.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 extra virgin olive oil</w:t>
                      </w:r>
                    </w:p>
                    <w:p w14:paraId="65E81645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2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 white balsamic vinegar</w:t>
                      </w:r>
                    </w:p>
                    <w:p w14:paraId="13AB3833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1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Tbsp.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lime juice</w:t>
                      </w:r>
                    </w:p>
                    <w:p w14:paraId="2A97BBEB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1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sp.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sugar</w:t>
                      </w:r>
                    </w:p>
                    <w:p w14:paraId="1A10F37A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¼ tsp.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salt</w:t>
                      </w:r>
                    </w:p>
                    <w:p w14:paraId="17593F47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⅛ tsp. black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pepper</w:t>
                      </w:r>
                    </w:p>
                    <w:p w14:paraId="55DD43DC" w14:textId="77777777" w:rsidR="00255D3C" w:rsidRDefault="00255D3C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  <w:p w14:paraId="24812A30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b/>
                        </w:rPr>
                        <w:t>Salad Ingredients</w:t>
                      </w:r>
                    </w:p>
                    <w:p w14:paraId="0A3C300F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1 cup fresh blueberries</w:t>
                      </w:r>
                    </w:p>
                    <w:p w14:paraId="420C60E7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1 medium cucumber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</w:t>
                      </w:r>
                      <w:r w:rsidR="00F223C3">
                        <w:rPr>
                          <w:rFonts w:asciiTheme="majorHAnsi" w:hAnsiTheme="majorHAnsi" w:cstheme="majorHAnsi"/>
                          <w:sz w:val="20"/>
                        </w:rPr>
                        <w:t>chopped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6FEE5342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4 cups fresh arugula</w:t>
                      </w:r>
                    </w:p>
                    <w:p w14:paraId="24FD06E9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¼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medium red onion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(th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inly sliced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19FEDCE8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¼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cup reduced-fat </w:t>
                      </w:r>
                      <w:r w:rsidR="00F223C3">
                        <w:rPr>
                          <w:rFonts w:asciiTheme="majorHAnsi" w:hAnsiTheme="majorHAnsi" w:cstheme="majorHAnsi"/>
                          <w:sz w:val="20"/>
                        </w:rPr>
                        <w:t>f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eta cheese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(crumbled)</w:t>
                      </w:r>
                    </w:p>
                    <w:p w14:paraId="616D75F6" w14:textId="77777777" w:rsidR="00255D3C" w:rsidRP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2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 xml:space="preserve"> walnuts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(coarsely chopped)</w:t>
                      </w:r>
                    </w:p>
                    <w:p w14:paraId="3F535BB9" w14:textId="77777777" w:rsidR="00255D3C" w:rsidRDefault="005846CE" w:rsidP="00255D3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4 slices whole</w:t>
                      </w:r>
                      <w:r w:rsidR="00F223C3">
                        <w:rPr>
                          <w:rFonts w:asciiTheme="majorHAnsi" w:hAnsiTheme="majorHAnsi" w:cstheme="majorHAnsi"/>
                          <w:sz w:val="20"/>
                        </w:rPr>
                        <w:t>-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</w:rPr>
                        <w:t>grain bread</w:t>
                      </w:r>
                    </w:p>
                    <w:p w14:paraId="7BF29D9F" w14:textId="77777777" w:rsidR="00255D3C" w:rsidRDefault="00255D3C" w:rsidP="00EF04EC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2595DFAA" w14:textId="77777777" w:rsidR="00323155" w:rsidRDefault="00323155" w:rsidP="009D4DE4">
                      <w:pPr>
                        <w:pStyle w:val="RecipeNormal"/>
                        <w:ind w:left="0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01B23CD3" w14:textId="77777777" w:rsidR="00FB4697" w:rsidRPr="00C43031" w:rsidRDefault="005846CE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2DD429BE" w14:textId="77777777" w:rsidR="00255D3C" w:rsidRPr="00255D3C" w:rsidRDefault="005846CE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W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hisk together vinaigrette ingredients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 a small bowl.</w:t>
                      </w:r>
                    </w:p>
                    <w:p w14:paraId="3F52359E" w14:textId="77777777" w:rsidR="00255D3C" w:rsidRPr="00255D3C" w:rsidRDefault="005846CE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ix together all salad ingredients, except bread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, in a large bowl.</w:t>
                      </w:r>
                    </w:p>
                    <w:p w14:paraId="4FDFC5D7" w14:textId="77777777" w:rsidR="00255D3C" w:rsidRPr="00255D3C" w:rsidRDefault="005846CE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Add the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vinaigrette to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the 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salad—and toss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serve.</w:t>
                      </w:r>
                    </w:p>
                    <w:p w14:paraId="56B5A1F8" w14:textId="77777777" w:rsidR="00255D3C" w:rsidRPr="00DA5736" w:rsidRDefault="005846CE" w:rsidP="00255D3C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Toast bread, then cut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each slice</w:t>
                      </w:r>
                      <w:r w:rsidRPr="00255D3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into four pieces.</w:t>
                      </w:r>
                    </w:p>
                    <w:p w14:paraId="11139145" w14:textId="77777777" w:rsidR="009D4DE4" w:rsidRPr="0054224C" w:rsidRDefault="009D4DE4" w:rsidP="00D10F46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</w:p>
                    <w:p w14:paraId="36B8C64E" w14:textId="77777777" w:rsidR="0011749A" w:rsidRPr="00D10F46" w:rsidRDefault="005846CE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216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Nutritional Information</w:t>
                      </w:r>
                    </w:p>
                    <w:p w14:paraId="699C67B0" w14:textId="77777777" w:rsidR="00FB4697" w:rsidRPr="00D10F46" w:rsidRDefault="005846CE" w:rsidP="0054224C">
                      <w:pPr>
                        <w:pStyle w:val="RecipeNumberList"/>
                        <w:numPr>
                          <w:ilvl w:val="0"/>
                          <w:numId w:val="0"/>
                        </w:numPr>
                        <w:ind w:left="576" w:hanging="360"/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</w:pPr>
                      <w:r w:rsidRPr="00D10F46">
                        <w:rPr>
                          <w:rFonts w:asciiTheme="majorHAnsi" w:hAnsiTheme="majorHAnsi" w:cstheme="majorHAnsi"/>
                          <w:b/>
                          <w:sz w:val="20"/>
                          <w:szCs w:val="21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612208" w14:paraId="77A0CFDE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042C479" w14:textId="77777777" w:rsidR="00C43031" w:rsidRPr="0011749A" w:rsidRDefault="005846CE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C782143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212</w:t>
                            </w:r>
                          </w:p>
                        </w:tc>
                      </w:tr>
                      <w:tr w:rsidR="00612208" w14:paraId="234E129B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F537141" w14:textId="77777777" w:rsidR="00C4303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F2CC352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255D3C">
                              <w:rPr>
                                <w:sz w:val="20"/>
                              </w:rPr>
                              <w:t>0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612208" w14:paraId="1EDE9386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52C9ADB" w14:textId="77777777" w:rsidR="00C4303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B3D6F2B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612208" w14:paraId="1E0EC64E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</w:tcPr>
                          <w:p w14:paraId="5BCE396B" w14:textId="77777777" w:rsidR="0015725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117DB17D" w14:textId="77777777" w:rsidR="0015725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368</w:t>
                            </w:r>
                            <w:r w:rsidR="00A9058C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612208" w14:paraId="39C8CB38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37DA5329" w14:textId="77777777" w:rsidR="00C4303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DB527E8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</w:t>
                            </w:r>
                            <w:r w:rsidR="00DC7B24">
                              <w:rPr>
                                <w:sz w:val="20"/>
                              </w:rPr>
                              <w:t xml:space="preserve"> </w:t>
                            </w:r>
                            <w:r w:rsidR="00A9058C" w:rsidRPr="00C43031">
                              <w:rPr>
                                <w:sz w:val="20"/>
                              </w:rPr>
                              <w:t>g</w:t>
                            </w:r>
                          </w:p>
                        </w:tc>
                      </w:tr>
                      <w:tr w:rsidR="00612208" w14:paraId="691F26E2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728F84F" w14:textId="77777777" w:rsidR="00C4303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9CAEE27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612208" w14:paraId="1B37E0C0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6B238856" w14:textId="77777777" w:rsidR="00C4303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4D323C15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612208" w14:paraId="71CAEE87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9B5E789" w14:textId="77777777" w:rsidR="00C43031" w:rsidRPr="0011749A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62805F0A" w14:textId="77777777" w:rsidR="00C43031" w:rsidRPr="00C43031" w:rsidRDefault="005846CE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  <w:r w:rsidR="00A9058C"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112DA077" w14:textId="77777777" w:rsidR="00FF1028" w:rsidRDefault="00FF1028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</w:p>
                    <w:p w14:paraId="1E71AC9B" w14:textId="77777777" w:rsidR="00FB4697" w:rsidRPr="00E75497" w:rsidRDefault="005846CE" w:rsidP="00B3306C">
                      <w:pPr>
                        <w:spacing w:line="240" w:lineRule="auto"/>
                        <w:jc w:val="right"/>
                        <w:rPr>
                          <w:rFonts w:cstheme="majorHAnsi"/>
                          <w:i/>
                          <w:sz w:val="18"/>
                          <w:szCs w:val="18"/>
                        </w:rPr>
                      </w:pPr>
                      <w:r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 xml:space="preserve">Source: </w:t>
                      </w:r>
                      <w:r w:rsidR="006964A5" w:rsidRPr="00E75497">
                        <w:rPr>
                          <w:rFonts w:cstheme="majorHAnsi"/>
                          <w:i/>
                          <w:sz w:val="18"/>
                          <w:szCs w:val="18"/>
                        </w:rPr>
                        <w:t>MyPlate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2" w:name="_Hlk53145295"/>
      <w:bookmarkEnd w:id="1"/>
      <w:r w:rsidR="00F01D06" w:rsidRPr="000E63D9">
        <w:rPr>
          <w:rFonts w:eastAsia="Times New Roman" w:cstheme="minorHAnsi"/>
        </w:rPr>
        <w:t>It’s likely that you may already have a garden. According to the Garden Media Group, 16 million people started gardening during the pandemic.</w:t>
      </w:r>
      <w:r w:rsidR="00255D3C" w:rsidRPr="000E63D9">
        <w:rPr>
          <w:rFonts w:eastAsia="Times New Roman" w:cstheme="minorHAnsi"/>
        </w:rPr>
        <w:t xml:space="preserve"> </w:t>
      </w:r>
    </w:p>
    <w:p w14:paraId="52CF9DA6" w14:textId="77777777" w:rsidR="00F01D06" w:rsidRPr="000E63D9" w:rsidRDefault="005846CE" w:rsidP="00F01D06">
      <w:pPr>
        <w:rPr>
          <w:rFonts w:eastAsia="Times New Roman" w:cstheme="minorHAnsi"/>
        </w:rPr>
      </w:pPr>
      <w:r w:rsidRPr="000E63D9">
        <w:rPr>
          <w:rFonts w:eastAsia="Times New Roman" w:cstheme="minorHAnsi"/>
        </w:rPr>
        <w:t>As we enter the growing season, gardening is a great way to spend time outdoors</w:t>
      </w:r>
      <w:r w:rsidRPr="000E63D9">
        <w:t xml:space="preserve">—and get some </w:t>
      </w:r>
      <w:r w:rsidRPr="000E63D9">
        <w:t>exercise.</w:t>
      </w:r>
      <w:r w:rsidRPr="000E63D9">
        <w:rPr>
          <w:rFonts w:eastAsia="Times New Roman" w:cstheme="minorHAnsi"/>
        </w:rPr>
        <w:t xml:space="preserve"> The Centers for Disease Control and Prevention counts activities like raking and cutting grass as light to moderate exercise—while shoveling, digging and chopping wood are vigorous exercise.</w:t>
      </w:r>
    </w:p>
    <w:bookmarkEnd w:id="2"/>
    <w:p w14:paraId="01DFBF1A" w14:textId="77777777" w:rsidR="00F01D06" w:rsidRPr="000E63D9" w:rsidRDefault="005846CE" w:rsidP="00F01D06">
      <w:pPr>
        <w:rPr>
          <w:rFonts w:eastAsia="Times New Roman" w:cstheme="minorHAnsi"/>
        </w:rPr>
      </w:pPr>
      <w:r w:rsidRPr="000E63D9">
        <w:rPr>
          <w:rFonts w:eastAsia="Times New Roman" w:cstheme="minorHAnsi"/>
        </w:rPr>
        <w:t>In addition to physical activity, consider these health</w:t>
      </w:r>
      <w:r w:rsidRPr="000E63D9">
        <w:rPr>
          <w:rFonts w:eastAsia="Times New Roman" w:cstheme="minorHAnsi"/>
        </w:rPr>
        <w:t xml:space="preserve"> benefits of gardening:</w:t>
      </w:r>
    </w:p>
    <w:p w14:paraId="7FB2FB18" w14:textId="77777777" w:rsidR="00F01D06" w:rsidRPr="000E63D9" w:rsidRDefault="005846CE" w:rsidP="00F01D06">
      <w:pPr>
        <w:pStyle w:val="BulletList"/>
      </w:pPr>
      <w:r w:rsidRPr="000E63D9">
        <w:t xml:space="preserve">Increased </w:t>
      </w:r>
      <w:r w:rsidR="008523DA">
        <w:t>v</w:t>
      </w:r>
      <w:r w:rsidRPr="000E63D9">
        <w:t>itamin D levels essential for body functions</w:t>
      </w:r>
    </w:p>
    <w:p w14:paraId="1057BFD6" w14:textId="77777777" w:rsidR="00F01D06" w:rsidRPr="000E63D9" w:rsidRDefault="005846CE" w:rsidP="00F01D06">
      <w:pPr>
        <w:pStyle w:val="BulletList"/>
      </w:pPr>
      <w:r w:rsidRPr="000E63D9">
        <w:t>Boosted self-esteem</w:t>
      </w:r>
    </w:p>
    <w:p w14:paraId="11671F61" w14:textId="77777777" w:rsidR="00F01D06" w:rsidRPr="000E63D9" w:rsidRDefault="005846CE" w:rsidP="00F01D06">
      <w:pPr>
        <w:pStyle w:val="BulletList"/>
      </w:pPr>
      <w:r w:rsidRPr="000E63D9">
        <w:t>Improved mood</w:t>
      </w:r>
    </w:p>
    <w:p w14:paraId="3C2B8D47" w14:textId="77777777" w:rsidR="00F01D06" w:rsidRPr="000E63D9" w:rsidRDefault="005846CE" w:rsidP="00F01D06">
      <w:pPr>
        <w:pStyle w:val="BulletList"/>
      </w:pPr>
      <w:r w:rsidRPr="000E63D9">
        <w:t>Reduced stress and anxiety</w:t>
      </w:r>
    </w:p>
    <w:p w14:paraId="6DD7A9BE" w14:textId="77777777" w:rsidR="00C8698E" w:rsidRDefault="005846CE" w:rsidP="00C8698E">
      <w:pPr>
        <w:spacing w:after="240"/>
        <w:rPr>
          <w:rFonts w:eastAsia="Times New Roman" w:cstheme="minorHAnsi"/>
        </w:rPr>
      </w:pPr>
      <w:r>
        <w:rPr>
          <w:rFonts w:eastAsia="Times New Roman" w:cstheme="minorHAnsi"/>
          <w:noProof/>
        </w:rPr>
        <w:drawing>
          <wp:anchor distT="0" distB="0" distL="114300" distR="114300" simplePos="0" relativeHeight="251664384" behindDoc="0" locked="0" layoutInCell="1" allowOverlap="1" wp14:anchorId="35E73A5D" wp14:editId="02B6D3E9">
            <wp:simplePos x="0" y="0"/>
            <wp:positionH relativeFrom="margin">
              <wp:posOffset>0</wp:posOffset>
            </wp:positionH>
            <wp:positionV relativeFrom="paragraph">
              <wp:posOffset>300778</wp:posOffset>
            </wp:positionV>
            <wp:extent cx="4429125" cy="18542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28582" name="inline_gpx_inline gpx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06" w:rsidRPr="000E63D9">
        <w:rPr>
          <w:rFonts w:eastAsia="Times New Roman" w:cstheme="minorHAnsi"/>
        </w:rPr>
        <w:t>Talk to your doctor to learn more about ways to manage your well-being.</w:t>
      </w:r>
    </w:p>
    <w:p w14:paraId="0597CCC5" w14:textId="77777777" w:rsidR="00004295" w:rsidRPr="00C8698E" w:rsidRDefault="00004295" w:rsidP="00C8698E">
      <w:pPr>
        <w:spacing w:after="240"/>
        <w:rPr>
          <w:rFonts w:eastAsia="Times New Roman" w:cstheme="minorHAnsi"/>
        </w:rPr>
      </w:pPr>
    </w:p>
    <w:p w14:paraId="2B976707" w14:textId="77777777" w:rsidR="00D82FCA" w:rsidRPr="000E63D9" w:rsidRDefault="00D82FCA" w:rsidP="005D32EC">
      <w:pPr>
        <w:pStyle w:val="ArticleHeader"/>
        <w:rPr>
          <w:sz w:val="22"/>
          <w:szCs w:val="22"/>
        </w:rPr>
      </w:pPr>
    </w:p>
    <w:p w14:paraId="6A5839A1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55A7B745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1E2EAD7B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7FC2123C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53427DBC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38DE6B8A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47D06998" w14:textId="77777777" w:rsidR="00F9054B" w:rsidRPr="000E63D9" w:rsidRDefault="00F9054B" w:rsidP="005D32EC">
      <w:pPr>
        <w:pStyle w:val="ArticleHeader"/>
        <w:rPr>
          <w:sz w:val="22"/>
          <w:szCs w:val="22"/>
        </w:rPr>
      </w:pPr>
    </w:p>
    <w:p w14:paraId="216FCB9B" w14:textId="77777777" w:rsidR="005D32EC" w:rsidRPr="000E63D9" w:rsidRDefault="005846CE" w:rsidP="005D32EC">
      <w:pPr>
        <w:pStyle w:val="ArticleHeader"/>
      </w:pPr>
      <w:r>
        <w:t>3 Ways to Snack</w:t>
      </w:r>
      <w:r w:rsidR="00F01D06" w:rsidRPr="000E63D9">
        <w:t xml:space="preserve"> Smart</w:t>
      </w:r>
      <w:r>
        <w:t>ly</w:t>
      </w:r>
    </w:p>
    <w:p w14:paraId="58E2B58D" w14:textId="77777777" w:rsidR="00F01D06" w:rsidRPr="000E63D9" w:rsidRDefault="005846CE" w:rsidP="0082004C">
      <w:r w:rsidRPr="000E63D9">
        <w:t xml:space="preserve">It’s completely normal to snack throughout the workday. </w:t>
      </w:r>
      <w:r w:rsidR="00F9713E">
        <w:t>However, i</w:t>
      </w:r>
      <w:r w:rsidR="000E63D9">
        <w:t>t can especially be</w:t>
      </w:r>
      <w:r w:rsidRPr="000E63D9">
        <w:t xml:space="preserve"> tempting to opt for the fast, easy (but unhealthy) option </w:t>
      </w:r>
      <w:r w:rsidR="000E63D9">
        <w:t>if you are working from home.</w:t>
      </w:r>
      <w:r w:rsidRPr="000E63D9">
        <w:t xml:space="preserve"> Keep the following three tips in mind to help you snack smart</w:t>
      </w:r>
      <w:r w:rsidR="00ED2DF4">
        <w:t>ly</w:t>
      </w:r>
      <w:r w:rsidRPr="000E63D9">
        <w:t xml:space="preserve"> </w:t>
      </w:r>
      <w:r w:rsidR="00F9713E">
        <w:t xml:space="preserve">during the workday </w:t>
      </w:r>
      <w:r w:rsidRPr="000E63D9">
        <w:t>at the office</w:t>
      </w:r>
      <w:r w:rsidR="00255D3C" w:rsidRPr="000E63D9">
        <w:t xml:space="preserve"> or </w:t>
      </w:r>
      <w:r w:rsidR="00F9713E">
        <w:t>at home.</w:t>
      </w:r>
    </w:p>
    <w:p w14:paraId="0C5BBD90" w14:textId="77777777" w:rsidR="00F01D06" w:rsidRPr="000E63D9" w:rsidRDefault="005846CE" w:rsidP="00F01D06">
      <w:pPr>
        <w:pStyle w:val="ListParagraph"/>
        <w:numPr>
          <w:ilvl w:val="0"/>
          <w:numId w:val="12"/>
        </w:numPr>
      </w:pPr>
      <w:r>
        <w:rPr>
          <w:b/>
        </w:rPr>
        <w:t xml:space="preserve">Plan your snacking. </w:t>
      </w:r>
      <w:r>
        <w:t>Think ahead so you don’t desperately reach for unhealthy items.</w:t>
      </w:r>
      <w:r w:rsidRPr="00C24F20">
        <w:t xml:space="preserve"> </w:t>
      </w:r>
      <w:r w:rsidR="00004295">
        <w:t>At the beginning of the week,</w:t>
      </w:r>
      <w:r>
        <w:t xml:space="preserve"> </w:t>
      </w:r>
      <w:r w:rsidR="00004295">
        <w:t>make or pre-portion</w:t>
      </w:r>
      <w:r w:rsidRPr="000E63D9">
        <w:t xml:space="preserve"> your healthy snacks</w:t>
      </w:r>
      <w:r w:rsidR="00004295">
        <w:t xml:space="preserve"> so they’re ready to go.</w:t>
      </w:r>
    </w:p>
    <w:p w14:paraId="368400E6" w14:textId="77777777" w:rsidR="00ED2DF4" w:rsidRPr="00ED2DF4" w:rsidRDefault="005846CE" w:rsidP="000D5003">
      <w:pPr>
        <w:pStyle w:val="ListParagraph"/>
        <w:numPr>
          <w:ilvl w:val="0"/>
          <w:numId w:val="12"/>
        </w:numPr>
      </w:pPr>
      <w:r w:rsidRPr="00ED2DF4">
        <w:rPr>
          <w:b/>
        </w:rPr>
        <w:t>Be mindful of portions.</w:t>
      </w:r>
      <w:r>
        <w:t xml:space="preserve"> Avoid eating directly out of the bag or original container</w:t>
      </w:r>
      <w:r w:rsidR="00F9713E">
        <w:t>,</w:t>
      </w:r>
      <w:r>
        <w:t xml:space="preserve"> and portion your snacks before eating. </w:t>
      </w:r>
    </w:p>
    <w:p w14:paraId="01234B41" w14:textId="77777777" w:rsidR="000E63D9" w:rsidRDefault="005846CE" w:rsidP="000D5003">
      <w:pPr>
        <w:pStyle w:val="ListParagraph"/>
        <w:numPr>
          <w:ilvl w:val="0"/>
          <w:numId w:val="12"/>
        </w:numPr>
      </w:pPr>
      <w:r w:rsidRPr="000E63D9">
        <w:rPr>
          <w:b/>
        </w:rPr>
        <w:t>Choose healthy snacks.</w:t>
      </w:r>
      <w:r w:rsidR="00F01D06" w:rsidRPr="000E63D9">
        <w:t xml:space="preserve"> </w:t>
      </w:r>
      <w:r>
        <w:t>Nibble on</w:t>
      </w:r>
      <w:r w:rsidRPr="000E63D9">
        <w:t xml:space="preserve"> fruits, vegetables, whole grains</w:t>
      </w:r>
      <w:r w:rsidR="00ED2DF4">
        <w:t xml:space="preserve"> </w:t>
      </w:r>
      <w:r w:rsidRPr="000E63D9">
        <w:t>and healthy fats to stay satisfied and full.</w:t>
      </w:r>
      <w:r>
        <w:t xml:space="preserve"> </w:t>
      </w:r>
      <w:r w:rsidR="00ED2DF4">
        <w:t>Pass on the junk food since c</w:t>
      </w:r>
      <w:r>
        <w:t>hips, candy and</w:t>
      </w:r>
      <w:r>
        <w:t xml:space="preserve"> cookies can leave you feeling sluggish.</w:t>
      </w:r>
    </w:p>
    <w:p w14:paraId="420AABF8" w14:textId="77777777" w:rsidR="007E7C29" w:rsidRPr="000E63D9" w:rsidRDefault="005846CE" w:rsidP="000E63D9">
      <w:r>
        <w:t xml:space="preserve">You might not have control over where you’re working, but try to work away from the kitchen. </w:t>
      </w:r>
      <w:r w:rsidR="00F01D06" w:rsidRPr="000E63D9">
        <w:t xml:space="preserve">Click </w:t>
      </w:r>
      <w:hyperlink r:id="rId15" w:anchor="1" w:history="1">
        <w:r w:rsidR="00F01D06" w:rsidRPr="000E63D9">
          <w:rPr>
            <w:rStyle w:val="Hyperlink"/>
          </w:rPr>
          <w:t>here</w:t>
        </w:r>
      </w:hyperlink>
      <w:r w:rsidR="00F01D06" w:rsidRPr="000E63D9">
        <w:t xml:space="preserve"> to learn about nutritionist-approved snack options.</w:t>
      </w:r>
    </w:p>
    <w:sectPr w:rsidR="007E7C29" w:rsidRPr="000E63D9" w:rsidSect="005D32EC">
      <w:headerReference w:type="default" r:id="rId16"/>
      <w:footerReference w:type="default" r:id="rId17"/>
      <w:pgSz w:w="12240" w:h="15840"/>
      <w:pgMar w:top="720" w:right="4320" w:bottom="720" w:left="720" w:header="288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AD947" w14:textId="77777777" w:rsidR="00000000" w:rsidRDefault="005846CE">
      <w:pPr>
        <w:spacing w:after="0" w:line="240" w:lineRule="auto"/>
      </w:pPr>
      <w:r>
        <w:separator/>
      </w:r>
    </w:p>
  </w:endnote>
  <w:endnote w:type="continuationSeparator" w:id="0">
    <w:p w14:paraId="1E90AEA0" w14:textId="77777777" w:rsidR="00000000" w:rsidRDefault="00584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124DE2" w14:textId="77777777" w:rsidR="00916931" w:rsidRDefault="005846CE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79FA36F" wp14:editId="624D97BD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E239AD" w14:textId="77777777" w:rsidR="00916931" w:rsidRPr="00044F2B" w:rsidRDefault="005846CE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9FA36F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0;margin-top:756.35pt;width:163.1pt;height:16.5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6EE239AD" w14:textId="77777777" w:rsidR="00916931" w:rsidRPr="00044F2B" w:rsidRDefault="005846CE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58495" w14:textId="77777777" w:rsidR="00F1655F" w:rsidRDefault="005846CE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2DE135" wp14:editId="152590F0">
              <wp:simplePos x="0" y="0"/>
              <wp:positionH relativeFrom="margin">
                <wp:posOffset>-160867</wp:posOffset>
              </wp:positionH>
              <wp:positionV relativeFrom="paragraph">
                <wp:posOffset>-62018</wp:posOffset>
              </wp:positionV>
              <wp:extent cx="3564467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64467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45A7C8" w14:textId="77777777" w:rsidR="00F1655F" w:rsidRDefault="005846CE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This article is intended for informational purposes only and is not intended to be exhaustive, nor should any discussion or opinions be construed as professional advice. Readers should contact a health 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professional for appropriate advice. © 20</w:t>
                          </w:r>
                          <w:r w:rsidR="00C122B9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2</w:t>
                          </w:r>
                          <w:r w:rsidR="0097292A"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DE13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-12.65pt;margin-top:-4.9pt;width:280.65pt;height:40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" filled="f" stroked="f" strokeweight=".5pt">
              <v:textbox>
                <w:txbxContent>
                  <w:p w14:paraId="5945A7C8" w14:textId="77777777" w:rsidR="00F1655F" w:rsidRDefault="005846CE" w:rsidP="00F1655F">
                    <w:pPr>
                      <w:spacing w:line="204" w:lineRule="auto"/>
                      <w:rPr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This article is intended for informational purposes only and is not intended to be exhaustive, nor should any discussion or opinions be construed as professional advice. Readers should contact a health 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>professional for appropriate advice. © 20</w:t>
                    </w:r>
                    <w:r w:rsidR="00C122B9">
                      <w:rPr>
                        <w:color w:val="A6A6A6" w:themeColor="background1" w:themeShade="A6"/>
                        <w:sz w:val="16"/>
                        <w:szCs w:val="16"/>
                      </w:rPr>
                      <w:t>2</w:t>
                    </w:r>
                    <w:r w:rsidR="0097292A">
                      <w:rPr>
                        <w:color w:val="A6A6A6" w:themeColor="background1" w:themeShade="A6"/>
                        <w:sz w:val="16"/>
                        <w:szCs w:val="16"/>
                      </w:rPr>
                      <w:t>1</w:t>
                    </w:r>
                    <w:r>
                      <w:rPr>
                        <w:color w:val="A6A6A6" w:themeColor="background1" w:themeShade="A6"/>
                        <w:sz w:val="16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5AC30F5" w14:textId="77777777" w:rsidR="00F1655F" w:rsidRDefault="00F1655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B642B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C481E" w14:textId="77777777" w:rsidR="00000000" w:rsidRDefault="005846CE">
      <w:pPr>
        <w:spacing w:after="0" w:line="240" w:lineRule="auto"/>
      </w:pPr>
      <w:r>
        <w:separator/>
      </w:r>
    </w:p>
  </w:footnote>
  <w:footnote w:type="continuationSeparator" w:id="0">
    <w:p w14:paraId="708057D7" w14:textId="77777777" w:rsidR="00000000" w:rsidRDefault="00584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293A0" w14:textId="77777777" w:rsidR="00DB7D3B" w:rsidRDefault="005846C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DE57AD" wp14:editId="76D6559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B9BEB" w14:textId="77777777" w:rsidR="00793D18" w:rsidRDefault="005846CE" w:rsidP="00793D18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5C31343" wp14:editId="37C6D6DE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72116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536804" name="Live_Well_Work_Well-2020-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1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B95340" w14:textId="77777777" w:rsidR="00793D18" w:rsidRDefault="00793D18" w:rsidP="00793D18">
    <w:pPr>
      <w:pStyle w:val="Header"/>
    </w:pPr>
  </w:p>
  <w:p w14:paraId="18BB8E0D" w14:textId="77777777" w:rsidR="00F1655F" w:rsidRPr="00793D18" w:rsidRDefault="00F1655F" w:rsidP="00793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CEA99" w14:textId="77777777" w:rsidR="00CD5B56" w:rsidRDefault="005846CE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D360321" wp14:editId="7C22EED0">
          <wp:simplePos x="0" y="0"/>
          <wp:positionH relativeFrom="page">
            <wp:align>left</wp:align>
          </wp:positionH>
          <wp:positionV relativeFrom="paragraph">
            <wp:posOffset>-186902</wp:posOffset>
          </wp:positionV>
          <wp:extent cx="7772106" cy="100584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204452" name="Live_Well_Work_Well-2020-E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106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3051D"/>
    <w:multiLevelType w:val="hybridMultilevel"/>
    <w:tmpl w:val="C74A094E"/>
    <w:lvl w:ilvl="0" w:tplc="80D8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B4F6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7AB4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F06E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EA6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F6E9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62F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2E3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7E76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918A2"/>
    <w:multiLevelType w:val="hybridMultilevel"/>
    <w:tmpl w:val="1C809CD6"/>
    <w:lvl w:ilvl="0" w:tplc="99CA5ED0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C58E9634" w:tentative="1">
      <w:start w:val="1"/>
      <w:numFmt w:val="lowerLetter"/>
      <w:lvlText w:val="%2."/>
      <w:lvlJc w:val="left"/>
      <w:pPr>
        <w:ind w:left="1296" w:hanging="360"/>
      </w:pPr>
    </w:lvl>
    <w:lvl w:ilvl="2" w:tplc="B6F200AE" w:tentative="1">
      <w:start w:val="1"/>
      <w:numFmt w:val="lowerRoman"/>
      <w:lvlText w:val="%3."/>
      <w:lvlJc w:val="right"/>
      <w:pPr>
        <w:ind w:left="2016" w:hanging="180"/>
      </w:pPr>
    </w:lvl>
    <w:lvl w:ilvl="3" w:tplc="90A69DEE" w:tentative="1">
      <w:start w:val="1"/>
      <w:numFmt w:val="decimal"/>
      <w:lvlText w:val="%4."/>
      <w:lvlJc w:val="left"/>
      <w:pPr>
        <w:ind w:left="2736" w:hanging="360"/>
      </w:pPr>
    </w:lvl>
    <w:lvl w:ilvl="4" w:tplc="4D563118" w:tentative="1">
      <w:start w:val="1"/>
      <w:numFmt w:val="lowerLetter"/>
      <w:lvlText w:val="%5."/>
      <w:lvlJc w:val="left"/>
      <w:pPr>
        <w:ind w:left="3456" w:hanging="360"/>
      </w:pPr>
    </w:lvl>
    <w:lvl w:ilvl="5" w:tplc="E75EBF16" w:tentative="1">
      <w:start w:val="1"/>
      <w:numFmt w:val="lowerRoman"/>
      <w:lvlText w:val="%6."/>
      <w:lvlJc w:val="right"/>
      <w:pPr>
        <w:ind w:left="4176" w:hanging="180"/>
      </w:pPr>
    </w:lvl>
    <w:lvl w:ilvl="6" w:tplc="66288BDA" w:tentative="1">
      <w:start w:val="1"/>
      <w:numFmt w:val="decimal"/>
      <w:lvlText w:val="%7."/>
      <w:lvlJc w:val="left"/>
      <w:pPr>
        <w:ind w:left="4896" w:hanging="360"/>
      </w:pPr>
    </w:lvl>
    <w:lvl w:ilvl="7" w:tplc="D52228C6" w:tentative="1">
      <w:start w:val="1"/>
      <w:numFmt w:val="lowerLetter"/>
      <w:lvlText w:val="%8."/>
      <w:lvlJc w:val="left"/>
      <w:pPr>
        <w:ind w:left="5616" w:hanging="360"/>
      </w:pPr>
    </w:lvl>
    <w:lvl w:ilvl="8" w:tplc="86B2F93A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" w15:restartNumberingAfterBreak="0">
    <w:nsid w:val="135A1244"/>
    <w:multiLevelType w:val="hybridMultilevel"/>
    <w:tmpl w:val="FAECC7DA"/>
    <w:lvl w:ilvl="0" w:tplc="0A0EFD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585E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1ADF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A26C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5061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90EC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698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4042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70CD5"/>
    <w:multiLevelType w:val="hybridMultilevel"/>
    <w:tmpl w:val="0CAC6E24"/>
    <w:lvl w:ilvl="0" w:tplc="9544B7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B8B2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08BE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C6A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647F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E84C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C0A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03B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9C05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41A09"/>
    <w:multiLevelType w:val="hybridMultilevel"/>
    <w:tmpl w:val="E2B6020C"/>
    <w:lvl w:ilvl="0" w:tplc="D62E4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A6D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7497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E61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0C4A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28F5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A28C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1C2C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96DF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521258"/>
    <w:multiLevelType w:val="hybridMultilevel"/>
    <w:tmpl w:val="D916B73C"/>
    <w:lvl w:ilvl="0" w:tplc="FFA40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F60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F840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2FE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FAE5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40E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DC7D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04CB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A5D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959F2"/>
    <w:multiLevelType w:val="hybridMultilevel"/>
    <w:tmpl w:val="D94CB9C6"/>
    <w:lvl w:ilvl="0" w:tplc="20944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FC2F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BA1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DC47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F80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9C71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8A7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A097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9AB0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D773B0"/>
    <w:multiLevelType w:val="hybridMultilevel"/>
    <w:tmpl w:val="E16EC8A4"/>
    <w:lvl w:ilvl="0" w:tplc="847AC1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5660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CE4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083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54E7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AB2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697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7E73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A8287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56123"/>
    <w:multiLevelType w:val="hybridMultilevel"/>
    <w:tmpl w:val="7242A710"/>
    <w:lvl w:ilvl="0" w:tplc="1EA4E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6CC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EEC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2002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CA08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1485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100F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CC60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F27D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722D3E"/>
    <w:multiLevelType w:val="hybridMultilevel"/>
    <w:tmpl w:val="C7CA127E"/>
    <w:lvl w:ilvl="0" w:tplc="0A8266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62D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24DF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F86C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F8F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6208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7282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28EE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028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23049"/>
    <w:multiLevelType w:val="hybridMultilevel"/>
    <w:tmpl w:val="E8D854CA"/>
    <w:lvl w:ilvl="0" w:tplc="FC0E5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1403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84E8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CF7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4CE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09EBB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CA0D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5CE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E657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64356E"/>
    <w:multiLevelType w:val="hybridMultilevel"/>
    <w:tmpl w:val="440E1906"/>
    <w:lvl w:ilvl="0" w:tplc="A5B0D66E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EA76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FC6A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65A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D25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0262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08B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2A9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88B2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16171"/>
    <w:multiLevelType w:val="hybridMultilevel"/>
    <w:tmpl w:val="B83443C2"/>
    <w:lvl w:ilvl="0" w:tplc="B9FC8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E4C0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A2DC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786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B2A4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2452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DA35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CD0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BCF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5"/>
  </w:num>
  <w:num w:numId="10">
    <w:abstractNumId w:val="10"/>
  </w:num>
  <w:num w:numId="11">
    <w:abstractNumId w:val="12"/>
  </w:num>
  <w:num w:numId="12">
    <w:abstractNumId w:val="3"/>
  </w:num>
  <w:num w:numId="13">
    <w:abstractNumId w:val="13"/>
  </w:num>
  <w:num w:numId="14">
    <w:abstractNumId w:val="1"/>
  </w:num>
  <w:num w:numId="15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Mq8FAG+di8YtAAAA"/>
  </w:docVars>
  <w:rsids>
    <w:rsidRoot w:val="00F1655F"/>
    <w:rsid w:val="00004295"/>
    <w:rsid w:val="00004AA1"/>
    <w:rsid w:val="00006514"/>
    <w:rsid w:val="00012A15"/>
    <w:rsid w:val="00014A94"/>
    <w:rsid w:val="00015437"/>
    <w:rsid w:val="00016831"/>
    <w:rsid w:val="00017A4B"/>
    <w:rsid w:val="0003644C"/>
    <w:rsid w:val="00040BD8"/>
    <w:rsid w:val="00040E16"/>
    <w:rsid w:val="000427CC"/>
    <w:rsid w:val="000435A6"/>
    <w:rsid w:val="00044F2B"/>
    <w:rsid w:val="00054BFF"/>
    <w:rsid w:val="00055CDD"/>
    <w:rsid w:val="00060BE8"/>
    <w:rsid w:val="0006159F"/>
    <w:rsid w:val="00062A53"/>
    <w:rsid w:val="000729FA"/>
    <w:rsid w:val="00076480"/>
    <w:rsid w:val="0008014A"/>
    <w:rsid w:val="00080235"/>
    <w:rsid w:val="0008107C"/>
    <w:rsid w:val="000950A9"/>
    <w:rsid w:val="00097181"/>
    <w:rsid w:val="000A1F3D"/>
    <w:rsid w:val="000A755F"/>
    <w:rsid w:val="000B1320"/>
    <w:rsid w:val="000B1E5C"/>
    <w:rsid w:val="000B4E1A"/>
    <w:rsid w:val="000B572A"/>
    <w:rsid w:val="000B7340"/>
    <w:rsid w:val="000B7941"/>
    <w:rsid w:val="000C2579"/>
    <w:rsid w:val="000C3192"/>
    <w:rsid w:val="000C6971"/>
    <w:rsid w:val="000C7E6F"/>
    <w:rsid w:val="000D30D5"/>
    <w:rsid w:val="000D5003"/>
    <w:rsid w:val="000D617F"/>
    <w:rsid w:val="000E1513"/>
    <w:rsid w:val="000E3635"/>
    <w:rsid w:val="000E4265"/>
    <w:rsid w:val="000E479A"/>
    <w:rsid w:val="000E63D9"/>
    <w:rsid w:val="000F28CD"/>
    <w:rsid w:val="000F4824"/>
    <w:rsid w:val="000F4F65"/>
    <w:rsid w:val="000F52A6"/>
    <w:rsid w:val="001027DF"/>
    <w:rsid w:val="00107B3B"/>
    <w:rsid w:val="00107FBA"/>
    <w:rsid w:val="0011020A"/>
    <w:rsid w:val="00112817"/>
    <w:rsid w:val="001142D8"/>
    <w:rsid w:val="00114614"/>
    <w:rsid w:val="0011749A"/>
    <w:rsid w:val="001220C3"/>
    <w:rsid w:val="00127350"/>
    <w:rsid w:val="00132581"/>
    <w:rsid w:val="00132774"/>
    <w:rsid w:val="00135D84"/>
    <w:rsid w:val="001378A1"/>
    <w:rsid w:val="00140366"/>
    <w:rsid w:val="00141D57"/>
    <w:rsid w:val="00144E22"/>
    <w:rsid w:val="00145A0A"/>
    <w:rsid w:val="00153706"/>
    <w:rsid w:val="00157251"/>
    <w:rsid w:val="001647DB"/>
    <w:rsid w:val="00173B93"/>
    <w:rsid w:val="00175871"/>
    <w:rsid w:val="00175A5F"/>
    <w:rsid w:val="001805A7"/>
    <w:rsid w:val="00181B9B"/>
    <w:rsid w:val="00183639"/>
    <w:rsid w:val="00183A99"/>
    <w:rsid w:val="001861BA"/>
    <w:rsid w:val="0018665B"/>
    <w:rsid w:val="001873ED"/>
    <w:rsid w:val="00187E53"/>
    <w:rsid w:val="001917AD"/>
    <w:rsid w:val="001938F3"/>
    <w:rsid w:val="00193FB1"/>
    <w:rsid w:val="00195825"/>
    <w:rsid w:val="0019605A"/>
    <w:rsid w:val="00196A45"/>
    <w:rsid w:val="001A1AF8"/>
    <w:rsid w:val="001A35BF"/>
    <w:rsid w:val="001A3D00"/>
    <w:rsid w:val="001A7802"/>
    <w:rsid w:val="001B562B"/>
    <w:rsid w:val="001B6370"/>
    <w:rsid w:val="001C1438"/>
    <w:rsid w:val="001C5513"/>
    <w:rsid w:val="001C79F4"/>
    <w:rsid w:val="001C7EB3"/>
    <w:rsid w:val="001D733B"/>
    <w:rsid w:val="001E61A4"/>
    <w:rsid w:val="001E7D9B"/>
    <w:rsid w:val="001F08B0"/>
    <w:rsid w:val="001F7974"/>
    <w:rsid w:val="00202740"/>
    <w:rsid w:val="00207248"/>
    <w:rsid w:val="00210C60"/>
    <w:rsid w:val="0021423B"/>
    <w:rsid w:val="0021445D"/>
    <w:rsid w:val="00215846"/>
    <w:rsid w:val="00220334"/>
    <w:rsid w:val="00221122"/>
    <w:rsid w:val="00221F7A"/>
    <w:rsid w:val="002232BF"/>
    <w:rsid w:val="002259E5"/>
    <w:rsid w:val="002272EB"/>
    <w:rsid w:val="0022782B"/>
    <w:rsid w:val="002304DE"/>
    <w:rsid w:val="002323ED"/>
    <w:rsid w:val="0023332A"/>
    <w:rsid w:val="00233D99"/>
    <w:rsid w:val="002349F2"/>
    <w:rsid w:val="002427C6"/>
    <w:rsid w:val="00246024"/>
    <w:rsid w:val="00246900"/>
    <w:rsid w:val="0025287B"/>
    <w:rsid w:val="00255D3C"/>
    <w:rsid w:val="0025610C"/>
    <w:rsid w:val="0025701F"/>
    <w:rsid w:val="00261B2E"/>
    <w:rsid w:val="002635B4"/>
    <w:rsid w:val="00263715"/>
    <w:rsid w:val="00263A8F"/>
    <w:rsid w:val="00263C71"/>
    <w:rsid w:val="00264B58"/>
    <w:rsid w:val="0026553F"/>
    <w:rsid w:val="00266511"/>
    <w:rsid w:val="00275BE8"/>
    <w:rsid w:val="00276B6D"/>
    <w:rsid w:val="00277E18"/>
    <w:rsid w:val="00281F29"/>
    <w:rsid w:val="00283154"/>
    <w:rsid w:val="00283B15"/>
    <w:rsid w:val="00292E94"/>
    <w:rsid w:val="002A0F47"/>
    <w:rsid w:val="002A1C57"/>
    <w:rsid w:val="002A32BD"/>
    <w:rsid w:val="002A7CA7"/>
    <w:rsid w:val="002B0B9A"/>
    <w:rsid w:val="002B282D"/>
    <w:rsid w:val="002B4100"/>
    <w:rsid w:val="002B4FA1"/>
    <w:rsid w:val="002B560E"/>
    <w:rsid w:val="002B6CB1"/>
    <w:rsid w:val="002C370F"/>
    <w:rsid w:val="002D161F"/>
    <w:rsid w:val="002D274F"/>
    <w:rsid w:val="002D3E09"/>
    <w:rsid w:val="002D4FE3"/>
    <w:rsid w:val="002D5663"/>
    <w:rsid w:val="002D7981"/>
    <w:rsid w:val="002E02C8"/>
    <w:rsid w:val="002E4A60"/>
    <w:rsid w:val="002E4F37"/>
    <w:rsid w:val="002E5628"/>
    <w:rsid w:val="002F0C26"/>
    <w:rsid w:val="002F0FD8"/>
    <w:rsid w:val="00303F51"/>
    <w:rsid w:val="0030462F"/>
    <w:rsid w:val="00311C79"/>
    <w:rsid w:val="00317771"/>
    <w:rsid w:val="00323155"/>
    <w:rsid w:val="00331337"/>
    <w:rsid w:val="003315E1"/>
    <w:rsid w:val="0033231D"/>
    <w:rsid w:val="00332F70"/>
    <w:rsid w:val="0033336F"/>
    <w:rsid w:val="003354FC"/>
    <w:rsid w:val="00335A5F"/>
    <w:rsid w:val="003372CE"/>
    <w:rsid w:val="0034192E"/>
    <w:rsid w:val="0034513D"/>
    <w:rsid w:val="003478DF"/>
    <w:rsid w:val="0035032F"/>
    <w:rsid w:val="00353C66"/>
    <w:rsid w:val="00355759"/>
    <w:rsid w:val="00355A88"/>
    <w:rsid w:val="00357097"/>
    <w:rsid w:val="00363D6C"/>
    <w:rsid w:val="003653F6"/>
    <w:rsid w:val="003659A9"/>
    <w:rsid w:val="00365DA3"/>
    <w:rsid w:val="00370103"/>
    <w:rsid w:val="00371BE5"/>
    <w:rsid w:val="003748CE"/>
    <w:rsid w:val="00375975"/>
    <w:rsid w:val="00381AD9"/>
    <w:rsid w:val="00385E6D"/>
    <w:rsid w:val="00393806"/>
    <w:rsid w:val="00393F05"/>
    <w:rsid w:val="00396EB9"/>
    <w:rsid w:val="003A0E72"/>
    <w:rsid w:val="003A1DE6"/>
    <w:rsid w:val="003A2D68"/>
    <w:rsid w:val="003A3956"/>
    <w:rsid w:val="003B02A2"/>
    <w:rsid w:val="003B2F01"/>
    <w:rsid w:val="003B50C4"/>
    <w:rsid w:val="003B5541"/>
    <w:rsid w:val="003B60C1"/>
    <w:rsid w:val="003C3604"/>
    <w:rsid w:val="003C5098"/>
    <w:rsid w:val="003C5666"/>
    <w:rsid w:val="003C59E7"/>
    <w:rsid w:val="003D2616"/>
    <w:rsid w:val="003E39D2"/>
    <w:rsid w:val="003E6193"/>
    <w:rsid w:val="003E6FDC"/>
    <w:rsid w:val="003E78F5"/>
    <w:rsid w:val="003F063B"/>
    <w:rsid w:val="003F1FE0"/>
    <w:rsid w:val="003F43B6"/>
    <w:rsid w:val="003F6052"/>
    <w:rsid w:val="00401C0E"/>
    <w:rsid w:val="0040461A"/>
    <w:rsid w:val="0040470F"/>
    <w:rsid w:val="00407A64"/>
    <w:rsid w:val="00412A00"/>
    <w:rsid w:val="004144F2"/>
    <w:rsid w:val="00415170"/>
    <w:rsid w:val="004155BE"/>
    <w:rsid w:val="00417858"/>
    <w:rsid w:val="004179AE"/>
    <w:rsid w:val="004266BC"/>
    <w:rsid w:val="00426CD9"/>
    <w:rsid w:val="00427876"/>
    <w:rsid w:val="00432C3D"/>
    <w:rsid w:val="00436F5A"/>
    <w:rsid w:val="004411C5"/>
    <w:rsid w:val="0044243F"/>
    <w:rsid w:val="004461B1"/>
    <w:rsid w:val="0045357B"/>
    <w:rsid w:val="00454D7F"/>
    <w:rsid w:val="00455E17"/>
    <w:rsid w:val="0046210D"/>
    <w:rsid w:val="0046712F"/>
    <w:rsid w:val="004672AA"/>
    <w:rsid w:val="0047626B"/>
    <w:rsid w:val="00477506"/>
    <w:rsid w:val="004805E0"/>
    <w:rsid w:val="004828AD"/>
    <w:rsid w:val="00485D8D"/>
    <w:rsid w:val="00487F7F"/>
    <w:rsid w:val="00490311"/>
    <w:rsid w:val="0049149F"/>
    <w:rsid w:val="00491A23"/>
    <w:rsid w:val="0049748A"/>
    <w:rsid w:val="004A2D59"/>
    <w:rsid w:val="004A33D1"/>
    <w:rsid w:val="004A7AED"/>
    <w:rsid w:val="004B70C3"/>
    <w:rsid w:val="004B71E1"/>
    <w:rsid w:val="004C01AB"/>
    <w:rsid w:val="004C0B28"/>
    <w:rsid w:val="004C3113"/>
    <w:rsid w:val="004C35BA"/>
    <w:rsid w:val="004C5682"/>
    <w:rsid w:val="004C57ED"/>
    <w:rsid w:val="004D06DE"/>
    <w:rsid w:val="004D2CB4"/>
    <w:rsid w:val="004D2DE9"/>
    <w:rsid w:val="004D3C90"/>
    <w:rsid w:val="004D5985"/>
    <w:rsid w:val="004E6681"/>
    <w:rsid w:val="004F0CBE"/>
    <w:rsid w:val="004F4782"/>
    <w:rsid w:val="004F59D9"/>
    <w:rsid w:val="004F7EA1"/>
    <w:rsid w:val="0050046E"/>
    <w:rsid w:val="00501F15"/>
    <w:rsid w:val="00505761"/>
    <w:rsid w:val="00506BEC"/>
    <w:rsid w:val="00511C8C"/>
    <w:rsid w:val="00512731"/>
    <w:rsid w:val="0051568B"/>
    <w:rsid w:val="0052260D"/>
    <w:rsid w:val="005307E6"/>
    <w:rsid w:val="00532B57"/>
    <w:rsid w:val="00534D06"/>
    <w:rsid w:val="0054224C"/>
    <w:rsid w:val="00545660"/>
    <w:rsid w:val="00550033"/>
    <w:rsid w:val="005517C1"/>
    <w:rsid w:val="005517E2"/>
    <w:rsid w:val="00552E22"/>
    <w:rsid w:val="005556EA"/>
    <w:rsid w:val="0055595D"/>
    <w:rsid w:val="00561551"/>
    <w:rsid w:val="00564407"/>
    <w:rsid w:val="00566956"/>
    <w:rsid w:val="00566CE7"/>
    <w:rsid w:val="005676C2"/>
    <w:rsid w:val="00575282"/>
    <w:rsid w:val="005808A7"/>
    <w:rsid w:val="00581032"/>
    <w:rsid w:val="00582619"/>
    <w:rsid w:val="005846CE"/>
    <w:rsid w:val="00585283"/>
    <w:rsid w:val="00585CA4"/>
    <w:rsid w:val="00585F16"/>
    <w:rsid w:val="00586040"/>
    <w:rsid w:val="005902E1"/>
    <w:rsid w:val="00593CA9"/>
    <w:rsid w:val="00595E19"/>
    <w:rsid w:val="0059616F"/>
    <w:rsid w:val="00596EED"/>
    <w:rsid w:val="005A1FD3"/>
    <w:rsid w:val="005A35C6"/>
    <w:rsid w:val="005A6847"/>
    <w:rsid w:val="005A7BE2"/>
    <w:rsid w:val="005B7745"/>
    <w:rsid w:val="005C3041"/>
    <w:rsid w:val="005C4421"/>
    <w:rsid w:val="005C662A"/>
    <w:rsid w:val="005D04FE"/>
    <w:rsid w:val="005D0BA5"/>
    <w:rsid w:val="005D32EC"/>
    <w:rsid w:val="005D3BA5"/>
    <w:rsid w:val="005D6302"/>
    <w:rsid w:val="005E2271"/>
    <w:rsid w:val="005F375F"/>
    <w:rsid w:val="005F5710"/>
    <w:rsid w:val="005F6AF9"/>
    <w:rsid w:val="006107A4"/>
    <w:rsid w:val="006116A6"/>
    <w:rsid w:val="00612208"/>
    <w:rsid w:val="006145CA"/>
    <w:rsid w:val="00620468"/>
    <w:rsid w:val="006229A4"/>
    <w:rsid w:val="00622A39"/>
    <w:rsid w:val="0062779F"/>
    <w:rsid w:val="00631865"/>
    <w:rsid w:val="00636F78"/>
    <w:rsid w:val="0064211B"/>
    <w:rsid w:val="00642BE5"/>
    <w:rsid w:val="0064318E"/>
    <w:rsid w:val="00644836"/>
    <w:rsid w:val="006539E9"/>
    <w:rsid w:val="00653EF6"/>
    <w:rsid w:val="00655C38"/>
    <w:rsid w:val="00655E97"/>
    <w:rsid w:val="00656C87"/>
    <w:rsid w:val="006573BC"/>
    <w:rsid w:val="00657713"/>
    <w:rsid w:val="006706AD"/>
    <w:rsid w:val="00671474"/>
    <w:rsid w:val="00674F65"/>
    <w:rsid w:val="006764F9"/>
    <w:rsid w:val="006809D9"/>
    <w:rsid w:val="0068166B"/>
    <w:rsid w:val="00681F04"/>
    <w:rsid w:val="00682EC8"/>
    <w:rsid w:val="00683515"/>
    <w:rsid w:val="006964A5"/>
    <w:rsid w:val="00696944"/>
    <w:rsid w:val="006979D5"/>
    <w:rsid w:val="006A0B55"/>
    <w:rsid w:val="006A4FFE"/>
    <w:rsid w:val="006A54C5"/>
    <w:rsid w:val="006A7CAA"/>
    <w:rsid w:val="006B2062"/>
    <w:rsid w:val="006B66AB"/>
    <w:rsid w:val="006B6C65"/>
    <w:rsid w:val="006C394D"/>
    <w:rsid w:val="006C40B6"/>
    <w:rsid w:val="006C635C"/>
    <w:rsid w:val="006C640D"/>
    <w:rsid w:val="006C6822"/>
    <w:rsid w:val="006C72B2"/>
    <w:rsid w:val="006C7625"/>
    <w:rsid w:val="006D2E2A"/>
    <w:rsid w:val="006D7220"/>
    <w:rsid w:val="006D754E"/>
    <w:rsid w:val="006E157F"/>
    <w:rsid w:val="006F2812"/>
    <w:rsid w:val="006F4AA0"/>
    <w:rsid w:val="006F4B97"/>
    <w:rsid w:val="00707669"/>
    <w:rsid w:val="0071010C"/>
    <w:rsid w:val="007109BC"/>
    <w:rsid w:val="0071170E"/>
    <w:rsid w:val="0071537B"/>
    <w:rsid w:val="00715CEC"/>
    <w:rsid w:val="00721F7F"/>
    <w:rsid w:val="0073461C"/>
    <w:rsid w:val="00735994"/>
    <w:rsid w:val="0073611E"/>
    <w:rsid w:val="00737F29"/>
    <w:rsid w:val="007446AC"/>
    <w:rsid w:val="007466DB"/>
    <w:rsid w:val="00750818"/>
    <w:rsid w:val="00753468"/>
    <w:rsid w:val="00753FC9"/>
    <w:rsid w:val="0075724E"/>
    <w:rsid w:val="00762582"/>
    <w:rsid w:val="0076435C"/>
    <w:rsid w:val="00766021"/>
    <w:rsid w:val="00772552"/>
    <w:rsid w:val="00782BD4"/>
    <w:rsid w:val="00790165"/>
    <w:rsid w:val="00793D18"/>
    <w:rsid w:val="00797BF5"/>
    <w:rsid w:val="007A462F"/>
    <w:rsid w:val="007A6609"/>
    <w:rsid w:val="007B2523"/>
    <w:rsid w:val="007B3490"/>
    <w:rsid w:val="007B389B"/>
    <w:rsid w:val="007B5369"/>
    <w:rsid w:val="007B54FD"/>
    <w:rsid w:val="007B59E9"/>
    <w:rsid w:val="007C4FCF"/>
    <w:rsid w:val="007C68B6"/>
    <w:rsid w:val="007D57A8"/>
    <w:rsid w:val="007E0698"/>
    <w:rsid w:val="007E0DDD"/>
    <w:rsid w:val="007E3B32"/>
    <w:rsid w:val="007E4A6D"/>
    <w:rsid w:val="007E5DE1"/>
    <w:rsid w:val="007E73ED"/>
    <w:rsid w:val="007E7C29"/>
    <w:rsid w:val="007F0BC9"/>
    <w:rsid w:val="007F25DB"/>
    <w:rsid w:val="007F5D74"/>
    <w:rsid w:val="007F61E9"/>
    <w:rsid w:val="007F6C40"/>
    <w:rsid w:val="00807D0C"/>
    <w:rsid w:val="00810276"/>
    <w:rsid w:val="00812101"/>
    <w:rsid w:val="00812CE6"/>
    <w:rsid w:val="00812F2E"/>
    <w:rsid w:val="00815972"/>
    <w:rsid w:val="00816D50"/>
    <w:rsid w:val="0082004C"/>
    <w:rsid w:val="00820D0E"/>
    <w:rsid w:val="00823560"/>
    <w:rsid w:val="00826DEF"/>
    <w:rsid w:val="00836F25"/>
    <w:rsid w:val="00837038"/>
    <w:rsid w:val="00837694"/>
    <w:rsid w:val="00840CCD"/>
    <w:rsid w:val="00841D63"/>
    <w:rsid w:val="00844B22"/>
    <w:rsid w:val="008450B6"/>
    <w:rsid w:val="008450DF"/>
    <w:rsid w:val="00845C4D"/>
    <w:rsid w:val="00847EE3"/>
    <w:rsid w:val="008515F9"/>
    <w:rsid w:val="008523DA"/>
    <w:rsid w:val="00860026"/>
    <w:rsid w:val="00863936"/>
    <w:rsid w:val="00864108"/>
    <w:rsid w:val="00870000"/>
    <w:rsid w:val="00870B08"/>
    <w:rsid w:val="00872095"/>
    <w:rsid w:val="00873611"/>
    <w:rsid w:val="008769BA"/>
    <w:rsid w:val="00880826"/>
    <w:rsid w:val="008817B7"/>
    <w:rsid w:val="008826B7"/>
    <w:rsid w:val="008827DF"/>
    <w:rsid w:val="00892188"/>
    <w:rsid w:val="008941B0"/>
    <w:rsid w:val="00894D6E"/>
    <w:rsid w:val="00895578"/>
    <w:rsid w:val="008A57BE"/>
    <w:rsid w:val="008A694B"/>
    <w:rsid w:val="008A7F2B"/>
    <w:rsid w:val="008B7C01"/>
    <w:rsid w:val="008C0E34"/>
    <w:rsid w:val="008C24BB"/>
    <w:rsid w:val="008C381D"/>
    <w:rsid w:val="008C44CD"/>
    <w:rsid w:val="008C47E4"/>
    <w:rsid w:val="008D20BA"/>
    <w:rsid w:val="008D2772"/>
    <w:rsid w:val="008D27E5"/>
    <w:rsid w:val="008D426C"/>
    <w:rsid w:val="008D5C41"/>
    <w:rsid w:val="008E034B"/>
    <w:rsid w:val="008E0654"/>
    <w:rsid w:val="008E0C14"/>
    <w:rsid w:val="008E2B46"/>
    <w:rsid w:val="008E5DE5"/>
    <w:rsid w:val="008E60DF"/>
    <w:rsid w:val="008F2E4D"/>
    <w:rsid w:val="008F4265"/>
    <w:rsid w:val="00905917"/>
    <w:rsid w:val="0091376A"/>
    <w:rsid w:val="00916931"/>
    <w:rsid w:val="00922D0E"/>
    <w:rsid w:val="00922E76"/>
    <w:rsid w:val="00922F6C"/>
    <w:rsid w:val="00925F27"/>
    <w:rsid w:val="00926C3E"/>
    <w:rsid w:val="00927A80"/>
    <w:rsid w:val="009306CF"/>
    <w:rsid w:val="00930A8F"/>
    <w:rsid w:val="00932708"/>
    <w:rsid w:val="00934CEA"/>
    <w:rsid w:val="00936D79"/>
    <w:rsid w:val="0094086E"/>
    <w:rsid w:val="009410CB"/>
    <w:rsid w:val="00942DC4"/>
    <w:rsid w:val="00944D76"/>
    <w:rsid w:val="00946A52"/>
    <w:rsid w:val="00947415"/>
    <w:rsid w:val="00951EE6"/>
    <w:rsid w:val="009551E3"/>
    <w:rsid w:val="00957EF5"/>
    <w:rsid w:val="009604F4"/>
    <w:rsid w:val="0096222A"/>
    <w:rsid w:val="00966B39"/>
    <w:rsid w:val="0097179D"/>
    <w:rsid w:val="0097292A"/>
    <w:rsid w:val="00972CCE"/>
    <w:rsid w:val="0097335E"/>
    <w:rsid w:val="0097474C"/>
    <w:rsid w:val="00975D6E"/>
    <w:rsid w:val="00975F88"/>
    <w:rsid w:val="00982A78"/>
    <w:rsid w:val="009879F5"/>
    <w:rsid w:val="00996B72"/>
    <w:rsid w:val="009A025A"/>
    <w:rsid w:val="009A0377"/>
    <w:rsid w:val="009A1A07"/>
    <w:rsid w:val="009A1E2E"/>
    <w:rsid w:val="009A1FDC"/>
    <w:rsid w:val="009A5152"/>
    <w:rsid w:val="009A7990"/>
    <w:rsid w:val="009A7CAB"/>
    <w:rsid w:val="009B6AF9"/>
    <w:rsid w:val="009B791E"/>
    <w:rsid w:val="009B7DC1"/>
    <w:rsid w:val="009C08C8"/>
    <w:rsid w:val="009C09B5"/>
    <w:rsid w:val="009C22B7"/>
    <w:rsid w:val="009D06D2"/>
    <w:rsid w:val="009D3B11"/>
    <w:rsid w:val="009D4DE4"/>
    <w:rsid w:val="009E1653"/>
    <w:rsid w:val="009E41DE"/>
    <w:rsid w:val="009F0DC4"/>
    <w:rsid w:val="00A01D06"/>
    <w:rsid w:val="00A022A2"/>
    <w:rsid w:val="00A073CF"/>
    <w:rsid w:val="00A10A1D"/>
    <w:rsid w:val="00A12BA0"/>
    <w:rsid w:val="00A15302"/>
    <w:rsid w:val="00A15BE3"/>
    <w:rsid w:val="00A22F37"/>
    <w:rsid w:val="00A24D3D"/>
    <w:rsid w:val="00A24ED8"/>
    <w:rsid w:val="00A26C96"/>
    <w:rsid w:val="00A3073F"/>
    <w:rsid w:val="00A32B39"/>
    <w:rsid w:val="00A3464A"/>
    <w:rsid w:val="00A3593F"/>
    <w:rsid w:val="00A452F4"/>
    <w:rsid w:val="00A47175"/>
    <w:rsid w:val="00A51296"/>
    <w:rsid w:val="00A55080"/>
    <w:rsid w:val="00A5701A"/>
    <w:rsid w:val="00A57818"/>
    <w:rsid w:val="00A6090C"/>
    <w:rsid w:val="00A63227"/>
    <w:rsid w:val="00A65B47"/>
    <w:rsid w:val="00A67B85"/>
    <w:rsid w:val="00A713E5"/>
    <w:rsid w:val="00A73133"/>
    <w:rsid w:val="00A7584E"/>
    <w:rsid w:val="00A80607"/>
    <w:rsid w:val="00A9058C"/>
    <w:rsid w:val="00A91D4C"/>
    <w:rsid w:val="00A922D3"/>
    <w:rsid w:val="00A97702"/>
    <w:rsid w:val="00AA25BE"/>
    <w:rsid w:val="00AA2923"/>
    <w:rsid w:val="00AA2F37"/>
    <w:rsid w:val="00AA4450"/>
    <w:rsid w:val="00AB0184"/>
    <w:rsid w:val="00AB07AE"/>
    <w:rsid w:val="00AB1346"/>
    <w:rsid w:val="00AB2122"/>
    <w:rsid w:val="00AB2C30"/>
    <w:rsid w:val="00AB406C"/>
    <w:rsid w:val="00AB60F4"/>
    <w:rsid w:val="00AB6112"/>
    <w:rsid w:val="00AB6FF8"/>
    <w:rsid w:val="00AC0820"/>
    <w:rsid w:val="00AC2849"/>
    <w:rsid w:val="00AC5A59"/>
    <w:rsid w:val="00AC6214"/>
    <w:rsid w:val="00AC7E3E"/>
    <w:rsid w:val="00AD418A"/>
    <w:rsid w:val="00AD45F9"/>
    <w:rsid w:val="00AD5F4A"/>
    <w:rsid w:val="00AD66BF"/>
    <w:rsid w:val="00AD7DD8"/>
    <w:rsid w:val="00AE2C2D"/>
    <w:rsid w:val="00AE5A6E"/>
    <w:rsid w:val="00AE69A6"/>
    <w:rsid w:val="00AF4F6E"/>
    <w:rsid w:val="00B006E3"/>
    <w:rsid w:val="00B02A1A"/>
    <w:rsid w:val="00B1107E"/>
    <w:rsid w:val="00B14A54"/>
    <w:rsid w:val="00B14DE7"/>
    <w:rsid w:val="00B17C0E"/>
    <w:rsid w:val="00B23628"/>
    <w:rsid w:val="00B27948"/>
    <w:rsid w:val="00B30AE6"/>
    <w:rsid w:val="00B3306C"/>
    <w:rsid w:val="00B35738"/>
    <w:rsid w:val="00B430B2"/>
    <w:rsid w:val="00B43FBD"/>
    <w:rsid w:val="00B4458C"/>
    <w:rsid w:val="00B4575E"/>
    <w:rsid w:val="00B45D1F"/>
    <w:rsid w:val="00B469D0"/>
    <w:rsid w:val="00B50418"/>
    <w:rsid w:val="00B51208"/>
    <w:rsid w:val="00B51FFC"/>
    <w:rsid w:val="00B535CA"/>
    <w:rsid w:val="00B56391"/>
    <w:rsid w:val="00B566FA"/>
    <w:rsid w:val="00B61A77"/>
    <w:rsid w:val="00B62B38"/>
    <w:rsid w:val="00B62DB4"/>
    <w:rsid w:val="00B6657B"/>
    <w:rsid w:val="00B669DA"/>
    <w:rsid w:val="00B67431"/>
    <w:rsid w:val="00B73A87"/>
    <w:rsid w:val="00B77CBB"/>
    <w:rsid w:val="00B8410D"/>
    <w:rsid w:val="00B91362"/>
    <w:rsid w:val="00B93FEA"/>
    <w:rsid w:val="00B95BF9"/>
    <w:rsid w:val="00BA06C8"/>
    <w:rsid w:val="00BA2CA9"/>
    <w:rsid w:val="00BA479C"/>
    <w:rsid w:val="00BA7599"/>
    <w:rsid w:val="00BB3A47"/>
    <w:rsid w:val="00BB481F"/>
    <w:rsid w:val="00BB5080"/>
    <w:rsid w:val="00BC1EA5"/>
    <w:rsid w:val="00BC2372"/>
    <w:rsid w:val="00BC3B7B"/>
    <w:rsid w:val="00BC4C6E"/>
    <w:rsid w:val="00BD1A08"/>
    <w:rsid w:val="00BD36AE"/>
    <w:rsid w:val="00BD47AB"/>
    <w:rsid w:val="00BD4C2D"/>
    <w:rsid w:val="00BD73EB"/>
    <w:rsid w:val="00BF2325"/>
    <w:rsid w:val="00BF3F37"/>
    <w:rsid w:val="00BF71DF"/>
    <w:rsid w:val="00BF78E3"/>
    <w:rsid w:val="00C01196"/>
    <w:rsid w:val="00C019E3"/>
    <w:rsid w:val="00C023E2"/>
    <w:rsid w:val="00C02C9B"/>
    <w:rsid w:val="00C04DC9"/>
    <w:rsid w:val="00C051EC"/>
    <w:rsid w:val="00C076A1"/>
    <w:rsid w:val="00C121ED"/>
    <w:rsid w:val="00C122B9"/>
    <w:rsid w:val="00C1280F"/>
    <w:rsid w:val="00C162F3"/>
    <w:rsid w:val="00C1655D"/>
    <w:rsid w:val="00C2033B"/>
    <w:rsid w:val="00C214A0"/>
    <w:rsid w:val="00C2265A"/>
    <w:rsid w:val="00C23011"/>
    <w:rsid w:val="00C24F20"/>
    <w:rsid w:val="00C2590E"/>
    <w:rsid w:val="00C37805"/>
    <w:rsid w:val="00C37C87"/>
    <w:rsid w:val="00C41621"/>
    <w:rsid w:val="00C43031"/>
    <w:rsid w:val="00C44867"/>
    <w:rsid w:val="00C45BF9"/>
    <w:rsid w:val="00C46B26"/>
    <w:rsid w:val="00C513C8"/>
    <w:rsid w:val="00C51C70"/>
    <w:rsid w:val="00C54EF0"/>
    <w:rsid w:val="00C5632C"/>
    <w:rsid w:val="00C62E89"/>
    <w:rsid w:val="00C64089"/>
    <w:rsid w:val="00C6499F"/>
    <w:rsid w:val="00C6636A"/>
    <w:rsid w:val="00C667F4"/>
    <w:rsid w:val="00C7096D"/>
    <w:rsid w:val="00C7214F"/>
    <w:rsid w:val="00C8254B"/>
    <w:rsid w:val="00C8698E"/>
    <w:rsid w:val="00CA3F5A"/>
    <w:rsid w:val="00CB5404"/>
    <w:rsid w:val="00CB6E9F"/>
    <w:rsid w:val="00CC30D4"/>
    <w:rsid w:val="00CC41C1"/>
    <w:rsid w:val="00CC4585"/>
    <w:rsid w:val="00CD1FB7"/>
    <w:rsid w:val="00CD2958"/>
    <w:rsid w:val="00CD5B56"/>
    <w:rsid w:val="00CE326F"/>
    <w:rsid w:val="00CE75E7"/>
    <w:rsid w:val="00CE7BCA"/>
    <w:rsid w:val="00CE7F2D"/>
    <w:rsid w:val="00CF09AD"/>
    <w:rsid w:val="00CF1C4D"/>
    <w:rsid w:val="00CF209D"/>
    <w:rsid w:val="00CF4228"/>
    <w:rsid w:val="00CF6588"/>
    <w:rsid w:val="00CF6B0F"/>
    <w:rsid w:val="00D00B7C"/>
    <w:rsid w:val="00D04A5F"/>
    <w:rsid w:val="00D10F46"/>
    <w:rsid w:val="00D13462"/>
    <w:rsid w:val="00D13621"/>
    <w:rsid w:val="00D13C9E"/>
    <w:rsid w:val="00D22A91"/>
    <w:rsid w:val="00D23FBD"/>
    <w:rsid w:val="00D253D5"/>
    <w:rsid w:val="00D2548F"/>
    <w:rsid w:val="00D27346"/>
    <w:rsid w:val="00D33CB2"/>
    <w:rsid w:val="00D33E64"/>
    <w:rsid w:val="00D346DF"/>
    <w:rsid w:val="00D352F3"/>
    <w:rsid w:val="00D407C8"/>
    <w:rsid w:val="00D42B2D"/>
    <w:rsid w:val="00D44DF0"/>
    <w:rsid w:val="00D45F47"/>
    <w:rsid w:val="00D4785F"/>
    <w:rsid w:val="00D50407"/>
    <w:rsid w:val="00D521F5"/>
    <w:rsid w:val="00D538A0"/>
    <w:rsid w:val="00D55841"/>
    <w:rsid w:val="00D558AC"/>
    <w:rsid w:val="00D66ED4"/>
    <w:rsid w:val="00D67655"/>
    <w:rsid w:val="00D710A7"/>
    <w:rsid w:val="00D73B56"/>
    <w:rsid w:val="00D74AF3"/>
    <w:rsid w:val="00D74D20"/>
    <w:rsid w:val="00D82FCA"/>
    <w:rsid w:val="00D83AF5"/>
    <w:rsid w:val="00D8463A"/>
    <w:rsid w:val="00D877A9"/>
    <w:rsid w:val="00D90DAB"/>
    <w:rsid w:val="00D92EC6"/>
    <w:rsid w:val="00D9328C"/>
    <w:rsid w:val="00D943BB"/>
    <w:rsid w:val="00DA3031"/>
    <w:rsid w:val="00DA5736"/>
    <w:rsid w:val="00DA592F"/>
    <w:rsid w:val="00DA71DA"/>
    <w:rsid w:val="00DB017D"/>
    <w:rsid w:val="00DB04CD"/>
    <w:rsid w:val="00DB5202"/>
    <w:rsid w:val="00DB5939"/>
    <w:rsid w:val="00DB659A"/>
    <w:rsid w:val="00DB7D3B"/>
    <w:rsid w:val="00DC0D07"/>
    <w:rsid w:val="00DC7B24"/>
    <w:rsid w:val="00DD034C"/>
    <w:rsid w:val="00DD0FA2"/>
    <w:rsid w:val="00DD269E"/>
    <w:rsid w:val="00DD3A5C"/>
    <w:rsid w:val="00DD6D73"/>
    <w:rsid w:val="00DE6D03"/>
    <w:rsid w:val="00DE6DE9"/>
    <w:rsid w:val="00DF48D4"/>
    <w:rsid w:val="00DF5028"/>
    <w:rsid w:val="00DF6145"/>
    <w:rsid w:val="00DF6EA7"/>
    <w:rsid w:val="00DF7581"/>
    <w:rsid w:val="00E01CE7"/>
    <w:rsid w:val="00E04239"/>
    <w:rsid w:val="00E04814"/>
    <w:rsid w:val="00E052ED"/>
    <w:rsid w:val="00E05A11"/>
    <w:rsid w:val="00E10FFB"/>
    <w:rsid w:val="00E14447"/>
    <w:rsid w:val="00E150E6"/>
    <w:rsid w:val="00E17A19"/>
    <w:rsid w:val="00E248AB"/>
    <w:rsid w:val="00E300E3"/>
    <w:rsid w:val="00E30F2E"/>
    <w:rsid w:val="00E319E3"/>
    <w:rsid w:val="00E31A06"/>
    <w:rsid w:val="00E35809"/>
    <w:rsid w:val="00E36667"/>
    <w:rsid w:val="00E37644"/>
    <w:rsid w:val="00E4344B"/>
    <w:rsid w:val="00E442D2"/>
    <w:rsid w:val="00E47339"/>
    <w:rsid w:val="00E574D5"/>
    <w:rsid w:val="00E64585"/>
    <w:rsid w:val="00E654B6"/>
    <w:rsid w:val="00E65B4B"/>
    <w:rsid w:val="00E75497"/>
    <w:rsid w:val="00E811EA"/>
    <w:rsid w:val="00E81887"/>
    <w:rsid w:val="00E82843"/>
    <w:rsid w:val="00E851B6"/>
    <w:rsid w:val="00E85AE9"/>
    <w:rsid w:val="00E92591"/>
    <w:rsid w:val="00E93853"/>
    <w:rsid w:val="00E944F7"/>
    <w:rsid w:val="00EA1335"/>
    <w:rsid w:val="00EA1471"/>
    <w:rsid w:val="00EA29B1"/>
    <w:rsid w:val="00EB1EBF"/>
    <w:rsid w:val="00EB3B22"/>
    <w:rsid w:val="00EB3D01"/>
    <w:rsid w:val="00EB49B3"/>
    <w:rsid w:val="00EB5AC6"/>
    <w:rsid w:val="00EB6A29"/>
    <w:rsid w:val="00EB79AE"/>
    <w:rsid w:val="00EB79F6"/>
    <w:rsid w:val="00EB7CF3"/>
    <w:rsid w:val="00EC3F12"/>
    <w:rsid w:val="00ED2DF4"/>
    <w:rsid w:val="00ED32EF"/>
    <w:rsid w:val="00ED6AC1"/>
    <w:rsid w:val="00ED7558"/>
    <w:rsid w:val="00EE2BD6"/>
    <w:rsid w:val="00EE3280"/>
    <w:rsid w:val="00EF04EC"/>
    <w:rsid w:val="00EF088D"/>
    <w:rsid w:val="00EF24C2"/>
    <w:rsid w:val="00EF6188"/>
    <w:rsid w:val="00EF6222"/>
    <w:rsid w:val="00EF76A1"/>
    <w:rsid w:val="00F01D06"/>
    <w:rsid w:val="00F03B09"/>
    <w:rsid w:val="00F03C27"/>
    <w:rsid w:val="00F065FC"/>
    <w:rsid w:val="00F06733"/>
    <w:rsid w:val="00F07AB6"/>
    <w:rsid w:val="00F1261C"/>
    <w:rsid w:val="00F12770"/>
    <w:rsid w:val="00F130FB"/>
    <w:rsid w:val="00F13744"/>
    <w:rsid w:val="00F138DD"/>
    <w:rsid w:val="00F1438C"/>
    <w:rsid w:val="00F1655F"/>
    <w:rsid w:val="00F223C3"/>
    <w:rsid w:val="00F2424B"/>
    <w:rsid w:val="00F245AF"/>
    <w:rsid w:val="00F26D51"/>
    <w:rsid w:val="00F26FD9"/>
    <w:rsid w:val="00F304E6"/>
    <w:rsid w:val="00F34758"/>
    <w:rsid w:val="00F3700F"/>
    <w:rsid w:val="00F438E1"/>
    <w:rsid w:val="00F43A40"/>
    <w:rsid w:val="00F47256"/>
    <w:rsid w:val="00F509C9"/>
    <w:rsid w:val="00F53C7B"/>
    <w:rsid w:val="00F54AF7"/>
    <w:rsid w:val="00F55D0B"/>
    <w:rsid w:val="00F60082"/>
    <w:rsid w:val="00F6050D"/>
    <w:rsid w:val="00F64A2E"/>
    <w:rsid w:val="00F81C51"/>
    <w:rsid w:val="00F82ED3"/>
    <w:rsid w:val="00F84999"/>
    <w:rsid w:val="00F86BDB"/>
    <w:rsid w:val="00F87B62"/>
    <w:rsid w:val="00F9054B"/>
    <w:rsid w:val="00F90C84"/>
    <w:rsid w:val="00F94C0A"/>
    <w:rsid w:val="00F9713E"/>
    <w:rsid w:val="00FA00DE"/>
    <w:rsid w:val="00FA1BB6"/>
    <w:rsid w:val="00FA4DFD"/>
    <w:rsid w:val="00FA60DB"/>
    <w:rsid w:val="00FA6ABF"/>
    <w:rsid w:val="00FB16FC"/>
    <w:rsid w:val="00FB3E24"/>
    <w:rsid w:val="00FB4697"/>
    <w:rsid w:val="00FB5230"/>
    <w:rsid w:val="00FB526A"/>
    <w:rsid w:val="00FB6DE3"/>
    <w:rsid w:val="00FC2F6D"/>
    <w:rsid w:val="00FC5381"/>
    <w:rsid w:val="00FC5437"/>
    <w:rsid w:val="00FC57F5"/>
    <w:rsid w:val="00FC61E2"/>
    <w:rsid w:val="00FC682A"/>
    <w:rsid w:val="00FD3A7A"/>
    <w:rsid w:val="00FD446E"/>
    <w:rsid w:val="00FE2844"/>
    <w:rsid w:val="00FF00AA"/>
    <w:rsid w:val="00FF1028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2DD6C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F758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3A0E72"/>
    <w:pPr>
      <w:spacing w:after="60" w:line="228" w:lineRule="auto"/>
    </w:pPr>
    <w:rPr>
      <w:rFonts w:asciiTheme="minorHAnsi" w:hAnsiTheme="minorHAnsi" w:cstheme="minorHAnsi"/>
      <w:b/>
      <w:color w:val="6DBD73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3A0E72"/>
    <w:rPr>
      <w:rFonts w:cstheme="minorHAnsi"/>
      <w:b/>
      <w:color w:val="6DBD73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  <w:style w:type="character" w:customStyle="1" w:styleId="UnresolvedMention2">
    <w:name w:val="Unresolved Mention2"/>
    <w:basedOn w:val="DefaultParagraphFont"/>
    <w:uiPriority w:val="99"/>
    <w:rsid w:val="00841D63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01D0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01D06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webmd.com/heart-disease/features/heart-healthy-snacks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Content%20Development\MASTER%20TEMPLATES\EB%20Content\Live%20Well,%20Work%20Well%20Newsletter\LWWW%202020\Live_Well_Work_Well-EB-2020-U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B70A0-0FC7-4844-9B4A-4149EE84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Live_Well_Work_Well-EB-2020-US</Template>
  <TotalTime>0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Charlotte</cp:lastModifiedBy>
  <cp:revision>2</cp:revision>
  <dcterms:created xsi:type="dcterms:W3CDTF">2021-06-01T15:36:00Z</dcterms:created>
  <dcterms:modified xsi:type="dcterms:W3CDTF">2021-06-01T15:36:00Z</dcterms:modified>
</cp:coreProperties>
</file>