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2670D" w14:textId="77777777" w:rsidR="00545660" w:rsidRPr="008817B7" w:rsidRDefault="008E2B46" w:rsidP="00545660">
      <w:pPr>
        <w:pStyle w:val="ArticleHeader"/>
      </w:pPr>
      <w:r w:rsidRPr="008817B7">
        <w:rPr>
          <w:noProof/>
        </w:rPr>
        <w:drawing>
          <wp:anchor distT="0" distB="0" distL="114300" distR="114300" simplePos="0" relativeHeight="251658240" behindDoc="0" locked="1" layoutInCell="1" allowOverlap="1" wp14:anchorId="1F80B15B" wp14:editId="2720B78B">
            <wp:simplePos x="0" y="0"/>
            <wp:positionH relativeFrom="margin">
              <wp:posOffset>4762500</wp:posOffset>
            </wp:positionH>
            <wp:positionV relativeFrom="margin">
              <wp:posOffset>4826000</wp:posOffset>
            </wp:positionV>
            <wp:extent cx="1645923" cy="1120142"/>
            <wp:effectExtent l="0" t="0" r="0" b="0"/>
            <wp:wrapNone/>
            <wp:docPr id="100018" name="Picture 100018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7563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A46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D2E0DEA" wp14:editId="5AD8893F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52DD" w14:textId="77777777" w:rsidR="00620468" w:rsidRPr="00793D18" w:rsidRDefault="002F5A46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 xml:space="preserve">Brought to you by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82.15pt;height:23.74pt;margin-top:-30.65pt;margin-left:0;mso-height-percent:0;mso-height-relative:margin;mso-position-horizontal:right;mso-position-horizontal-relative:page;mso-width-percent:0;mso-width-relative:margin;mso-wrap-distance-bottom:3.6pt;mso-wrap-distance-left:9pt;mso-wrap-distance-right:9pt;mso-wrap-distance-top:3.6pt;position:absolute;v-text-anchor:top;z-index:-251655168" filled="f" fillcolor="this" stroked="f" strokeweight="0.75pt">
                <v:textbox>
                  <w:txbxContent>
                    <w:p w:rsidR="00620468" w:rsidRPr="00793D18" w:rsidP="00620468" w14:paraId="7D3CE22C" w14:textId="7777777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</w:p>
                  </w:txbxContent>
                </v:textbox>
              </v:shape>
            </w:pict>
          </mc:Fallback>
        </mc:AlternateContent>
      </w:r>
      <w:r w:rsidRPr="008817B7">
        <w:t>Alcohol Awareness Month</w:t>
      </w:r>
      <w:r w:rsidR="00D74AF3">
        <w:t xml:space="preserve"> During the COVID-19 Pandemic</w:t>
      </w:r>
    </w:p>
    <w:p w14:paraId="74A8438C" w14:textId="77777777" w:rsidR="000F52A6" w:rsidRPr="008817B7" w:rsidRDefault="002F5A46" w:rsidP="009A1A07">
      <w:pPr>
        <w:rPr>
          <w:rFonts w:ascii="Calibri" w:hAnsi="Calibri" w:cs="Calibri"/>
          <w:b/>
          <w:bCs/>
        </w:rPr>
      </w:pPr>
      <w:r w:rsidRPr="008817B7">
        <w:t>Observed every April,</w:t>
      </w:r>
      <w:r w:rsidR="003E6193" w:rsidRPr="008817B7">
        <w:t xml:space="preserve"> Alcohol Awareness Month</w:t>
      </w:r>
      <w:r w:rsidRPr="008817B7">
        <w:t xml:space="preserve"> </w:t>
      </w:r>
      <w:r w:rsidR="003E6193" w:rsidRPr="008817B7">
        <w:t>is meant to raise awareness about alcohol use and break the stigma by discussing how alcohol-use disorders affect individuals, families and communities.</w:t>
      </w:r>
      <w:r w:rsidR="00636F78" w:rsidRPr="008817B7">
        <w:t xml:space="preserve"> </w:t>
      </w:r>
      <w:r w:rsidR="00585283">
        <w:t xml:space="preserve">This year is especially critical as </w:t>
      </w:r>
      <w:r w:rsidR="00585283" w:rsidRPr="008817B7">
        <w:t>COVID-19 restrictions and stress can increase your susceptibility to substance misuse, addiction and relapse.</w:t>
      </w:r>
      <w:r w:rsidR="009A1A07" w:rsidRPr="009A1A07">
        <w:t xml:space="preserve"> </w:t>
      </w:r>
      <w:r w:rsidR="009A1A07">
        <w:t>In fact, a</w:t>
      </w:r>
      <w:r w:rsidR="009A1A07" w:rsidRPr="008817B7">
        <w:t>lcohol sales</w:t>
      </w:r>
      <w:r w:rsidR="009A1A07">
        <w:t xml:space="preserve"> in the United States</w:t>
      </w:r>
      <w:r w:rsidR="009A1A07" w:rsidRPr="008817B7">
        <w:t xml:space="preserve"> have grown nearly 30% in the last year.</w:t>
      </w:r>
      <w:r w:rsidR="009A1A07" w:rsidRPr="008817B7">
        <w:rPr>
          <w:rFonts w:ascii="Calibri" w:hAnsi="Calibri" w:cs="Calibri"/>
          <w:b/>
          <w:bCs/>
        </w:rPr>
        <w:t xml:space="preserve"> </w:t>
      </w:r>
    </w:p>
    <w:p w14:paraId="76344C4A" w14:textId="77777777" w:rsidR="00ED7558" w:rsidRPr="008817B7" w:rsidRDefault="002F5A46" w:rsidP="00ED7558">
      <w:r w:rsidRPr="008817B7">
        <w:t xml:space="preserve">Alcohol abuse can </w:t>
      </w:r>
      <w:r w:rsidR="00A24D3D" w:rsidRPr="008817B7">
        <w:t>affect</w:t>
      </w:r>
      <w:r w:rsidRPr="008817B7">
        <w:t xml:space="preserve"> both your personal and professional life. Prolonged drinking puts you at risk for developing serious health complications</w:t>
      </w:r>
      <w:r w:rsidR="00585283" w:rsidRPr="008817B7">
        <w:t>—</w:t>
      </w:r>
      <w:r w:rsidR="00585283">
        <w:t>such as h</w:t>
      </w:r>
      <w:r w:rsidR="00585283" w:rsidRPr="00585283">
        <w:t>igh blood pressure, heart disease, liver disease</w:t>
      </w:r>
      <w:r w:rsidR="00585283">
        <w:t xml:space="preserve"> and stroke</w:t>
      </w:r>
      <w:r w:rsidR="00585283" w:rsidRPr="008817B7">
        <w:t>—</w:t>
      </w:r>
      <w:r w:rsidRPr="008817B7">
        <w:t>and can</w:t>
      </w:r>
      <w:r w:rsidR="002D7981" w:rsidRPr="008817B7">
        <w:t xml:space="preserve"> </w:t>
      </w:r>
      <w:r w:rsidR="0068166B">
        <w:t>trigger</w:t>
      </w:r>
      <w:r w:rsidRPr="008817B7">
        <w:t xml:space="preserve"> other life-threatening consequences.</w:t>
      </w:r>
    </w:p>
    <w:p w14:paraId="4F5FAB97" w14:textId="77777777" w:rsidR="00ED7558" w:rsidRPr="008817B7" w:rsidRDefault="002F5A46" w:rsidP="00ED7558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0161B6A" wp14:editId="2B269012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3314700" cy="1216025"/>
            <wp:effectExtent l="0" t="0" r="0" b="3175"/>
            <wp:wrapNone/>
            <wp:docPr id="858428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06353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6B1AC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471AE9F4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6E8E00A4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58BB8CF6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2E1B9D19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746698DA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1F02DC0F" w14:textId="77777777" w:rsidR="00ED7558" w:rsidRDefault="00ED7558" w:rsidP="003E6193">
      <w:pPr>
        <w:pStyle w:val="ParaHeader"/>
      </w:pPr>
    </w:p>
    <w:p w14:paraId="4BC0DE7A" w14:textId="77777777" w:rsidR="003E6193" w:rsidRPr="008817B7" w:rsidRDefault="002F5A46" w:rsidP="003E6193">
      <w:pPr>
        <w:pStyle w:val="ParaHeader"/>
      </w:pPr>
      <w:r w:rsidRPr="008817B7">
        <w:t>Know the Warning Signs</w:t>
      </w:r>
    </w:p>
    <w:p w14:paraId="4123BC8C" w14:textId="77777777" w:rsidR="00ED7558" w:rsidRDefault="002F5A46" w:rsidP="00EA29B1">
      <w:r w:rsidRPr="008817B7">
        <w:t>A</w:t>
      </w:r>
      <w:r w:rsidR="00BD4C2D" w:rsidRPr="008817B7">
        <w:t>lcohol use disorder</w:t>
      </w:r>
      <w:r w:rsidRPr="008817B7">
        <w:t xml:space="preserve"> </w:t>
      </w:r>
      <w:r w:rsidR="008817B7" w:rsidRPr="008817B7">
        <w:t>can be mild, moderate or severe, based on the number of symptoms you experience.</w:t>
      </w:r>
      <w:r w:rsidR="008817B7">
        <w:t xml:space="preserve"> </w:t>
      </w:r>
      <w:r w:rsidR="007F25DB">
        <w:t>Keep in mind that s</w:t>
      </w:r>
      <w:r w:rsidR="007F25DB" w:rsidRPr="00501F15">
        <w:t xml:space="preserve">ymptoms often </w:t>
      </w:r>
      <w:r>
        <w:t>occur</w:t>
      </w:r>
      <w:r w:rsidR="00DF5028">
        <w:t xml:space="preserve"> at the same time</w:t>
      </w:r>
      <w:r w:rsidR="009A1A07">
        <w:t>.</w:t>
      </w:r>
    </w:p>
    <w:p w14:paraId="1305129D" w14:textId="77777777" w:rsidR="00636F78" w:rsidRPr="008817B7" w:rsidRDefault="002F5A46" w:rsidP="00EA29B1">
      <w:r>
        <w:t>C</w:t>
      </w:r>
      <w:r w:rsidR="008817B7">
        <w:t xml:space="preserve">ommon physical and behavioral signs and </w:t>
      </w:r>
      <w:r w:rsidRPr="008817B7">
        <w:t xml:space="preserve">symptoms </w:t>
      </w:r>
      <w:r w:rsidR="008817B7">
        <w:t xml:space="preserve">of alcohol misuse </w:t>
      </w:r>
      <w:r w:rsidR="002D7981" w:rsidRPr="008817B7">
        <w:t>include the following</w:t>
      </w:r>
      <w:r w:rsidRPr="008817B7">
        <w:t>:</w:t>
      </w:r>
    </w:p>
    <w:p w14:paraId="44A7DD03" w14:textId="77777777" w:rsidR="00585283" w:rsidRPr="008817B7" w:rsidRDefault="002F5A46" w:rsidP="00BD73EB">
      <w:pPr>
        <w:pStyle w:val="BulletList"/>
      </w:pPr>
      <w:r>
        <w:t>Feeling i</w:t>
      </w:r>
      <w:r w:rsidRPr="008817B7">
        <w:t>rritable</w:t>
      </w:r>
      <w:r w:rsidR="00BD73EB">
        <w:t xml:space="preserve"> or e</w:t>
      </w:r>
      <w:r>
        <w:t>xperiencing</w:t>
      </w:r>
      <w:r w:rsidRPr="008817B7">
        <w:t xml:space="preserve"> mood swings</w:t>
      </w:r>
    </w:p>
    <w:p w14:paraId="76D69CF8" w14:textId="77777777" w:rsidR="008817B7" w:rsidRDefault="002F5A46" w:rsidP="00AB2122">
      <w:pPr>
        <w:pStyle w:val="BulletList"/>
        <w:numPr>
          <w:ilvl w:val="0"/>
          <w:numId w:val="5"/>
        </w:numPr>
      </w:pPr>
      <w:r>
        <w:t>Having poor coordination</w:t>
      </w:r>
    </w:p>
    <w:p w14:paraId="2250D0FA" w14:textId="77777777" w:rsidR="008817B7" w:rsidRDefault="002F5A46" w:rsidP="00AB2122">
      <w:pPr>
        <w:pStyle w:val="BulletList"/>
        <w:numPr>
          <w:ilvl w:val="0"/>
          <w:numId w:val="5"/>
        </w:numPr>
      </w:pPr>
      <w:r>
        <w:t>Showing signs of slurred speech</w:t>
      </w:r>
    </w:p>
    <w:p w14:paraId="116DDC77" w14:textId="77777777" w:rsidR="008817B7" w:rsidRPr="008817B7" w:rsidRDefault="002F5A46" w:rsidP="00AB2122">
      <w:pPr>
        <w:pStyle w:val="BulletList"/>
        <w:numPr>
          <w:ilvl w:val="0"/>
          <w:numId w:val="5"/>
        </w:numPr>
      </w:pPr>
      <w:r>
        <w:t xml:space="preserve">Experiencing blackouts or </w:t>
      </w:r>
      <w:r w:rsidRPr="008817B7">
        <w:t>short-term memory loss</w:t>
      </w:r>
    </w:p>
    <w:p w14:paraId="3EAF8C4F" w14:textId="77777777" w:rsidR="008817B7" w:rsidRPr="008817B7" w:rsidRDefault="002F5A46" w:rsidP="00AB2122">
      <w:pPr>
        <w:pStyle w:val="BulletList"/>
        <w:numPr>
          <w:ilvl w:val="0"/>
          <w:numId w:val="5"/>
        </w:numPr>
      </w:pPr>
      <w:r w:rsidRPr="008817B7">
        <w:t>Isolati</w:t>
      </w:r>
      <w:r w:rsidR="00F07AB6">
        <w:t>ng</w:t>
      </w:r>
      <w:r w:rsidRPr="008817B7">
        <w:t xml:space="preserve"> from friends and family</w:t>
      </w:r>
    </w:p>
    <w:p w14:paraId="6FA68CAF" w14:textId="77777777" w:rsidR="007F25DB" w:rsidRPr="008817B7" w:rsidRDefault="002F5A46" w:rsidP="007F25DB">
      <w:pPr>
        <w:pStyle w:val="BulletList"/>
        <w:numPr>
          <w:ilvl w:val="0"/>
          <w:numId w:val="5"/>
        </w:numPr>
      </w:pPr>
      <w:r>
        <w:t>Failing to complete responsibilities and obligations at home or work</w:t>
      </w:r>
    </w:p>
    <w:p w14:paraId="63701B8B" w14:textId="77777777" w:rsidR="007F25DB" w:rsidRPr="008817B7" w:rsidRDefault="002F5A46" w:rsidP="007F25DB">
      <w:pPr>
        <w:pStyle w:val="BulletList"/>
        <w:numPr>
          <w:ilvl w:val="0"/>
          <w:numId w:val="5"/>
        </w:numPr>
      </w:pPr>
      <w:r w:rsidRPr="008817B7">
        <w:t>Drinking alone or in secrecy</w:t>
      </w:r>
    </w:p>
    <w:p w14:paraId="5EDD9B01" w14:textId="77777777" w:rsidR="00D407C8" w:rsidRPr="008817B7" w:rsidRDefault="002F5A46" w:rsidP="00AB2122">
      <w:pPr>
        <w:pStyle w:val="BulletList"/>
        <w:numPr>
          <w:ilvl w:val="0"/>
          <w:numId w:val="5"/>
        </w:numPr>
      </w:pPr>
      <w:r w:rsidRPr="008817B7">
        <w:t>Making excuses for drinking</w:t>
      </w:r>
      <w:r>
        <w:t>,</w:t>
      </w:r>
      <w:r w:rsidRPr="008817B7">
        <w:t xml:space="preserve"> such as to relax</w:t>
      </w:r>
      <w:r>
        <w:t xml:space="preserve"> or </w:t>
      </w:r>
      <w:r w:rsidRPr="008817B7">
        <w:t>deal with stress</w:t>
      </w:r>
    </w:p>
    <w:p w14:paraId="76906AB3" w14:textId="77777777" w:rsidR="008817B7" w:rsidRPr="008817B7" w:rsidRDefault="002F5A46" w:rsidP="00AB2122">
      <w:pPr>
        <w:pStyle w:val="BulletList"/>
        <w:numPr>
          <w:ilvl w:val="0"/>
          <w:numId w:val="5"/>
        </w:numPr>
      </w:pPr>
      <w:r>
        <w:t>Engaging in risky behavior, such as drunk driving</w:t>
      </w:r>
    </w:p>
    <w:p w14:paraId="1D5A401A" w14:textId="77777777" w:rsidR="00D407C8" w:rsidRDefault="002F5A46" w:rsidP="00545660">
      <w:r>
        <w:t>Alcohol use disorder</w:t>
      </w:r>
      <w:r w:rsidRPr="00D407C8">
        <w:t xml:space="preserve"> can include </w:t>
      </w:r>
      <w:r>
        <w:t xml:space="preserve">both </w:t>
      </w:r>
      <w:r w:rsidRPr="00D407C8">
        <w:t>periods of alcohol intoxication and withdrawal</w:t>
      </w:r>
      <w:r w:rsidR="007F25DB">
        <w:t xml:space="preserve"> symptoms</w:t>
      </w:r>
      <w:r w:rsidRPr="008817B7">
        <w:t>—</w:t>
      </w:r>
      <w:r w:rsidRPr="00D407C8">
        <w:t xml:space="preserve">such as </w:t>
      </w:r>
      <w:r w:rsidR="00753FC9">
        <w:t xml:space="preserve">sweating, shaking and </w:t>
      </w:r>
      <w:r w:rsidRPr="00D407C8">
        <w:t>nausea</w:t>
      </w:r>
      <w:r>
        <w:t xml:space="preserve">. </w:t>
      </w:r>
    </w:p>
    <w:p w14:paraId="2A59EEA7" w14:textId="77777777" w:rsidR="00545660" w:rsidRPr="008817B7" w:rsidRDefault="002F5A46" w:rsidP="00545660">
      <w:r w:rsidRPr="008817B7">
        <w:t xml:space="preserve">If you or a loved one are concerned about alcohol use, talk to a doctor or use the Substance Abuse and Mental Health Services Administration’s </w:t>
      </w:r>
      <w:r w:rsidR="007E0698">
        <w:t xml:space="preserve">(SAMHSA) </w:t>
      </w:r>
      <w:r w:rsidRPr="008817B7">
        <w:t>National Helpline by calling 800-662-HELP (4357).</w:t>
      </w:r>
    </w:p>
    <w:p w14:paraId="572541E7" w14:textId="77777777" w:rsidR="00CD5B56" w:rsidRPr="008817B7" w:rsidRDefault="00CD5B56" w:rsidP="008C44CD">
      <w:pPr>
        <w:pStyle w:val="ArticleHeader"/>
        <w:sectPr w:rsidR="00CD5B56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4B5E0E76" w14:textId="77777777" w:rsidR="005D32EC" w:rsidRPr="008817B7" w:rsidRDefault="002F5A46" w:rsidP="005D32EC">
      <w:pPr>
        <w:pStyle w:val="ArticleHeader"/>
      </w:pPr>
      <w:bookmarkStart w:id="0" w:name="_Hlk25135315"/>
      <w:r w:rsidRPr="008817B7">
        <w:lastRenderedPageBreak/>
        <w:t>Mov</w:t>
      </w:r>
      <w:r w:rsidR="00715CEC">
        <w:t>ing</w:t>
      </w:r>
      <w:r w:rsidRPr="008817B7">
        <w:t xml:space="preserve"> 11 Minutes</w:t>
      </w:r>
      <w:r w:rsidR="00715CEC">
        <w:t xml:space="preserve"> Per Day Can Improve Your Health</w:t>
      </w:r>
      <w:r w:rsidRPr="008817B7">
        <w:t xml:space="preserve"> </w:t>
      </w:r>
    </w:p>
    <w:p w14:paraId="725DB302" w14:textId="77777777" w:rsidR="003E6193" w:rsidRPr="008817B7" w:rsidRDefault="002F5A46" w:rsidP="003E6193">
      <w:bookmarkStart w:id="1" w:name="_Hlk55894356"/>
      <w:bookmarkEnd w:id="0"/>
      <w:r>
        <w:t>There’s no</w:t>
      </w:r>
      <w:r>
        <w:t xml:space="preserve"> denying that the pandemic has </w:t>
      </w:r>
      <w:r w:rsidRPr="00283B15">
        <w:t>hampered activity levels.</w:t>
      </w:r>
      <w:r>
        <w:t xml:space="preserve"> On top of</w:t>
      </w:r>
      <w:r w:rsidRPr="00283B15">
        <w:t xml:space="preserve"> exercising less</w:t>
      </w:r>
      <w:r>
        <w:t xml:space="preserve">, you are likely </w:t>
      </w:r>
      <w:r w:rsidRPr="00283B15">
        <w:t>sitting more than normal</w:t>
      </w:r>
      <w:r>
        <w:t xml:space="preserve"> too</w:t>
      </w:r>
      <w:r w:rsidRPr="00283B15">
        <w:t>.</w:t>
      </w:r>
      <w:r w:rsidR="005902E1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71BEDC" wp14:editId="03B3B9DE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58F5E" w14:textId="77777777" w:rsidR="00FB4697" w:rsidRPr="00C43031" w:rsidRDefault="002F5A46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0AE9E889" w14:textId="77777777" w:rsidR="009D4DE4" w:rsidRDefault="002F5A46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4A8A8C03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olive oil</w:t>
                            </w:r>
                          </w:p>
                          <w:p w14:paraId="402A2A6E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sweet onion (sliced)</w:t>
                            </w:r>
                          </w:p>
                          <w:p w14:paraId="2CAA818C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clove garlic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(finely chopped)</w:t>
                            </w:r>
                          </w:p>
                          <w:p w14:paraId="2438AB8E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new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potatoes (quartered)</w:t>
                            </w:r>
                          </w:p>
                          <w:p w14:paraId="2D1A3C4E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¾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carrot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(sliced)</w:t>
                            </w:r>
                          </w:p>
                          <w:p w14:paraId="62884E61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asparagus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(pieces)</w:t>
                            </w:r>
                          </w:p>
                          <w:p w14:paraId="2233DB79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sugar snap peas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or green beans</w:t>
                            </w:r>
                          </w:p>
                          <w:p w14:paraId="3A776A94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radishes (quartered)</w:t>
                            </w:r>
                          </w:p>
                          <w:p w14:paraId="12407D65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salt</w:t>
                            </w:r>
                          </w:p>
                          <w:p w14:paraId="4F17460F" w14:textId="77777777" w:rsidR="008E2B46" w:rsidRP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black pepper</w:t>
                            </w:r>
                          </w:p>
                          <w:p w14:paraId="4AE79A65" w14:textId="77777777" w:rsidR="008E2B46" w:rsidRDefault="002F5A46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½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dill (dried)</w:t>
                            </w:r>
                          </w:p>
                          <w:p w14:paraId="321AF294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4ED8E218" w14:textId="77777777" w:rsidR="00FB4697" w:rsidRPr="00C43031" w:rsidRDefault="002F5A46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716693C0" w14:textId="77777777" w:rsidR="008E2B46" w:rsidRP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Heat oil in a skillet. Cook onion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for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2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Then, a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dd garlic and cook another minute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14:paraId="073F0F36" w14:textId="77777777" w:rsidR="008E2B46" w:rsidRP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Stir in potatoes and carrots. Cover,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turn the heat to low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ook until almost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about 4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93731CF" w14:textId="77777777" w:rsidR="008E2B46" w:rsidRP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If the vegetables start to brown, add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1-2 tablespoons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of water.</w:t>
                            </w:r>
                          </w:p>
                          <w:p w14:paraId="757E8599" w14:textId="77777777" w:rsid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asparagus, peas, radishes, salt,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black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pepper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dill.</w:t>
                            </w:r>
                          </w:p>
                          <w:p w14:paraId="11D82FA7" w14:textId="77777777" w:rsidR="008E2B46" w:rsidRP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Cook, stirring often, until just tender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about 4 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minutes).</w:t>
                            </w:r>
                          </w:p>
                          <w:p w14:paraId="2DA8D0E4" w14:textId="77777777" w:rsidR="008E2B46" w:rsidRPr="008E2B46" w:rsidRDefault="002F5A46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Serve immediately.</w:t>
                            </w:r>
                          </w:p>
                          <w:p w14:paraId="40628FA6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202D9E76" w14:textId="77777777" w:rsidR="0011749A" w:rsidRPr="00D10F46" w:rsidRDefault="002F5A46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1124CF77" w14:textId="77777777" w:rsidR="00FB4697" w:rsidRPr="00D10F46" w:rsidRDefault="002F5A46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507B0E" w14:paraId="6243A89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C37BD5B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1681D95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</w:tr>
                            <w:tr w:rsidR="00507B0E" w14:paraId="1D9D678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8A73298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14CE296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07B0E" w14:paraId="286148CF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A98F052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8484A91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07B0E" w14:paraId="47A0907E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37330684" w14:textId="77777777" w:rsidR="0015725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3B8DBD36" w14:textId="77777777" w:rsidR="0015725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507B0E" w14:paraId="48C4FCEB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5D3FD60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0AC3047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507B0E" w14:paraId="3102592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8279724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1DE1CC4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07B0E" w14:paraId="69D4FC9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2221D3B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1C83CE5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507B0E" w14:paraId="37FB7DC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AEA7602" w14:textId="77777777" w:rsidR="00C43031" w:rsidRPr="0011749A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FBE0610" w14:textId="77777777" w:rsidR="00C43031" w:rsidRPr="00C43031" w:rsidRDefault="002F5A46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461475AF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19F39E3B" w14:textId="77777777" w:rsidR="00FB4697" w:rsidRPr="0059616F" w:rsidRDefault="002F5A46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59616F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1BED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3BD58F5E" w14:textId="77777777" w:rsidR="00FB4697" w:rsidRPr="00C43031" w:rsidRDefault="002F5A46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0AE9E889" w14:textId="77777777" w:rsidR="009D4DE4" w:rsidRDefault="002F5A46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4A8A8C03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olive oil</w:t>
                      </w:r>
                    </w:p>
                    <w:p w14:paraId="402A2A6E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sweet onion (sliced)</w:t>
                      </w:r>
                    </w:p>
                    <w:p w14:paraId="2CAA818C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clove garlic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(finely chopped)</w:t>
                      </w:r>
                    </w:p>
                    <w:p w14:paraId="2438AB8E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new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potatoes (quartered)</w:t>
                      </w:r>
                    </w:p>
                    <w:p w14:paraId="2D1A3C4E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¾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carrot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(sliced)</w:t>
                      </w:r>
                    </w:p>
                    <w:p w14:paraId="62884E61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asparagus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(pieces)</w:t>
                      </w:r>
                    </w:p>
                    <w:p w14:paraId="2233DB79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sugar snap peas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or green beans</w:t>
                      </w:r>
                    </w:p>
                    <w:p w14:paraId="3A776A94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radishes (quartered)</w:t>
                      </w:r>
                    </w:p>
                    <w:p w14:paraId="12407D65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salt</w:t>
                      </w:r>
                    </w:p>
                    <w:p w14:paraId="4F17460F" w14:textId="77777777" w:rsidR="008E2B46" w:rsidRP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black pepper</w:t>
                      </w:r>
                    </w:p>
                    <w:p w14:paraId="4AE79A65" w14:textId="77777777" w:rsidR="008E2B46" w:rsidRDefault="002F5A46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½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dill (dried)</w:t>
                      </w:r>
                    </w:p>
                    <w:p w14:paraId="321AF294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4ED8E218" w14:textId="77777777" w:rsidR="00FB4697" w:rsidRPr="00C43031" w:rsidRDefault="002F5A46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716693C0" w14:textId="77777777" w:rsidR="008E2B46" w:rsidRP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Heat oil in a skillet. Cook onion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for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2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Then, a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dd garlic and cook another minute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14:paraId="073F0F36" w14:textId="77777777" w:rsidR="008E2B46" w:rsidRP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Stir in potatoes and carrots. Cover,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turn the heat to low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ook until almost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about 4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).</w:t>
                      </w:r>
                    </w:p>
                    <w:p w14:paraId="193731CF" w14:textId="77777777" w:rsidR="008E2B46" w:rsidRP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If the vegetables start to brown, add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1-2 tablespoons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of water.</w:t>
                      </w:r>
                    </w:p>
                    <w:p w14:paraId="757E8599" w14:textId="77777777" w:rsid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asparagus, peas, radishes, salt,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black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pepper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dill.</w:t>
                      </w:r>
                    </w:p>
                    <w:p w14:paraId="11D82FA7" w14:textId="77777777" w:rsidR="008E2B46" w:rsidRP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Cook, stirring often, until just tender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about 4 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minutes).</w:t>
                      </w:r>
                    </w:p>
                    <w:p w14:paraId="2DA8D0E4" w14:textId="77777777" w:rsidR="008E2B46" w:rsidRPr="008E2B46" w:rsidRDefault="002F5A46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Serve immediately.</w:t>
                      </w:r>
                    </w:p>
                    <w:p w14:paraId="40628FA6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202D9E76" w14:textId="77777777" w:rsidR="0011749A" w:rsidRPr="00D10F46" w:rsidRDefault="002F5A46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1124CF77" w14:textId="77777777" w:rsidR="00FB4697" w:rsidRPr="00D10F46" w:rsidRDefault="002F5A46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507B0E" w14:paraId="6243A89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C37BD5B" w14:textId="77777777" w:rsidR="00C43031" w:rsidRPr="0011749A" w:rsidRDefault="002F5A46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1681D95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138</w:t>
                            </w:r>
                          </w:p>
                        </w:tc>
                      </w:tr>
                      <w:tr w:rsidR="00507B0E" w14:paraId="1D9D678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8A73298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14CE296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07B0E" w14:paraId="286148CF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A98F052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8484A91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07B0E" w14:paraId="47A0907E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37330684" w14:textId="77777777" w:rsidR="0015725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3B8DBD36" w14:textId="77777777" w:rsidR="0015725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507B0E" w14:paraId="48C4FCEB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5D3FD60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0AC3047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507B0E" w14:paraId="3102592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8279724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1DE1CC4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07B0E" w14:paraId="69D4FC9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2221D3B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1C83CE5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507B0E" w14:paraId="37FB7DC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AEA7602" w14:textId="77777777" w:rsidR="00C43031" w:rsidRPr="0011749A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FBE0610" w14:textId="77777777" w:rsidR="00C43031" w:rsidRPr="00C43031" w:rsidRDefault="002F5A46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461475AF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19F39E3B" w14:textId="77777777" w:rsidR="00FB4697" w:rsidRPr="0059616F" w:rsidRDefault="002F5A46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59616F">
                        <w:rPr>
                          <w:rFonts w:cstheme="majorHAnsi"/>
                          <w:sz w:val="18"/>
                          <w:szCs w:val="18"/>
                        </w:rPr>
                        <w:t xml:space="preserve">Source: </w:t>
                      </w:r>
                      <w:r w:rsidR="006964A5">
                        <w:rPr>
                          <w:rFonts w:cstheme="majorHAnsi"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193" w:rsidRPr="008817B7">
        <w:t xml:space="preserve"> However, a sedentary lifestyle can be hazardous to your health.</w:t>
      </w:r>
      <w:r>
        <w:t xml:space="preserve"> Although this </w:t>
      </w:r>
      <w:r w:rsidR="0022782B">
        <w:t xml:space="preserve">type of </w:t>
      </w:r>
      <w:r>
        <w:t xml:space="preserve">lifestyle may be </w:t>
      </w:r>
      <w:r w:rsidR="0022782B">
        <w:t xml:space="preserve">a </w:t>
      </w:r>
      <w:r>
        <w:t>pandemic reality, there’s good news abou</w:t>
      </w:r>
      <w:r w:rsidR="0022782B">
        <w:t>t the benefits of</w:t>
      </w:r>
      <w:r>
        <w:t xml:space="preserve"> small move goals.</w:t>
      </w:r>
    </w:p>
    <w:p w14:paraId="0FA95462" w14:textId="77777777" w:rsidR="003E6193" w:rsidRPr="008817B7" w:rsidRDefault="002F5A46" w:rsidP="009B6AF9">
      <w:r w:rsidRPr="008817B7">
        <w:t>According to new research</w:t>
      </w:r>
      <w:r w:rsidR="00D67655">
        <w:t xml:space="preserve"> </w:t>
      </w:r>
      <w:r w:rsidR="00D67655" w:rsidRPr="00D67655">
        <w:t>from the Norwegian School of Sports Medicine</w:t>
      </w:r>
      <w:r w:rsidRPr="008817B7">
        <w:t xml:space="preserve">, just 11 minutes of </w:t>
      </w:r>
      <w:r w:rsidR="00582619">
        <w:t>daily</w:t>
      </w:r>
      <w:r w:rsidR="009A1E2E">
        <w:t xml:space="preserve">, </w:t>
      </w:r>
      <w:r w:rsidRPr="008817B7">
        <w:t>moderate exercise can provide long-term health benefits and increase your life span.</w:t>
      </w:r>
      <w:bookmarkEnd w:id="1"/>
      <w:r w:rsidRPr="008817B7">
        <w:t xml:space="preserve"> </w:t>
      </w:r>
      <w:r w:rsidR="00975D6E">
        <w:t>Additionally, p</w:t>
      </w:r>
      <w:r w:rsidR="00975D6E" w:rsidRPr="00975D6E">
        <w:t xml:space="preserve">eople who worked out </w:t>
      </w:r>
      <w:r w:rsidR="00582619">
        <w:t xml:space="preserve">at least </w:t>
      </w:r>
      <w:r w:rsidR="00975D6E" w:rsidRPr="00975D6E">
        <w:t xml:space="preserve">35 minutes </w:t>
      </w:r>
      <w:r w:rsidR="00975D6E">
        <w:t xml:space="preserve">per </w:t>
      </w:r>
      <w:r w:rsidR="00975D6E" w:rsidRPr="00975D6E">
        <w:t>day saw the biggest results in terms of health, especially joint health</w:t>
      </w:r>
      <w:r w:rsidR="00975D6E">
        <w:t>.</w:t>
      </w:r>
    </w:p>
    <w:p w14:paraId="6E16E26E" w14:textId="77777777" w:rsidR="003E6193" w:rsidRPr="008817B7" w:rsidRDefault="002F5A46" w:rsidP="003E6193">
      <w:r w:rsidRPr="00975D6E">
        <w:t xml:space="preserve">Any movement, no matter </w:t>
      </w:r>
      <w:r w:rsidR="0022782B">
        <w:t xml:space="preserve">the </w:t>
      </w:r>
      <w:r w:rsidRPr="00975D6E">
        <w:t xml:space="preserve">duration, is beneficial, as long as you </w:t>
      </w:r>
      <w:r w:rsidR="0022782B" w:rsidRPr="00975D6E">
        <w:t>accumulate</w:t>
      </w:r>
      <w:r w:rsidRPr="00975D6E">
        <w:t xml:space="preserve"> enough of it.</w:t>
      </w:r>
      <w:r>
        <w:t xml:space="preserve"> </w:t>
      </w:r>
      <w:r w:rsidR="0022782B">
        <w:t>And</w:t>
      </w:r>
      <w:r w:rsidR="009A1E2E">
        <w:t>,</w:t>
      </w:r>
      <w:r w:rsidR="0022782B">
        <w:t xml:space="preserve"> i</w:t>
      </w:r>
      <w:r>
        <w:t>f</w:t>
      </w:r>
      <w:r w:rsidRPr="008817B7">
        <w:t xml:space="preserve"> you take your movement outside, you can improve your mental health</w:t>
      </w:r>
      <w:bookmarkStart w:id="2" w:name="_Hlk64011270"/>
      <w:r w:rsidR="009A1E2E">
        <w:t xml:space="preserve"> </w:t>
      </w:r>
      <w:bookmarkEnd w:id="2"/>
      <w:r w:rsidRPr="008817B7">
        <w:t xml:space="preserve">in addition to your physical health. Start moving today, and talk to your doctor if you have questions about </w:t>
      </w:r>
      <w:r w:rsidR="0022782B">
        <w:t xml:space="preserve">any </w:t>
      </w:r>
      <w:r w:rsidRPr="008817B7">
        <w:t>lifestyle changes.</w:t>
      </w:r>
    </w:p>
    <w:p w14:paraId="7EF983F4" w14:textId="77777777" w:rsidR="00D82FCA" w:rsidRPr="008817B7" w:rsidRDefault="002F5A46" w:rsidP="005D32EC">
      <w:pPr>
        <w:pStyle w:val="ArticleHead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0EE391E" wp14:editId="6E11ED1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77804" cy="18745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24250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0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81A5B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A27F27E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98EB904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235CC85D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97F5F91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68217F6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27DE33DA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1277F2DD" w14:textId="77777777" w:rsidR="00353C66" w:rsidRPr="008817B7" w:rsidRDefault="00353C66" w:rsidP="005D32EC">
      <w:pPr>
        <w:pStyle w:val="ArticleHeader"/>
        <w:rPr>
          <w:sz w:val="22"/>
          <w:szCs w:val="22"/>
        </w:rPr>
      </w:pPr>
    </w:p>
    <w:p w14:paraId="1EACB266" w14:textId="77777777" w:rsidR="00EA29B1" w:rsidRPr="008817B7" w:rsidRDefault="00EA29B1" w:rsidP="005D32EC">
      <w:pPr>
        <w:pStyle w:val="ArticleHeader"/>
      </w:pPr>
    </w:p>
    <w:p w14:paraId="6244A9AD" w14:textId="77777777" w:rsidR="005D32EC" w:rsidRPr="008817B7" w:rsidRDefault="002F5A46" w:rsidP="005D32EC">
      <w:pPr>
        <w:pStyle w:val="ArticleHeader"/>
      </w:pPr>
      <w:r w:rsidRPr="008817B7">
        <w:t>Mental Health</w:t>
      </w:r>
      <w:r w:rsidR="006C640D">
        <w:t xml:space="preserve"> Support During the Pandemic</w:t>
      </w:r>
    </w:p>
    <w:p w14:paraId="7F2E3BA5" w14:textId="77777777" w:rsidR="00FB6DE3" w:rsidRDefault="002F5A46" w:rsidP="00EA29B1">
      <w:r>
        <w:t xml:space="preserve">Rarely </w:t>
      </w:r>
      <w:r w:rsidR="0022782B" w:rsidRPr="0022782B">
        <w:t xml:space="preserve">has </w:t>
      </w:r>
      <w:r w:rsidR="0022782B">
        <w:t xml:space="preserve">there been a greater </w:t>
      </w:r>
      <w:r w:rsidR="0022782B" w:rsidRPr="0022782B">
        <w:t xml:space="preserve">need for mental health support </w:t>
      </w:r>
      <w:r w:rsidR="0022782B">
        <w:t>th</w:t>
      </w:r>
      <w:r w:rsidR="00DF7581">
        <w:t>a</w:t>
      </w:r>
      <w:r w:rsidR="0022782B">
        <w:t>n</w:t>
      </w:r>
      <w:r w:rsidR="0022782B" w:rsidRPr="0022782B">
        <w:t xml:space="preserve"> now.</w:t>
      </w:r>
      <w:r w:rsidR="0022782B">
        <w:t xml:space="preserve"> </w:t>
      </w:r>
      <w:r w:rsidR="00DC0D07">
        <w:t>Before the pandemic, t</w:t>
      </w:r>
      <w:r w:rsidR="007E0698" w:rsidRPr="007E0698">
        <w:t xml:space="preserve">here were </w:t>
      </w:r>
      <w:r w:rsidR="0022782B">
        <w:t xml:space="preserve">already </w:t>
      </w:r>
      <w:r w:rsidR="007E0698" w:rsidRPr="007E0698">
        <w:t xml:space="preserve">shortages of mental health professionals. </w:t>
      </w:r>
      <w:r w:rsidR="0022782B">
        <w:t>For example, there</w:t>
      </w:r>
      <w:r w:rsidR="007E0698" w:rsidRPr="007E0698">
        <w:t xml:space="preserve"> were </w:t>
      </w:r>
      <w:r w:rsidR="0022782B">
        <w:t>45</w:t>
      </w:r>
      <w:r w:rsidR="007E0698" w:rsidRPr="007E0698">
        <w:t xml:space="preserve"> psychologists</w:t>
      </w:r>
      <w:r w:rsidR="0022782B">
        <w:t xml:space="preserve"> or </w:t>
      </w:r>
      <w:r w:rsidR="007E0698" w:rsidRPr="007E0698">
        <w:t xml:space="preserve">psychiatrists </w:t>
      </w:r>
      <w:r w:rsidR="0022782B">
        <w:t>for</w:t>
      </w:r>
      <w:r w:rsidR="007E0698" w:rsidRPr="007E0698">
        <w:t xml:space="preserve"> every 100,000 </w:t>
      </w:r>
      <w:r w:rsidR="00DF7581">
        <w:t>Americans</w:t>
      </w:r>
      <w:r w:rsidR="009A1E2E">
        <w:t>. I</w:t>
      </w:r>
      <w:r w:rsidR="007E0698" w:rsidRPr="007E0698">
        <w:t>n some places, that ra</w:t>
      </w:r>
      <w:r w:rsidR="0022782B">
        <w:t>ti</w:t>
      </w:r>
      <w:r w:rsidR="007E0698" w:rsidRPr="007E0698">
        <w:t xml:space="preserve">o </w:t>
      </w:r>
      <w:r w:rsidR="0022782B">
        <w:t>was</w:t>
      </w:r>
      <w:r w:rsidR="007E0698" w:rsidRPr="007E0698">
        <w:t xml:space="preserve"> just one professional </w:t>
      </w:r>
      <w:r w:rsidR="0022782B">
        <w:t xml:space="preserve">per </w:t>
      </w:r>
      <w:r w:rsidR="007E0698" w:rsidRPr="007E0698">
        <w:t>every 30,000 people.</w:t>
      </w:r>
      <w:r w:rsidR="00DF7581">
        <w:t xml:space="preserve"> Additionally, </w:t>
      </w:r>
      <w:r w:rsidR="007E0698" w:rsidRPr="007E0698">
        <w:t xml:space="preserve">Mental Health America </w:t>
      </w:r>
      <w:r w:rsidR="00DF7581">
        <w:t>data reveals</w:t>
      </w:r>
      <w:r w:rsidR="007E0698" w:rsidRPr="007E0698">
        <w:t xml:space="preserve"> almost a quarter of adults with a mental illness say they aren’t able to get the treatment they need.</w:t>
      </w:r>
    </w:p>
    <w:p w14:paraId="2BB31511" w14:textId="77777777" w:rsidR="007E0698" w:rsidRDefault="002F5A46" w:rsidP="007E0698">
      <w:r>
        <w:t xml:space="preserve">As the pandemic continues to strain health care resources and take a toll on personal well-being, there are </w:t>
      </w:r>
      <w:r>
        <w:t>some ways to still receive mental health support. Telehealth is a great place to start to receive mental health care via video conferencing. Additional support resources include:</w:t>
      </w:r>
    </w:p>
    <w:p w14:paraId="103BE4DA" w14:textId="77777777" w:rsidR="007E0698" w:rsidRDefault="002F5A46" w:rsidP="00AB2122">
      <w:pPr>
        <w:pStyle w:val="ListParagraph"/>
        <w:numPr>
          <w:ilvl w:val="0"/>
          <w:numId w:val="6"/>
        </w:numPr>
      </w:pPr>
      <w:r>
        <w:t xml:space="preserve">Your primary care </w:t>
      </w:r>
      <w:r w:rsidR="0022782B">
        <w:t>doct</w:t>
      </w:r>
      <w:r w:rsidR="00682EC8">
        <w:t>or, who can</w:t>
      </w:r>
      <w:r w:rsidR="00DF7581">
        <w:t xml:space="preserve"> point </w:t>
      </w:r>
      <w:r w:rsidR="009A1E2E">
        <w:t xml:space="preserve">you </w:t>
      </w:r>
      <w:r w:rsidR="00DF7581">
        <w:t xml:space="preserve">in the direction of </w:t>
      </w:r>
      <w:r w:rsidR="009A1E2E">
        <w:t xml:space="preserve">mental health </w:t>
      </w:r>
      <w:r w:rsidR="00DF7581">
        <w:t>resources</w:t>
      </w:r>
    </w:p>
    <w:p w14:paraId="64C73118" w14:textId="77777777" w:rsidR="007E0698" w:rsidRDefault="002F5A46" w:rsidP="00AB2122">
      <w:pPr>
        <w:pStyle w:val="ListParagraph"/>
        <w:numPr>
          <w:ilvl w:val="0"/>
          <w:numId w:val="6"/>
        </w:numPr>
      </w:pPr>
      <w:r>
        <w:t>State psychological associations</w:t>
      </w:r>
    </w:p>
    <w:p w14:paraId="48B364DF" w14:textId="77777777" w:rsidR="007E0698" w:rsidRDefault="002F5A46" w:rsidP="00AB2122">
      <w:pPr>
        <w:pStyle w:val="ListParagraph"/>
        <w:numPr>
          <w:ilvl w:val="0"/>
          <w:numId w:val="6"/>
        </w:numPr>
      </w:pPr>
      <w:r>
        <w:t>Work-based wellness and e</w:t>
      </w:r>
      <w:r w:rsidR="007E7C29">
        <w:t>mployee assistance programs</w:t>
      </w:r>
    </w:p>
    <w:p w14:paraId="2531A238" w14:textId="77777777" w:rsidR="007E0698" w:rsidRDefault="002F5A46" w:rsidP="00AB2122">
      <w:pPr>
        <w:pStyle w:val="ListParagraph"/>
        <w:numPr>
          <w:ilvl w:val="0"/>
          <w:numId w:val="6"/>
        </w:numPr>
      </w:pPr>
      <w:r>
        <w:t xml:space="preserve">The </w:t>
      </w:r>
      <w:r w:rsidR="007E7C29">
        <w:t>SAMHSA’s</w:t>
      </w:r>
      <w:r>
        <w:t xml:space="preserve"> </w:t>
      </w:r>
      <w:r w:rsidR="007E7C29">
        <w:t xml:space="preserve">National Helpline, which is free, </w:t>
      </w:r>
      <w:r>
        <w:t xml:space="preserve">confidential </w:t>
      </w:r>
      <w:r w:rsidR="007E7C29">
        <w:t>and</w:t>
      </w:r>
      <w:r w:rsidR="009A7990">
        <w:t xml:space="preserve"> available </w:t>
      </w:r>
      <w:r w:rsidR="007E7C29">
        <w:t>24/7</w:t>
      </w:r>
      <w:r w:rsidR="009A7990">
        <w:t xml:space="preserve"> by calling</w:t>
      </w:r>
      <w:r w:rsidR="009A7990" w:rsidRPr="009A7990">
        <w:t xml:space="preserve"> 800-662-HELP (4357)</w:t>
      </w:r>
    </w:p>
    <w:p w14:paraId="7C2904B3" w14:textId="77777777" w:rsidR="007E7C29" w:rsidRDefault="002F5A46" w:rsidP="00AB2122">
      <w:pPr>
        <w:pStyle w:val="ListParagraph"/>
        <w:numPr>
          <w:ilvl w:val="0"/>
          <w:numId w:val="6"/>
        </w:numPr>
      </w:pPr>
      <w:r w:rsidRPr="007E7C29">
        <w:t>The United Way</w:t>
      </w:r>
      <w:r>
        <w:t xml:space="preserve">’s </w:t>
      </w:r>
      <w:r w:rsidRPr="007E7C29">
        <w:t xml:space="preserve">free and confidential service </w:t>
      </w:r>
      <w:r>
        <w:t>fo</w:t>
      </w:r>
      <w:r>
        <w:t>r community resources</w:t>
      </w:r>
    </w:p>
    <w:p w14:paraId="4CA6365F" w14:textId="77777777" w:rsidR="007E7C29" w:rsidRPr="008817B7" w:rsidRDefault="002F5A46" w:rsidP="007E0698">
      <w:r>
        <w:t xml:space="preserve">There’s hope on the horizon with </w:t>
      </w:r>
      <w:r w:rsidR="00B95BF9">
        <w:t xml:space="preserve">COVID-19 </w:t>
      </w:r>
      <w:r>
        <w:t>vaccine rollouts, but the pandemic</w:t>
      </w:r>
      <w:r w:rsidR="00B95BF9">
        <w:t xml:space="preserve"> is </w:t>
      </w:r>
      <w:r w:rsidR="006C640D">
        <w:t>still evolving</w:t>
      </w:r>
      <w:r>
        <w:t>. Continue to check in with yourself and reach out for help.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6930B" w14:textId="77777777" w:rsidR="00000000" w:rsidRDefault="002F5A46">
      <w:pPr>
        <w:spacing w:after="0" w:line="240" w:lineRule="auto"/>
      </w:pPr>
      <w:r>
        <w:separator/>
      </w:r>
    </w:p>
  </w:endnote>
  <w:endnote w:type="continuationSeparator" w:id="0">
    <w:p w14:paraId="4D18E450" w14:textId="77777777" w:rsidR="00000000" w:rsidRDefault="002F5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44A18" w14:textId="77777777" w:rsidR="00916931" w:rsidRDefault="002F5A46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2C0FEA" wp14:editId="406B42A6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4CFC3C" w14:textId="77777777" w:rsidR="00916931" w:rsidRPr="00044F2B" w:rsidRDefault="002F5A46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49" type="#_x0000_t202" style="width:163.1pt;height:16.55pt;margin-top:756.3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6192" filled="f" stroked="f" strokeweight="0.5pt">
              <v:textbox>
                <w:txbxContent>
                  <w:p w:rsidR="00916931" w:rsidRPr="00044F2B" w:rsidP="00916931" w14:paraId="57182D5B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2D5EA" w14:textId="77777777" w:rsidR="00F1655F" w:rsidRDefault="002F5A46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3CDF62" wp14:editId="045298A8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3A6FE2" w14:textId="77777777" w:rsidR="00F1655F" w:rsidRDefault="002F5A46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This article is intended for informational purposes only and is not intended to be exhaustive, nor should any 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0" type="#_x0000_t202" style="width:280.65pt;height:40.8pt;margin-top:-4.9pt;margin-left:-12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2336" filled="f" stroked="f" strokeweight="0.5pt">
              <v:textbox>
                <w:txbxContent>
                  <w:p w:rsidR="00F1655F" w:rsidP="00F1655F" w14:paraId="33280AAC" w14:textId="6E8C8A16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6653119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F3321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1D7A6" w14:textId="77777777" w:rsidR="00000000" w:rsidRDefault="002F5A46">
      <w:pPr>
        <w:spacing w:after="0" w:line="240" w:lineRule="auto"/>
      </w:pPr>
      <w:r>
        <w:separator/>
      </w:r>
    </w:p>
  </w:footnote>
  <w:footnote w:type="continuationSeparator" w:id="0">
    <w:p w14:paraId="6CDA0EEC" w14:textId="77777777" w:rsidR="00000000" w:rsidRDefault="002F5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51BCF" w14:textId="77777777" w:rsidR="00DB7D3B" w:rsidRDefault="002F5A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4B37A9" wp14:editId="37A31A1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E2B40" w14:textId="77777777" w:rsidR="00793D18" w:rsidRDefault="002F5A46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DE8AE72" wp14:editId="12794AF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499721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DE1C9A" w14:textId="77777777" w:rsidR="00793D18" w:rsidRDefault="00793D18" w:rsidP="00793D18">
    <w:pPr>
      <w:pStyle w:val="Header"/>
    </w:pPr>
  </w:p>
  <w:p w14:paraId="46FC1E6E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A449" w14:textId="77777777" w:rsidR="00CD5B56" w:rsidRDefault="002F5A4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B727A4" wp14:editId="6078AAC6">
          <wp:simplePos x="0" y="0"/>
          <wp:positionH relativeFrom="page">
            <wp:align>left</wp:align>
          </wp:positionH>
          <wp:positionV relativeFrom="paragraph">
            <wp:posOffset>-183515</wp:posOffset>
          </wp:positionV>
          <wp:extent cx="7772106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366063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CD2A6420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8710DECA" w:tentative="1">
      <w:start w:val="1"/>
      <w:numFmt w:val="lowerLetter"/>
      <w:lvlText w:val="%2."/>
      <w:lvlJc w:val="left"/>
      <w:pPr>
        <w:ind w:left="1296" w:hanging="360"/>
      </w:pPr>
    </w:lvl>
    <w:lvl w:ilvl="2" w:tplc="739A59B2" w:tentative="1">
      <w:start w:val="1"/>
      <w:numFmt w:val="lowerRoman"/>
      <w:lvlText w:val="%3."/>
      <w:lvlJc w:val="right"/>
      <w:pPr>
        <w:ind w:left="2016" w:hanging="180"/>
      </w:pPr>
    </w:lvl>
    <w:lvl w:ilvl="3" w:tplc="91525872" w:tentative="1">
      <w:start w:val="1"/>
      <w:numFmt w:val="decimal"/>
      <w:lvlText w:val="%4."/>
      <w:lvlJc w:val="left"/>
      <w:pPr>
        <w:ind w:left="2736" w:hanging="360"/>
      </w:pPr>
    </w:lvl>
    <w:lvl w:ilvl="4" w:tplc="9D8ECCC2" w:tentative="1">
      <w:start w:val="1"/>
      <w:numFmt w:val="lowerLetter"/>
      <w:lvlText w:val="%5."/>
      <w:lvlJc w:val="left"/>
      <w:pPr>
        <w:ind w:left="3456" w:hanging="360"/>
      </w:pPr>
    </w:lvl>
    <w:lvl w:ilvl="5" w:tplc="C97E8790" w:tentative="1">
      <w:start w:val="1"/>
      <w:numFmt w:val="lowerRoman"/>
      <w:lvlText w:val="%6."/>
      <w:lvlJc w:val="right"/>
      <w:pPr>
        <w:ind w:left="4176" w:hanging="180"/>
      </w:pPr>
    </w:lvl>
    <w:lvl w:ilvl="6" w:tplc="07C44996" w:tentative="1">
      <w:start w:val="1"/>
      <w:numFmt w:val="decimal"/>
      <w:lvlText w:val="%7."/>
      <w:lvlJc w:val="left"/>
      <w:pPr>
        <w:ind w:left="4896" w:hanging="360"/>
      </w:pPr>
    </w:lvl>
    <w:lvl w:ilvl="7" w:tplc="5D70F288" w:tentative="1">
      <w:start w:val="1"/>
      <w:numFmt w:val="lowerLetter"/>
      <w:lvlText w:val="%8."/>
      <w:lvlJc w:val="left"/>
      <w:pPr>
        <w:ind w:left="5616" w:hanging="360"/>
      </w:pPr>
    </w:lvl>
    <w:lvl w:ilvl="8" w:tplc="03F06B4A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D521258"/>
    <w:multiLevelType w:val="hybridMultilevel"/>
    <w:tmpl w:val="D916B73C"/>
    <w:lvl w:ilvl="0" w:tplc="961E9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A291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24EE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4AFF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1CA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6A38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CF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6F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920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773B0"/>
    <w:multiLevelType w:val="hybridMultilevel"/>
    <w:tmpl w:val="E16EC8A4"/>
    <w:lvl w:ilvl="0" w:tplc="0CC64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98F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42EA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AA8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6ED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CAD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EC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AA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86F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23049"/>
    <w:multiLevelType w:val="hybridMultilevel"/>
    <w:tmpl w:val="E8D854CA"/>
    <w:lvl w:ilvl="0" w:tplc="9AD8F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EA9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A6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2C2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C1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841B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EEE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4D5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FE7C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4356E"/>
    <w:multiLevelType w:val="hybridMultilevel"/>
    <w:tmpl w:val="440E1906"/>
    <w:lvl w:ilvl="0" w:tplc="077C899E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80D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341F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C46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EE00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28F9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2ABA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E80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58C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4FAGtY56I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7974"/>
    <w:rsid w:val="00202740"/>
    <w:rsid w:val="00207248"/>
    <w:rsid w:val="00210C60"/>
    <w:rsid w:val="0021423B"/>
    <w:rsid w:val="0021445D"/>
    <w:rsid w:val="00220334"/>
    <w:rsid w:val="00221122"/>
    <w:rsid w:val="00221F7A"/>
    <w:rsid w:val="002232BF"/>
    <w:rsid w:val="002259E5"/>
    <w:rsid w:val="002272EB"/>
    <w:rsid w:val="0022782B"/>
    <w:rsid w:val="002304DE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2F5A46"/>
    <w:rsid w:val="0030462F"/>
    <w:rsid w:val="00311C79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3956"/>
    <w:rsid w:val="003B02A2"/>
    <w:rsid w:val="003B2F01"/>
    <w:rsid w:val="003B50C4"/>
    <w:rsid w:val="003B5541"/>
    <w:rsid w:val="003C3604"/>
    <w:rsid w:val="003C5098"/>
    <w:rsid w:val="003C5666"/>
    <w:rsid w:val="003C59E7"/>
    <w:rsid w:val="003E39D2"/>
    <w:rsid w:val="003E6193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266BC"/>
    <w:rsid w:val="00426CD9"/>
    <w:rsid w:val="00427876"/>
    <w:rsid w:val="00432C3D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7506"/>
    <w:rsid w:val="004805E0"/>
    <w:rsid w:val="00485D8D"/>
    <w:rsid w:val="00487F7F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50046E"/>
    <w:rsid w:val="00501F15"/>
    <w:rsid w:val="00505761"/>
    <w:rsid w:val="00506BEC"/>
    <w:rsid w:val="00507B0E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73BC"/>
    <w:rsid w:val="00657713"/>
    <w:rsid w:val="006706AD"/>
    <w:rsid w:val="00671474"/>
    <w:rsid w:val="00674F65"/>
    <w:rsid w:val="006809D9"/>
    <w:rsid w:val="0068166B"/>
    <w:rsid w:val="00681F04"/>
    <w:rsid w:val="00682EC8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D0E"/>
    <w:rsid w:val="00823560"/>
    <w:rsid w:val="00826DEF"/>
    <w:rsid w:val="00836F25"/>
    <w:rsid w:val="00837694"/>
    <w:rsid w:val="00841D63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2095"/>
    <w:rsid w:val="00873611"/>
    <w:rsid w:val="00880826"/>
    <w:rsid w:val="008817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C14"/>
    <w:rsid w:val="008E2B46"/>
    <w:rsid w:val="008E5DE5"/>
    <w:rsid w:val="008E60DF"/>
    <w:rsid w:val="008F2E4D"/>
    <w:rsid w:val="0091376A"/>
    <w:rsid w:val="00916931"/>
    <w:rsid w:val="00922D0E"/>
    <w:rsid w:val="00922E76"/>
    <w:rsid w:val="00922F6C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14A0"/>
    <w:rsid w:val="00C23011"/>
    <w:rsid w:val="00C2590E"/>
    <w:rsid w:val="00C37805"/>
    <w:rsid w:val="00C37C87"/>
    <w:rsid w:val="00C41621"/>
    <w:rsid w:val="00C43031"/>
    <w:rsid w:val="00C44867"/>
    <w:rsid w:val="00C45BF9"/>
    <w:rsid w:val="00C513C8"/>
    <w:rsid w:val="00C51C70"/>
    <w:rsid w:val="00C54EF0"/>
    <w:rsid w:val="00C5632C"/>
    <w:rsid w:val="00C64089"/>
    <w:rsid w:val="00C6499F"/>
    <w:rsid w:val="00C6636A"/>
    <w:rsid w:val="00C667F4"/>
    <w:rsid w:val="00C7096D"/>
    <w:rsid w:val="00C7214F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B0F"/>
    <w:rsid w:val="00D04A5F"/>
    <w:rsid w:val="00D10F46"/>
    <w:rsid w:val="00D13462"/>
    <w:rsid w:val="00D13621"/>
    <w:rsid w:val="00D13C9E"/>
    <w:rsid w:val="00D22A91"/>
    <w:rsid w:val="00D253D5"/>
    <w:rsid w:val="00D2548F"/>
    <w:rsid w:val="00D27346"/>
    <w:rsid w:val="00D33CB2"/>
    <w:rsid w:val="00D33E64"/>
    <w:rsid w:val="00D346DF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2EC6"/>
    <w:rsid w:val="00D9328C"/>
    <w:rsid w:val="00D943BB"/>
    <w:rsid w:val="00DA3031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811EA"/>
    <w:rsid w:val="00E81887"/>
    <w:rsid w:val="00E82843"/>
    <w:rsid w:val="00E851B6"/>
    <w:rsid w:val="00E85AE9"/>
    <w:rsid w:val="00E92591"/>
    <w:rsid w:val="00E93853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88D"/>
    <w:rsid w:val="00EF24C2"/>
    <w:rsid w:val="00EF6188"/>
    <w:rsid w:val="00EF6222"/>
    <w:rsid w:val="00EF76A1"/>
    <w:rsid w:val="00F03B09"/>
    <w:rsid w:val="00F03C27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45EB7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3748CE"/>
    <w:pPr>
      <w:spacing w:after="60" w:line="228" w:lineRule="auto"/>
    </w:pPr>
    <w:rPr>
      <w:rFonts w:asciiTheme="minorHAnsi" w:hAnsiTheme="minorHAnsi" w:cstheme="minorHAnsi"/>
      <w:b/>
      <w:color w:val="A9CC6A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3748CE"/>
    <w:rPr>
      <w:rFonts w:cstheme="minorHAnsi"/>
      <w:b/>
      <w:color w:val="A9CC6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4D969-D3B9-4B1C-BBBC-C3F504D6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</Template>
  <TotalTime>0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Jacobs, Jessica</cp:lastModifiedBy>
  <cp:revision>2</cp:revision>
  <dcterms:created xsi:type="dcterms:W3CDTF">2021-03-29T20:22:00Z</dcterms:created>
  <dcterms:modified xsi:type="dcterms:W3CDTF">2021-03-29T20:22:00Z</dcterms:modified>
</cp:coreProperties>
</file>