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56818C" w14:textId="77777777" w:rsidR="00657921" w:rsidRDefault="00657921" w:rsidP="00657921">
      <w:pPr>
        <w:rPr>
          <w:rFonts w:ascii="Brandon Grotesque" w:eastAsia="Times New Roman" w:hAnsi="Brandon Grotesque" w:cs="Arial"/>
          <w:sz w:val="20"/>
          <w:szCs w:val="20"/>
        </w:rPr>
      </w:pPr>
      <w:bookmarkStart w:id="0" w:name="_GoBack"/>
      <w:bookmarkEnd w:id="0"/>
    </w:p>
    <w:p w14:paraId="02B48F03" w14:textId="77777777" w:rsidR="00657921" w:rsidRDefault="00657921" w:rsidP="00657921">
      <w:pPr>
        <w:rPr>
          <w:rFonts w:ascii="Brandon Grotesque" w:eastAsia="Times New Roman" w:hAnsi="Brandon Grotesque" w:cs="Arial"/>
          <w:sz w:val="20"/>
          <w:szCs w:val="20"/>
        </w:rPr>
      </w:pPr>
    </w:p>
    <w:p w14:paraId="56F10DEC" w14:textId="0E60D79C" w:rsidR="007C46B0" w:rsidRDefault="00657921" w:rsidP="007C66C5">
      <w:pPr>
        <w:rPr>
          <w:rFonts w:ascii="Brandon Grotesque" w:eastAsia="Times New Roman" w:hAnsi="Brandon Grotesque" w:cs="Arial"/>
          <w:sz w:val="20"/>
          <w:szCs w:val="20"/>
        </w:rPr>
      </w:pPr>
      <w:r>
        <w:rPr>
          <w:rFonts w:ascii="Brandon Grotesque" w:eastAsia="Times New Roman" w:hAnsi="Brandon Grotesque" w:cs="Arial"/>
          <w:sz w:val="20"/>
          <w:szCs w:val="20"/>
        </w:rPr>
        <w:br/>
      </w:r>
      <w:r>
        <w:rPr>
          <w:rFonts w:ascii="Brandon Grotesque" w:eastAsia="Times New Roman" w:hAnsi="Brandon Grotesque" w:cs="Arial"/>
          <w:sz w:val="20"/>
          <w:szCs w:val="20"/>
        </w:rPr>
        <w:br/>
      </w:r>
      <w:r>
        <w:rPr>
          <w:rFonts w:ascii="Brandon Grotesque" w:eastAsia="Times New Roman" w:hAnsi="Brandon Grotesque" w:cs="Arial"/>
          <w:sz w:val="20"/>
          <w:szCs w:val="20"/>
        </w:rPr>
        <w:br/>
      </w:r>
    </w:p>
    <w:p w14:paraId="7F3B6EBE" w14:textId="77777777" w:rsidR="007C66C5" w:rsidRPr="007C66C5" w:rsidRDefault="007C66C5" w:rsidP="007C66C5">
      <w:pPr>
        <w:jc w:val="center"/>
        <w:rPr>
          <w:rFonts w:asciiTheme="minorHAnsi" w:eastAsia="Times New Roman" w:hAnsiTheme="minorHAnsi" w:cstheme="minorHAnsi"/>
          <w:b/>
        </w:rPr>
      </w:pPr>
      <w:proofErr w:type="gramStart"/>
      <w:r w:rsidRPr="007C66C5">
        <w:rPr>
          <w:rFonts w:asciiTheme="minorHAnsi" w:eastAsia="Times New Roman" w:hAnsiTheme="minorHAnsi" w:cstheme="minorHAnsi"/>
          <w:b/>
        </w:rPr>
        <w:t>FEDEX  -</w:t>
      </w:r>
      <w:proofErr w:type="gramEnd"/>
      <w:r w:rsidRPr="007C66C5">
        <w:rPr>
          <w:rFonts w:asciiTheme="minorHAnsi" w:eastAsia="Times New Roman" w:hAnsiTheme="minorHAnsi" w:cstheme="minorHAnsi"/>
          <w:b/>
        </w:rPr>
        <w:t xml:space="preserve"> Employee personal shipments</w:t>
      </w:r>
    </w:p>
    <w:p w14:paraId="26147B5E" w14:textId="77777777" w:rsidR="007C66C5" w:rsidRPr="007C66C5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ACD80DD" w14:textId="77777777" w:rsidR="007C66C5" w:rsidRPr="007C66C5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  <w:r w:rsidRPr="007C66C5">
        <w:rPr>
          <w:rFonts w:asciiTheme="minorHAnsi" w:eastAsia="Times New Roman" w:hAnsiTheme="minorHAnsi" w:cstheme="minorHAnsi"/>
          <w:sz w:val="22"/>
          <w:szCs w:val="22"/>
        </w:rPr>
        <w:t xml:space="preserve">Go to Fedex.com </w:t>
      </w:r>
    </w:p>
    <w:p w14:paraId="74D7E278" w14:textId="03BB988D" w:rsidR="007C66C5" w:rsidRPr="007C66C5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  <w:r w:rsidRPr="007C66C5">
        <w:rPr>
          <w:rFonts w:asciiTheme="minorHAnsi" w:eastAsia="Times New Roman" w:hAnsiTheme="minorHAnsi" w:cstheme="minorHAnsi"/>
          <w:sz w:val="22"/>
          <w:szCs w:val="22"/>
        </w:rPr>
        <w:t xml:space="preserve">At top of page 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on the right </w:t>
      </w:r>
      <w:r w:rsidRPr="007C66C5">
        <w:rPr>
          <w:rFonts w:asciiTheme="minorHAnsi" w:eastAsia="Times New Roman" w:hAnsiTheme="minorHAnsi" w:cstheme="minorHAnsi"/>
          <w:sz w:val="22"/>
          <w:szCs w:val="22"/>
        </w:rPr>
        <w:t>click on “Login”</w:t>
      </w:r>
    </w:p>
    <w:p w14:paraId="067D34A5" w14:textId="4174807C" w:rsidR="007C66C5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  <w:r w:rsidRPr="007C66C5">
        <w:rPr>
          <w:rFonts w:asciiTheme="minorHAnsi" w:eastAsia="Times New Roman" w:hAnsiTheme="minorHAnsi" w:cstheme="minorHAnsi"/>
          <w:sz w:val="22"/>
          <w:szCs w:val="22"/>
        </w:rPr>
        <w:t>Login info:</w:t>
      </w:r>
      <w:r>
        <w:rPr>
          <w:rFonts w:asciiTheme="minorHAnsi" w:eastAsia="Times New Roman" w:hAnsiTheme="minorHAnsi" w:cstheme="minorHAnsi"/>
          <w:sz w:val="22"/>
          <w:szCs w:val="22"/>
        </w:rPr>
        <w:tab/>
      </w:r>
      <w:r w:rsidRPr="007C66C5">
        <w:rPr>
          <w:rFonts w:asciiTheme="minorHAnsi" w:eastAsia="Times New Roman" w:hAnsiTheme="minorHAnsi" w:cstheme="minorHAnsi"/>
          <w:sz w:val="22"/>
          <w:szCs w:val="22"/>
        </w:rPr>
        <w:t xml:space="preserve">User ID: </w:t>
      </w:r>
      <w:proofErr w:type="spellStart"/>
      <w:r>
        <w:rPr>
          <w:rFonts w:asciiTheme="minorHAnsi" w:eastAsia="Times New Roman" w:hAnsiTheme="minorHAnsi" w:cstheme="minorHAnsi"/>
          <w:sz w:val="22"/>
          <w:szCs w:val="22"/>
        </w:rPr>
        <w:t>KAB</w:t>
      </w:r>
      <w:r w:rsidRPr="007C66C5">
        <w:rPr>
          <w:rFonts w:asciiTheme="minorHAnsi" w:eastAsia="Times New Roman" w:hAnsiTheme="minorHAnsi" w:cstheme="minorHAnsi"/>
          <w:sz w:val="22"/>
          <w:szCs w:val="22"/>
        </w:rPr>
        <w:t>Personal</w:t>
      </w:r>
      <w:proofErr w:type="spellEnd"/>
      <w:r>
        <w:rPr>
          <w:rFonts w:asciiTheme="minorHAnsi" w:eastAsia="Times New Roman" w:hAnsiTheme="minorHAnsi" w:cstheme="minorHAnsi"/>
          <w:sz w:val="22"/>
          <w:szCs w:val="22"/>
        </w:rPr>
        <w:tab/>
      </w:r>
      <w:r>
        <w:rPr>
          <w:rFonts w:asciiTheme="minorHAnsi" w:eastAsia="Times New Roman" w:hAnsiTheme="minorHAnsi" w:cstheme="minorHAnsi"/>
          <w:sz w:val="22"/>
          <w:szCs w:val="22"/>
        </w:rPr>
        <w:tab/>
      </w:r>
      <w:r w:rsidRPr="007C66C5">
        <w:rPr>
          <w:rFonts w:asciiTheme="minorHAnsi" w:eastAsia="Times New Roman" w:hAnsiTheme="minorHAnsi" w:cstheme="minorHAnsi"/>
          <w:sz w:val="22"/>
          <w:szCs w:val="22"/>
        </w:rPr>
        <w:t>Password: King1790Arthur</w:t>
      </w:r>
    </w:p>
    <w:p w14:paraId="3D382841" w14:textId="77777777" w:rsidR="007C66C5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8166D33" w14:textId="4B884D06" w:rsidR="007C66C5" w:rsidRDefault="007C66C5" w:rsidP="007C66C5">
      <w:pPr>
        <w:ind w:firstLine="720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noProof/>
          <w:sz w:val="22"/>
          <w:szCs w:val="22"/>
        </w:rPr>
        <w:drawing>
          <wp:inline distT="0" distB="0" distL="0" distR="0" wp14:anchorId="0104BC17" wp14:editId="6DAD0A74">
            <wp:extent cx="4957481" cy="13271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94" cy="1355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16F1C7" w14:textId="77777777" w:rsidR="007C66C5" w:rsidRPr="007C66C5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C59607B" w14:textId="3C7D23F4" w:rsidR="007C66C5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  <w:r w:rsidRPr="007C66C5">
        <w:rPr>
          <w:rFonts w:asciiTheme="minorHAnsi" w:eastAsia="Times New Roman" w:hAnsiTheme="minorHAnsi" w:cstheme="minorHAnsi"/>
          <w:sz w:val="22"/>
          <w:szCs w:val="22"/>
        </w:rPr>
        <w:t>Select “</w:t>
      </w:r>
      <w:proofErr w:type="gramStart"/>
      <w:r w:rsidRPr="007C66C5">
        <w:rPr>
          <w:rFonts w:asciiTheme="minorHAnsi" w:eastAsia="Times New Roman" w:hAnsiTheme="minorHAnsi" w:cstheme="minorHAnsi"/>
          <w:sz w:val="22"/>
          <w:szCs w:val="22"/>
        </w:rPr>
        <w:t>Ship</w:t>
      </w:r>
      <w:r>
        <w:rPr>
          <w:rFonts w:asciiTheme="minorHAnsi" w:eastAsia="Times New Roman" w:hAnsiTheme="minorHAnsi" w:cstheme="minorHAnsi"/>
          <w:sz w:val="22"/>
          <w:szCs w:val="22"/>
        </w:rPr>
        <w:t>ping</w:t>
      </w:r>
      <w:r w:rsidRPr="007C66C5">
        <w:rPr>
          <w:rFonts w:asciiTheme="minorHAnsi" w:eastAsia="Times New Roman" w:hAnsiTheme="minorHAnsi" w:cstheme="minorHAnsi"/>
          <w:sz w:val="22"/>
          <w:szCs w:val="22"/>
        </w:rPr>
        <w:t>”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 -</w:t>
      </w:r>
      <w:proofErr w:type="gramEnd"/>
      <w:r>
        <w:rPr>
          <w:rFonts w:asciiTheme="minorHAnsi" w:eastAsia="Times New Roman" w:hAnsiTheme="minorHAnsi" w:cstheme="minorHAnsi"/>
          <w:sz w:val="22"/>
          <w:szCs w:val="22"/>
        </w:rPr>
        <w:t>&gt; “Create a Shipment”</w:t>
      </w:r>
    </w:p>
    <w:p w14:paraId="11997537" w14:textId="31DA9D1A" w:rsidR="007C66C5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 xml:space="preserve">   </w:t>
      </w:r>
      <w:r>
        <w:rPr>
          <w:rFonts w:asciiTheme="minorHAnsi" w:eastAsia="Times New Roman" w:hAnsiTheme="minorHAnsi" w:cstheme="minorHAnsi"/>
          <w:sz w:val="22"/>
          <w:szCs w:val="22"/>
        </w:rPr>
        <w:tab/>
      </w:r>
      <w:r>
        <w:rPr>
          <w:rFonts w:asciiTheme="minorHAnsi" w:eastAsia="Times New Roman" w:hAnsiTheme="minorHAnsi" w:cstheme="minorHAnsi"/>
          <w:noProof/>
          <w:sz w:val="22"/>
          <w:szCs w:val="22"/>
        </w:rPr>
        <w:drawing>
          <wp:inline distT="0" distB="0" distL="0" distR="0" wp14:anchorId="3D335614" wp14:editId="423FD984">
            <wp:extent cx="4999554" cy="1092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303" cy="1113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F621D9" w14:textId="2688718D" w:rsidR="007C66C5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B78E478" w14:textId="77777777" w:rsidR="006A61D7" w:rsidRPr="007C66C5" w:rsidRDefault="006A61D7" w:rsidP="007C66C5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BD70D8C" w14:textId="638188B0" w:rsidR="007C66C5" w:rsidRPr="007C66C5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  <w:r w:rsidRPr="007C66C5">
        <w:rPr>
          <w:rFonts w:asciiTheme="minorHAnsi" w:eastAsia="Times New Roman" w:hAnsiTheme="minorHAnsi" w:cstheme="minorHAnsi"/>
          <w:b/>
          <w:bCs/>
          <w:sz w:val="22"/>
          <w:szCs w:val="22"/>
        </w:rPr>
        <w:t>Section 2 To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:   Enter the address </w:t>
      </w:r>
      <w:r w:rsidRPr="007C66C5">
        <w:rPr>
          <w:rFonts w:asciiTheme="minorHAnsi" w:eastAsia="Times New Roman" w:hAnsiTheme="minorHAnsi" w:cstheme="minorHAnsi"/>
          <w:sz w:val="22"/>
          <w:szCs w:val="22"/>
        </w:rPr>
        <w:t>for your shipment</w:t>
      </w:r>
    </w:p>
    <w:p w14:paraId="644E5387" w14:textId="77777777" w:rsidR="007C66C5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b/>
          <w:sz w:val="22"/>
          <w:szCs w:val="22"/>
        </w:rPr>
        <w:t>Section 4</w:t>
      </w:r>
      <w:r w:rsidRPr="007C66C5">
        <w:rPr>
          <w:rFonts w:asciiTheme="minorHAnsi" w:eastAsia="Times New Roman" w:hAnsiTheme="minorHAnsi" w:cstheme="minorHAnsi"/>
          <w:b/>
          <w:sz w:val="22"/>
          <w:szCs w:val="22"/>
        </w:rPr>
        <w:t xml:space="preserve"> Billing Details: </w:t>
      </w:r>
      <w:r w:rsidRPr="007C66C5">
        <w:rPr>
          <w:rFonts w:asciiTheme="minorHAnsi" w:eastAsia="Times New Roman" w:hAnsiTheme="minorHAnsi" w:cstheme="minorHAnsi"/>
          <w:sz w:val="22"/>
          <w:szCs w:val="22"/>
        </w:rPr>
        <w:t xml:space="preserve"> Be sure to enter your name in the “Your reference” field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.    </w:t>
      </w:r>
    </w:p>
    <w:p w14:paraId="0D6929E1" w14:textId="240A7F69" w:rsidR="007C66C5" w:rsidRPr="007C66C5" w:rsidRDefault="007C66C5" w:rsidP="007C66C5">
      <w:pPr>
        <w:ind w:left="2160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 xml:space="preserve">   Select Drop off or Use scheduled pick up if you </w:t>
      </w:r>
      <w:proofErr w:type="gramStart"/>
      <w:r>
        <w:rPr>
          <w:rFonts w:asciiTheme="minorHAnsi" w:eastAsia="Times New Roman" w:hAnsiTheme="minorHAnsi" w:cstheme="minorHAnsi"/>
          <w:sz w:val="22"/>
          <w:szCs w:val="22"/>
        </w:rPr>
        <w:t>are able to</w:t>
      </w:r>
      <w:proofErr w:type="gramEnd"/>
      <w:r>
        <w:rPr>
          <w:rFonts w:asciiTheme="minorHAnsi" w:eastAsia="Times New Roman" w:hAnsiTheme="minorHAnsi" w:cstheme="minorHAnsi"/>
          <w:sz w:val="22"/>
          <w:szCs w:val="22"/>
        </w:rPr>
        <w:t xml:space="preserve"> bring to Avalon</w:t>
      </w:r>
    </w:p>
    <w:p w14:paraId="11A36373" w14:textId="50166830" w:rsidR="007C66C5" w:rsidRDefault="007C66C5" w:rsidP="007C66C5">
      <w:pPr>
        <w:ind w:firstLine="720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noProof/>
          <w:sz w:val="22"/>
          <w:szCs w:val="22"/>
        </w:rPr>
        <w:drawing>
          <wp:inline distT="0" distB="0" distL="0" distR="0" wp14:anchorId="363FE135" wp14:editId="76B42763">
            <wp:extent cx="4711700" cy="309374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193" cy="3125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24904" w14:textId="77777777" w:rsidR="006A61D7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lastRenderedPageBreak/>
        <w:t xml:space="preserve">Fill in your desired Shipment notifications and be sure to update the email addresses. </w:t>
      </w:r>
    </w:p>
    <w:p w14:paraId="5A099D3B" w14:textId="6D40C494" w:rsidR="007C66C5" w:rsidRPr="007C66C5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</w:p>
    <w:p w14:paraId="10763779" w14:textId="77777777" w:rsidR="007C66C5" w:rsidRDefault="007C66C5" w:rsidP="006A61D7">
      <w:pPr>
        <w:ind w:firstLine="720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noProof/>
          <w:sz w:val="22"/>
          <w:szCs w:val="22"/>
        </w:rPr>
        <w:drawing>
          <wp:inline distT="0" distB="0" distL="0" distR="0" wp14:anchorId="3916457C" wp14:editId="16F640D9">
            <wp:extent cx="4692650" cy="2449844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73" cy="2491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C525AC" w14:textId="79B744EC" w:rsidR="007C66C5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6DC1C6E" w14:textId="7FE40539" w:rsidR="007C66C5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  <w:r w:rsidRPr="006A61D7">
        <w:rPr>
          <w:rFonts w:asciiTheme="minorHAnsi" w:eastAsia="Times New Roman" w:hAnsiTheme="minorHAnsi" w:cstheme="minorHAnsi"/>
          <w:b/>
          <w:bCs/>
          <w:sz w:val="22"/>
          <w:szCs w:val="22"/>
        </w:rPr>
        <w:t>Section 3 Package &amp; Shipment Details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:    </w:t>
      </w:r>
      <w:r w:rsidR="006A61D7">
        <w:rPr>
          <w:rFonts w:asciiTheme="minorHAnsi" w:eastAsia="Times New Roman" w:hAnsiTheme="minorHAnsi" w:cstheme="minorHAnsi"/>
          <w:sz w:val="22"/>
          <w:szCs w:val="22"/>
        </w:rPr>
        <w:t>E</w:t>
      </w:r>
      <w:r>
        <w:rPr>
          <w:rFonts w:asciiTheme="minorHAnsi" w:eastAsia="Times New Roman" w:hAnsiTheme="minorHAnsi" w:cstheme="minorHAnsi"/>
          <w:sz w:val="22"/>
          <w:szCs w:val="22"/>
        </w:rPr>
        <w:t>stimate the weight and package dimensions the best you can.</w:t>
      </w:r>
      <w:r w:rsidR="006A61D7">
        <w:rPr>
          <w:rFonts w:asciiTheme="minorHAnsi" w:eastAsia="Times New Roman" w:hAnsiTheme="minorHAnsi" w:cstheme="minorHAnsi"/>
          <w:sz w:val="22"/>
          <w:szCs w:val="22"/>
        </w:rPr>
        <w:t xml:space="preserve">   </w:t>
      </w:r>
    </w:p>
    <w:p w14:paraId="1E789B80" w14:textId="007803FC" w:rsidR="007C66C5" w:rsidRDefault="006A61D7" w:rsidP="007C66C5">
      <w:pPr>
        <w:rPr>
          <w:rFonts w:asciiTheme="minorHAnsi" w:eastAsia="Times New Roman" w:hAnsiTheme="minorHAnsi" w:cstheme="minorHAnsi"/>
          <w:sz w:val="22"/>
          <w:szCs w:val="22"/>
        </w:rPr>
      </w:pPr>
      <w:r w:rsidRPr="007C66C5">
        <w:rPr>
          <w:rFonts w:asciiTheme="minorHAnsi" w:eastAsia="Times New Roman" w:hAnsiTheme="minorHAnsi" w:cstheme="minorHAnsi"/>
          <w:sz w:val="22"/>
          <w:szCs w:val="22"/>
        </w:rPr>
        <w:t xml:space="preserve">Once you have completed all the necessary fields, click “Calculate” in the “Rates and Transit Time” box to see </w:t>
      </w:r>
      <w:r>
        <w:rPr>
          <w:rFonts w:asciiTheme="minorHAnsi" w:eastAsia="Times New Roman" w:hAnsiTheme="minorHAnsi" w:cstheme="minorHAnsi"/>
          <w:sz w:val="22"/>
          <w:szCs w:val="22"/>
        </w:rPr>
        <w:t>your shipping options and the cost for each</w:t>
      </w:r>
      <w:r w:rsidRPr="007C66C5">
        <w:rPr>
          <w:rFonts w:asciiTheme="minorHAnsi" w:eastAsia="Times New Roman" w:hAnsiTheme="minorHAnsi" w:cstheme="minorHAnsi"/>
          <w:sz w:val="22"/>
          <w:szCs w:val="22"/>
        </w:rPr>
        <w:t xml:space="preserve">. </w:t>
      </w:r>
      <w:r>
        <w:rPr>
          <w:rFonts w:asciiTheme="minorHAnsi" w:eastAsia="Times New Roman" w:hAnsiTheme="minorHAnsi" w:cstheme="minorHAnsi"/>
          <w:sz w:val="22"/>
          <w:szCs w:val="22"/>
        </w:rPr>
        <w:t xml:space="preserve">    </w:t>
      </w:r>
      <w:r w:rsidRPr="007C66C5">
        <w:rPr>
          <w:rFonts w:asciiTheme="minorHAnsi" w:eastAsia="Times New Roman" w:hAnsiTheme="minorHAnsi" w:cstheme="minorHAnsi"/>
          <w:sz w:val="22"/>
          <w:szCs w:val="22"/>
        </w:rPr>
        <w:t xml:space="preserve">Adjust shipping method if you wish. </w:t>
      </w:r>
    </w:p>
    <w:p w14:paraId="3ED19833" w14:textId="77777777" w:rsidR="006A61D7" w:rsidRDefault="006A61D7" w:rsidP="007C66C5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E5BCC85" w14:textId="77777777" w:rsidR="00612E76" w:rsidRDefault="00612E76" w:rsidP="00612E76">
      <w:pPr>
        <w:ind w:firstLine="720"/>
        <w:rPr>
          <w:rFonts w:asciiTheme="minorHAnsi" w:eastAsia="Times New Roman" w:hAnsiTheme="minorHAnsi" w:cstheme="minorHAnsi"/>
          <w:b/>
          <w:bCs/>
          <w:sz w:val="22"/>
          <w:szCs w:val="22"/>
        </w:rPr>
      </w:pPr>
      <w:r w:rsidRPr="00612E76">
        <w:rPr>
          <w:noProof/>
        </w:rPr>
        <w:drawing>
          <wp:inline distT="0" distB="0" distL="0" distR="0" wp14:anchorId="0A2F72C4" wp14:editId="0F0368BA">
            <wp:extent cx="5604457" cy="21526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0949" cy="21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A1FC5" w14:textId="3C980099" w:rsidR="006A61D7" w:rsidRPr="006A61D7" w:rsidRDefault="007C66C5" w:rsidP="007C66C5">
      <w:pPr>
        <w:rPr>
          <w:rFonts w:asciiTheme="minorHAnsi" w:eastAsia="Times New Roman" w:hAnsiTheme="minorHAnsi" w:cstheme="minorHAnsi"/>
          <w:b/>
          <w:bCs/>
          <w:sz w:val="22"/>
          <w:szCs w:val="22"/>
        </w:rPr>
      </w:pPr>
      <w:r w:rsidRPr="007C66C5">
        <w:rPr>
          <w:rFonts w:asciiTheme="minorHAnsi" w:eastAsia="Times New Roman" w:hAnsiTheme="minorHAnsi" w:cstheme="minorHAnsi"/>
          <w:sz w:val="22"/>
          <w:szCs w:val="22"/>
        </w:rPr>
        <w:br/>
      </w:r>
      <w:r w:rsidR="006A61D7" w:rsidRPr="006A61D7">
        <w:rPr>
          <w:rFonts w:asciiTheme="minorHAnsi" w:eastAsia="Times New Roman" w:hAnsiTheme="minorHAnsi" w:cstheme="minorHAnsi"/>
          <w:b/>
          <w:bCs/>
          <w:sz w:val="22"/>
          <w:szCs w:val="22"/>
        </w:rPr>
        <w:t>Section 5 Complete your Shipment</w:t>
      </w:r>
      <w:r w:rsidR="006A61D7">
        <w:rPr>
          <w:rFonts w:asciiTheme="minorHAnsi" w:eastAsia="Times New Roman" w:hAnsiTheme="minorHAnsi" w:cstheme="minorHAnsi"/>
          <w:sz w:val="22"/>
          <w:szCs w:val="22"/>
        </w:rPr>
        <w:t xml:space="preserve">:   </w:t>
      </w:r>
      <w:r w:rsidRPr="007C66C5">
        <w:rPr>
          <w:rFonts w:asciiTheme="minorHAnsi" w:eastAsia="Times New Roman" w:hAnsiTheme="minorHAnsi" w:cstheme="minorHAnsi"/>
          <w:sz w:val="22"/>
          <w:szCs w:val="22"/>
        </w:rPr>
        <w:t>Click “Ship” at the bottom of the form.</w:t>
      </w:r>
      <w:r w:rsidR="006A61D7"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</w:p>
    <w:p w14:paraId="31D49236" w14:textId="77777777" w:rsidR="006A61D7" w:rsidRDefault="006A61D7" w:rsidP="006A61D7">
      <w:pPr>
        <w:ind w:firstLine="720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>C</w:t>
      </w:r>
      <w:r w:rsidR="007C66C5" w:rsidRPr="007C66C5">
        <w:rPr>
          <w:rFonts w:asciiTheme="minorHAnsi" w:eastAsia="Times New Roman" w:hAnsiTheme="minorHAnsi" w:cstheme="minorHAnsi"/>
          <w:sz w:val="22"/>
          <w:szCs w:val="22"/>
        </w:rPr>
        <w:t xml:space="preserve">onfirm information at next page. </w:t>
      </w:r>
    </w:p>
    <w:p w14:paraId="71A67BD2" w14:textId="215991C5" w:rsidR="006A61D7" w:rsidRDefault="007C66C5" w:rsidP="006A61D7">
      <w:pPr>
        <w:ind w:firstLine="720"/>
        <w:rPr>
          <w:rFonts w:asciiTheme="minorHAnsi" w:eastAsia="Times New Roman" w:hAnsiTheme="minorHAnsi" w:cstheme="minorHAnsi"/>
          <w:sz w:val="22"/>
          <w:szCs w:val="22"/>
        </w:rPr>
      </w:pPr>
      <w:r w:rsidRPr="007C66C5">
        <w:rPr>
          <w:rFonts w:asciiTheme="minorHAnsi" w:eastAsia="Times New Roman" w:hAnsiTheme="minorHAnsi" w:cstheme="minorHAnsi"/>
          <w:sz w:val="22"/>
          <w:szCs w:val="22"/>
        </w:rPr>
        <w:t>Click on “Ship” again and you will be directed to where you can print a shipping label</w:t>
      </w:r>
      <w:r w:rsidR="006A61D7">
        <w:rPr>
          <w:rFonts w:asciiTheme="minorHAnsi" w:eastAsia="Times New Roman" w:hAnsiTheme="minorHAnsi" w:cstheme="minorHAnsi"/>
          <w:sz w:val="22"/>
          <w:szCs w:val="22"/>
        </w:rPr>
        <w:t xml:space="preserve"> and receipt</w:t>
      </w:r>
      <w:r w:rsidRPr="007C66C5">
        <w:rPr>
          <w:rFonts w:asciiTheme="minorHAnsi" w:eastAsia="Times New Roman" w:hAnsiTheme="minorHAnsi" w:cstheme="minorHAnsi"/>
          <w:sz w:val="22"/>
          <w:szCs w:val="22"/>
        </w:rPr>
        <w:t xml:space="preserve">. </w:t>
      </w:r>
    </w:p>
    <w:p w14:paraId="7ACE3ED9" w14:textId="77777777" w:rsidR="006A61D7" w:rsidRDefault="006A61D7" w:rsidP="007C66C5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E2F8843" w14:textId="77777777" w:rsidR="006A61D7" w:rsidRDefault="006A61D7" w:rsidP="007C66C5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077F74E7" w14:textId="0AAC99EB" w:rsidR="006A61D7" w:rsidRDefault="006A61D7" w:rsidP="006A61D7">
      <w:pPr>
        <w:ind w:firstLine="720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0CC84A25" wp14:editId="491980EC">
            <wp:extent cx="4686300" cy="286995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99" cy="28890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0E351C" w14:textId="77777777" w:rsidR="006A61D7" w:rsidRDefault="006A61D7" w:rsidP="007C66C5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15420EFB" w14:textId="77777777" w:rsidR="006A61D7" w:rsidRDefault="006A61D7" w:rsidP="007C66C5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5E1560D2" w14:textId="77777777" w:rsidR="006A61D7" w:rsidRDefault="006A61D7" w:rsidP="007C66C5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3DDB7142" w14:textId="224577E5" w:rsidR="007C66C5" w:rsidRPr="007C66C5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  <w:r w:rsidRPr="007C66C5">
        <w:rPr>
          <w:rFonts w:asciiTheme="minorHAnsi" w:eastAsia="Times New Roman" w:hAnsiTheme="minorHAnsi" w:cstheme="minorHAnsi"/>
          <w:sz w:val="22"/>
          <w:szCs w:val="22"/>
        </w:rPr>
        <w:t xml:space="preserve">Print label and attach to box with clear packing tape. </w:t>
      </w:r>
    </w:p>
    <w:p w14:paraId="2694CABE" w14:textId="77777777" w:rsidR="007C66C5" w:rsidRPr="007C66C5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730CAE14" w14:textId="6681F88E" w:rsidR="007C66C5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  <w:r w:rsidRPr="007C66C5">
        <w:rPr>
          <w:rFonts w:asciiTheme="minorHAnsi" w:eastAsia="Times New Roman" w:hAnsiTheme="minorHAnsi" w:cstheme="minorHAnsi"/>
          <w:sz w:val="22"/>
          <w:szCs w:val="22"/>
        </w:rPr>
        <w:t xml:space="preserve">Bring the box to </w:t>
      </w:r>
      <w:r w:rsidR="006A61D7">
        <w:rPr>
          <w:rFonts w:asciiTheme="minorHAnsi" w:eastAsia="Times New Roman" w:hAnsiTheme="minorHAnsi" w:cstheme="minorHAnsi"/>
          <w:sz w:val="22"/>
          <w:szCs w:val="22"/>
        </w:rPr>
        <w:t xml:space="preserve">your local </w:t>
      </w:r>
      <w:proofErr w:type="spellStart"/>
      <w:r w:rsidR="006A61D7">
        <w:rPr>
          <w:rFonts w:asciiTheme="minorHAnsi" w:eastAsia="Times New Roman" w:hAnsiTheme="minorHAnsi" w:cstheme="minorHAnsi"/>
          <w:sz w:val="22"/>
          <w:szCs w:val="22"/>
        </w:rPr>
        <w:t>FedEX</w:t>
      </w:r>
      <w:proofErr w:type="spellEnd"/>
      <w:r w:rsidR="006A61D7">
        <w:rPr>
          <w:rFonts w:asciiTheme="minorHAnsi" w:eastAsia="Times New Roman" w:hAnsiTheme="minorHAnsi" w:cstheme="minorHAnsi"/>
          <w:sz w:val="22"/>
          <w:szCs w:val="22"/>
        </w:rPr>
        <w:t xml:space="preserve"> drop off location   </w:t>
      </w:r>
    </w:p>
    <w:p w14:paraId="23295BAB" w14:textId="032E3A7B" w:rsidR="006A61D7" w:rsidRDefault="006A61D7" w:rsidP="007C66C5">
      <w:pPr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ab/>
      </w:r>
      <w:r>
        <w:rPr>
          <w:rFonts w:asciiTheme="minorHAnsi" w:eastAsia="Times New Roman" w:hAnsiTheme="minorHAnsi" w:cstheme="minorHAnsi"/>
          <w:sz w:val="22"/>
          <w:szCs w:val="22"/>
        </w:rPr>
        <w:tab/>
      </w:r>
      <w:r>
        <w:rPr>
          <w:rFonts w:asciiTheme="minorHAnsi" w:eastAsia="Times New Roman" w:hAnsiTheme="minorHAnsi" w:cstheme="minorHAnsi"/>
          <w:sz w:val="22"/>
          <w:szCs w:val="22"/>
        </w:rPr>
        <w:tab/>
        <w:t>OR</w:t>
      </w:r>
    </w:p>
    <w:p w14:paraId="5DD2A7BD" w14:textId="77777777" w:rsidR="006A61D7" w:rsidRDefault="006A61D7" w:rsidP="007C66C5">
      <w:pPr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 xml:space="preserve">Drop off at Avalon inside the door (under the </w:t>
      </w:r>
      <w:proofErr w:type="gramStart"/>
      <w:r>
        <w:rPr>
          <w:rFonts w:asciiTheme="minorHAnsi" w:eastAsia="Times New Roman" w:hAnsiTheme="minorHAnsi" w:cstheme="minorHAnsi"/>
          <w:sz w:val="22"/>
          <w:szCs w:val="22"/>
        </w:rPr>
        <w:t>mail boxes</w:t>
      </w:r>
      <w:proofErr w:type="gramEnd"/>
      <w:r>
        <w:rPr>
          <w:rFonts w:asciiTheme="minorHAnsi" w:eastAsia="Times New Roman" w:hAnsiTheme="minorHAnsi" w:cstheme="minorHAnsi"/>
          <w:sz w:val="22"/>
          <w:szCs w:val="22"/>
        </w:rPr>
        <w:t xml:space="preserve">) </w:t>
      </w:r>
    </w:p>
    <w:p w14:paraId="1F863835" w14:textId="4486E792" w:rsidR="006A61D7" w:rsidRPr="007C66C5" w:rsidRDefault="006A61D7" w:rsidP="006A61D7">
      <w:pPr>
        <w:ind w:firstLine="720"/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 xml:space="preserve">Email </w:t>
      </w:r>
      <w:hyperlink r:id="rId15" w:history="1">
        <w:r w:rsidRPr="00F12939">
          <w:rPr>
            <w:rStyle w:val="Hyperlink"/>
            <w:rFonts w:asciiTheme="minorHAnsi" w:eastAsia="Times New Roman" w:hAnsiTheme="minorHAnsi" w:cstheme="minorHAnsi"/>
            <w:sz w:val="22"/>
            <w:szCs w:val="22"/>
          </w:rPr>
          <w:t>PickPackShip@KingArthurBaking.com</w:t>
        </w:r>
      </w:hyperlink>
      <w:r>
        <w:rPr>
          <w:rFonts w:asciiTheme="minorHAnsi" w:eastAsia="Times New Roman" w:hAnsiTheme="minorHAnsi" w:cstheme="minorHAnsi"/>
          <w:sz w:val="22"/>
          <w:szCs w:val="22"/>
        </w:rPr>
        <w:t>, a lead will ensure your package gets put on the truck.</w:t>
      </w:r>
    </w:p>
    <w:p w14:paraId="32EB5065" w14:textId="77777777" w:rsidR="007C66C5" w:rsidRPr="007C66C5" w:rsidRDefault="007C66C5" w:rsidP="007C66C5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4CBD550C" w14:textId="734192CA" w:rsidR="007C66C5" w:rsidRDefault="007C66C5" w:rsidP="006A61D7">
      <w:pPr>
        <w:rPr>
          <w:rFonts w:asciiTheme="minorHAnsi" w:eastAsia="Times New Roman" w:hAnsiTheme="minorHAnsi" w:cstheme="minorHAnsi"/>
          <w:sz w:val="22"/>
          <w:szCs w:val="22"/>
        </w:rPr>
      </w:pPr>
      <w:r w:rsidRPr="007C66C5">
        <w:rPr>
          <w:rFonts w:asciiTheme="minorHAnsi" w:eastAsia="Times New Roman" w:hAnsiTheme="minorHAnsi" w:cstheme="minorHAnsi"/>
          <w:sz w:val="22"/>
          <w:szCs w:val="22"/>
        </w:rPr>
        <w:t xml:space="preserve">Send a check to Finance with </w:t>
      </w:r>
      <w:r w:rsidR="006A61D7">
        <w:rPr>
          <w:rFonts w:asciiTheme="minorHAnsi" w:eastAsia="Times New Roman" w:hAnsiTheme="minorHAnsi" w:cstheme="minorHAnsi"/>
          <w:sz w:val="22"/>
          <w:szCs w:val="22"/>
        </w:rPr>
        <w:t xml:space="preserve">a copy of your receipt or </w:t>
      </w:r>
      <w:r w:rsidRPr="007C66C5">
        <w:rPr>
          <w:rFonts w:asciiTheme="minorHAnsi" w:eastAsia="Times New Roman" w:hAnsiTheme="minorHAnsi" w:cstheme="minorHAnsi"/>
          <w:sz w:val="22"/>
          <w:szCs w:val="22"/>
        </w:rPr>
        <w:t xml:space="preserve">a notation that you are paying for </w:t>
      </w:r>
      <w:proofErr w:type="spellStart"/>
      <w:r w:rsidRPr="007C66C5">
        <w:rPr>
          <w:rFonts w:asciiTheme="minorHAnsi" w:eastAsia="Times New Roman" w:hAnsiTheme="minorHAnsi" w:cstheme="minorHAnsi"/>
          <w:sz w:val="22"/>
          <w:szCs w:val="22"/>
        </w:rPr>
        <w:t>Fedex</w:t>
      </w:r>
      <w:proofErr w:type="spellEnd"/>
      <w:r w:rsidRPr="007C66C5">
        <w:rPr>
          <w:rFonts w:asciiTheme="minorHAnsi" w:eastAsia="Times New Roman" w:hAnsiTheme="minorHAnsi" w:cstheme="minorHAnsi"/>
          <w:sz w:val="22"/>
          <w:szCs w:val="22"/>
        </w:rPr>
        <w:t xml:space="preserve"> personal shipping. </w:t>
      </w:r>
    </w:p>
    <w:p w14:paraId="35A938F5" w14:textId="37FAE64C" w:rsidR="006A61D7" w:rsidRDefault="006A61D7" w:rsidP="006A61D7">
      <w:pPr>
        <w:rPr>
          <w:rFonts w:asciiTheme="minorHAnsi" w:eastAsia="Times New Roman" w:hAnsiTheme="minorHAnsi" w:cstheme="minorHAnsi"/>
          <w:sz w:val="22"/>
          <w:szCs w:val="22"/>
        </w:rPr>
      </w:pPr>
    </w:p>
    <w:p w14:paraId="2F61BC8A" w14:textId="13455255" w:rsidR="006A61D7" w:rsidRDefault="006A61D7" w:rsidP="006A61D7">
      <w:pPr>
        <w:rPr>
          <w:rFonts w:asciiTheme="minorHAnsi" w:eastAsia="Times New Roman" w:hAnsiTheme="minorHAnsi" w:cstheme="minorHAnsi"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 xml:space="preserve">If you encounter issues please notify </w:t>
      </w:r>
      <w:hyperlink r:id="rId16" w:history="1">
        <w:r w:rsidRPr="00F12939">
          <w:rPr>
            <w:rStyle w:val="Hyperlink"/>
            <w:rFonts w:asciiTheme="minorHAnsi" w:eastAsia="Times New Roman" w:hAnsiTheme="minorHAnsi" w:cstheme="minorHAnsi"/>
            <w:sz w:val="22"/>
            <w:szCs w:val="22"/>
          </w:rPr>
          <w:t>Sandy.Sapp@KingArthurBaking.com</w:t>
        </w:r>
      </w:hyperlink>
      <w:r>
        <w:rPr>
          <w:rFonts w:asciiTheme="minorHAnsi" w:eastAsia="Times New Roman" w:hAnsiTheme="minorHAnsi" w:cstheme="minorHAnsi"/>
          <w:sz w:val="22"/>
          <w:szCs w:val="22"/>
        </w:rPr>
        <w:t xml:space="preserve"> or </w:t>
      </w:r>
      <w:hyperlink r:id="rId17" w:history="1">
        <w:r w:rsidRPr="00F12939">
          <w:rPr>
            <w:rStyle w:val="Hyperlink"/>
            <w:rFonts w:asciiTheme="minorHAnsi" w:eastAsia="Times New Roman" w:hAnsiTheme="minorHAnsi" w:cstheme="minorHAnsi"/>
            <w:sz w:val="22"/>
            <w:szCs w:val="22"/>
          </w:rPr>
          <w:t>Ana.Gallo@KingArthurBaking.com</w:t>
        </w:r>
      </w:hyperlink>
    </w:p>
    <w:p w14:paraId="76572BA2" w14:textId="77777777" w:rsidR="006A61D7" w:rsidRPr="007C66C5" w:rsidRDefault="006A61D7" w:rsidP="006A61D7">
      <w:pPr>
        <w:rPr>
          <w:rFonts w:asciiTheme="minorHAnsi" w:eastAsiaTheme="minorHAnsi" w:hAnsiTheme="minorHAnsi" w:cstheme="minorHAnsi"/>
          <w:sz w:val="22"/>
          <w:szCs w:val="22"/>
        </w:rPr>
      </w:pPr>
    </w:p>
    <w:p w14:paraId="4D5D2FE9" w14:textId="72CB1069" w:rsidR="006A61D7" w:rsidRPr="00657921" w:rsidRDefault="006A61D7" w:rsidP="00657921">
      <w:pPr>
        <w:rPr>
          <w:sz w:val="20"/>
          <w:szCs w:val="20"/>
        </w:rPr>
      </w:pPr>
    </w:p>
    <w:sectPr w:rsidR="006A61D7" w:rsidRPr="00657921" w:rsidSect="006A61D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DF55BB" w14:textId="77777777" w:rsidR="00301F30" w:rsidRDefault="00301F30" w:rsidP="00604C47">
      <w:r>
        <w:separator/>
      </w:r>
    </w:p>
  </w:endnote>
  <w:endnote w:type="continuationSeparator" w:id="0">
    <w:p w14:paraId="26216A26" w14:textId="77777777" w:rsidR="00301F30" w:rsidRDefault="00301F30" w:rsidP="00604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ndon Grotesque">
    <w:altName w:val="Calibri"/>
    <w:panose1 w:val="00000000000000000000"/>
    <w:charset w:val="4D"/>
    <w:family w:val="swiss"/>
    <w:notTrueType/>
    <w:pitch w:val="variable"/>
    <w:sig w:usb0="A000002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30611C" w14:textId="77777777" w:rsidR="00E02B88" w:rsidRDefault="00E02B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20C26" w14:textId="77777777" w:rsidR="00E02B88" w:rsidRDefault="00E02B8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39A5C" w14:textId="77777777" w:rsidR="00E02B88" w:rsidRDefault="00E02B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3E30B8" w14:textId="77777777" w:rsidR="00301F30" w:rsidRDefault="00301F30" w:rsidP="00604C47">
      <w:r>
        <w:separator/>
      </w:r>
    </w:p>
  </w:footnote>
  <w:footnote w:type="continuationSeparator" w:id="0">
    <w:p w14:paraId="7DBAFE6E" w14:textId="77777777" w:rsidR="00301F30" w:rsidRDefault="00301F30" w:rsidP="00604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D57CD0" w14:textId="77777777" w:rsidR="00604C47" w:rsidRDefault="00301F30">
    <w:pPr>
      <w:pStyle w:val="Header"/>
    </w:pPr>
    <w:r>
      <w:rPr>
        <w:noProof/>
      </w:rPr>
      <w:pict w14:anchorId="5C41C7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74099" o:spid="_x0000_s2051" type="#_x0000_t75" alt="" style="position:absolute;margin-left:0;margin-top:0;width:599.45pt;height:775.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ingArthurFlour_Letterhead_2020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7AD1B8" w14:textId="77777777" w:rsidR="00604C47" w:rsidRDefault="00301F30" w:rsidP="00657921">
    <w:pPr>
      <w:pStyle w:val="Header"/>
      <w:jc w:val="center"/>
    </w:pPr>
    <w:r>
      <w:rPr>
        <w:noProof/>
      </w:rPr>
      <w:pict w14:anchorId="627CAC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74100" o:spid="_x0000_s2050" type="#_x0000_t75" alt="" style="position:absolute;left:0;text-align:left;margin-left:0;margin-top:0;width:599.45pt;height:775.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ingArthurFlour_Letterhead_2020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7BF18" w14:textId="77777777" w:rsidR="00604C47" w:rsidRDefault="00301F30" w:rsidP="00CE16C8">
    <w:pPr>
      <w:pStyle w:val="Header"/>
      <w:jc w:val="center"/>
    </w:pPr>
    <w:r>
      <w:rPr>
        <w:noProof/>
      </w:rPr>
      <w:pict w14:anchorId="63DFB4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574098" o:spid="_x0000_s2049" type="#_x0000_t75" alt="" style="position:absolute;left:0;text-align:left;margin-left:0;margin-top:0;width:599.45pt;height:775.5pt;z-index:-25165926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ingArthurFlour_Letterhead_2020-01"/>
          <w10:wrap anchorx="margin" anchory="margin"/>
        </v:shape>
      </w:pict>
    </w:r>
    <w:r w:rsidR="007B42E4">
      <w:rPr>
        <w:noProof/>
      </w:rPr>
      <w:drawing>
        <wp:anchor distT="0" distB="0" distL="114300" distR="114300" simplePos="0" relativeHeight="251656192" behindDoc="0" locked="0" layoutInCell="1" allowOverlap="1" wp14:anchorId="181B6771" wp14:editId="6E5C1996">
          <wp:simplePos x="0" y="0"/>
          <wp:positionH relativeFrom="column">
            <wp:posOffset>1796415</wp:posOffset>
          </wp:positionH>
          <wp:positionV relativeFrom="paragraph">
            <wp:posOffset>7620</wp:posOffset>
          </wp:positionV>
          <wp:extent cx="2349500" cy="1130300"/>
          <wp:effectExtent l="0" t="0" r="0" b="0"/>
          <wp:wrapNone/>
          <wp:docPr id="1" name="Picture 15" descr="A close up of a logo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 close up of a logo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95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359"/>
    <w:rsid w:val="0009124B"/>
    <w:rsid w:val="001A248A"/>
    <w:rsid w:val="00301F30"/>
    <w:rsid w:val="004D4292"/>
    <w:rsid w:val="005D2CEE"/>
    <w:rsid w:val="00604C47"/>
    <w:rsid w:val="00612E76"/>
    <w:rsid w:val="00657921"/>
    <w:rsid w:val="006A61D7"/>
    <w:rsid w:val="007A51B3"/>
    <w:rsid w:val="007B42E4"/>
    <w:rsid w:val="007C46B0"/>
    <w:rsid w:val="007C66C5"/>
    <w:rsid w:val="0081263E"/>
    <w:rsid w:val="00826359"/>
    <w:rsid w:val="00A179BD"/>
    <w:rsid w:val="00A36FC3"/>
    <w:rsid w:val="00C801DF"/>
    <w:rsid w:val="00CE16C8"/>
    <w:rsid w:val="00E02B88"/>
    <w:rsid w:val="00E374D9"/>
    <w:rsid w:val="00F72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196F58"/>
  <w15:chartTrackingRefBased/>
  <w15:docId w15:val="{D174AED3-11B8-4983-9804-E3AB5E8DB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657921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C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4C47"/>
  </w:style>
  <w:style w:type="paragraph" w:styleId="Footer">
    <w:name w:val="footer"/>
    <w:basedOn w:val="Normal"/>
    <w:link w:val="FooterChar"/>
    <w:uiPriority w:val="99"/>
    <w:unhideWhenUsed/>
    <w:rsid w:val="00604C4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47"/>
  </w:style>
  <w:style w:type="character" w:customStyle="1" w:styleId="Heading2Char">
    <w:name w:val="Heading 2 Char"/>
    <w:link w:val="Heading2"/>
    <w:uiPriority w:val="9"/>
    <w:rsid w:val="00657921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65792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Strong">
    <w:name w:val="Strong"/>
    <w:uiPriority w:val="22"/>
    <w:qFormat/>
    <w:rsid w:val="00657921"/>
    <w:rPr>
      <w:b/>
      <w:bCs/>
    </w:rPr>
  </w:style>
  <w:style w:type="character" w:styleId="Hyperlink">
    <w:name w:val="Hyperlink"/>
    <w:basedOn w:val="DefaultParagraphFont"/>
    <w:uiPriority w:val="99"/>
    <w:unhideWhenUsed/>
    <w:rsid w:val="006A61D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61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099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10728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12348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4351">
          <w:marLeft w:val="216"/>
          <w:marRight w:val="43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18690">
          <w:marLeft w:val="432"/>
          <w:marRight w:val="21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Ana.Gallo@KingArthurBaking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Sandy.Sapp@KingArthurBaking.com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PickPackShip@KingArthurBaking.com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sapp\Desktop\KingArthurBakingCompany_Letterhead_20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99F067F4D3DD428BBAC1ECB8C060A7" ma:contentTypeVersion="11" ma:contentTypeDescription="Create a new document." ma:contentTypeScope="" ma:versionID="f76614111165ca2a5275995b09a76646">
  <xsd:schema xmlns:xsd="http://www.w3.org/2001/XMLSchema" xmlns:xs="http://www.w3.org/2001/XMLSchema" xmlns:p="http://schemas.microsoft.com/office/2006/metadata/properties" xmlns:ns2="38f66bcc-2674-4e38-86b9-9ec4536bb4ce" xmlns:ns3="3565cd2b-a3a4-4692-acb5-1c35cdb11041" targetNamespace="http://schemas.microsoft.com/office/2006/metadata/properties" ma:root="true" ma:fieldsID="e286f0fc1635fac0d40cd872dad18259" ns2:_="" ns3:_="">
    <xsd:import namespace="38f66bcc-2674-4e38-86b9-9ec4536bb4ce"/>
    <xsd:import namespace="3565cd2b-a3a4-4692-acb5-1c35cdb110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f66bcc-2674-4e38-86b9-9ec4536bb4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65cd2b-a3a4-4692-acb5-1c35cdb1104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18B044D-A2A2-43F3-A0DF-78E79E9FD6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f66bcc-2674-4e38-86b9-9ec4536bb4ce"/>
    <ds:schemaRef ds:uri="3565cd2b-a3a4-4692-acb5-1c35cdb110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2BDCDD-F001-4011-8C93-0AD14120D1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820DCB3-3A92-4E59-8AF4-B1E621777CC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KingArthurBakingCompany_Letterhead_2020doc</Template>
  <TotalTime>0</TotalTime>
  <Pages>3</Pages>
  <Words>257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Sapp</dc:creator>
  <cp:keywords/>
  <dc:description/>
  <cp:lastModifiedBy>Brandi Kebalka</cp:lastModifiedBy>
  <cp:revision>2</cp:revision>
  <dcterms:created xsi:type="dcterms:W3CDTF">2020-11-27T16:56:00Z</dcterms:created>
  <dcterms:modified xsi:type="dcterms:W3CDTF">2020-11-27T16:56:00Z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0x010100F099F067F4D3DD428BBAC1ECB8C060A7</vt:lpwstr>
  </property>
</Properties>
</file>