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189" w:rsidRDefault="00117A36" w:rsidP="001E6189">
      <w:pPr>
        <w:pStyle w:val="BulletList"/>
        <w:numPr>
          <w:ilvl w:val="0"/>
          <w:numId w:val="0"/>
        </w:numPr>
        <w:sectPr w:rsidR="001E6189" w:rsidSect="008166D7">
          <w:headerReference w:type="default" r:id="rId8"/>
          <w:footerReference w:type="default" r:id="rId9"/>
          <w:pgSz w:w="12240" w:h="15840"/>
          <w:pgMar w:top="1440" w:right="936" w:bottom="936" w:left="936" w:header="720" w:footer="720" w:gutter="0"/>
          <w:cols w:space="720"/>
          <w:docGrid w:linePitch="360"/>
        </w:sectPr>
      </w:pPr>
      <w:r>
        <w:rPr>
          <w:noProof/>
        </w:rPr>
        <w:drawing>
          <wp:anchor distT="0" distB="0" distL="114300" distR="114300" simplePos="0" relativeHeight="251658240" behindDoc="0" locked="1" layoutInCell="1" allowOverlap="1">
            <wp:simplePos x="0" y="0"/>
            <wp:positionH relativeFrom="margin">
              <wp:posOffset>4445000</wp:posOffset>
            </wp:positionH>
            <wp:positionV relativeFrom="margin">
              <wp:posOffset>7302500</wp:posOffset>
            </wp:positionV>
            <wp:extent cx="1645923" cy="1120142"/>
            <wp:effectExtent l="0" t="0" r="0" b="0"/>
            <wp:wrapNone/>
            <wp:docPr id="100089" name="Picture 10008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31849" name=""/>
                    <pic:cNvPicPr>
                      <a:picLocks noChangeAspect="1"/>
                    </pic:cNvPicPr>
                  </pic:nvPicPr>
                  <pic:blipFill>
                    <a:blip r:embed="rId10"/>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59264" behindDoc="0" locked="0" layoutInCell="1" allowOverlap="1">
                <wp:simplePos x="0" y="0"/>
                <wp:positionH relativeFrom="margin">
                  <wp:posOffset>-60960</wp:posOffset>
                </wp:positionH>
                <wp:positionV relativeFrom="paragraph">
                  <wp:posOffset>2114550</wp:posOffset>
                </wp:positionV>
                <wp:extent cx="6257925" cy="2781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78130"/>
                        </a:xfrm>
                        <a:prstGeom prst="rect">
                          <a:avLst/>
                        </a:prstGeom>
                        <a:noFill/>
                        <a:ln w="9525">
                          <a:noFill/>
                          <a:miter lim="800000"/>
                          <a:headEnd/>
                          <a:tailEnd/>
                        </a:ln>
                      </wps:spPr>
                      <wps:txbx>
                        <w:txbxContent>
                          <w:p w:rsidR="001F672F" w:rsidRPr="00BF66EA" w:rsidRDefault="00117A36" w:rsidP="001F672F">
                            <w:pPr>
                              <w:rPr>
                                <w:color w:val="FFFFFF" w:themeColor="background1"/>
                                <w:sz w:val="20"/>
                              </w:rPr>
                            </w:pPr>
                            <w:r>
                              <w:rPr>
                                <w:color w:val="FFFFFF" w:themeColor="background1"/>
                                <w:sz w:val="20"/>
                              </w:rPr>
                              <w:t>Brought to you by The Richards Group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166.5pt;width:492.75pt;height:21.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" filled="f" stroked="f">
                <v:textbox>
                  <w:txbxContent>
                    <w:p w:rsidR="001F672F" w:rsidRPr="00BF66EA" w:rsidRDefault="00117A36" w:rsidP="001F672F">
                      <w:pPr>
                        <w:rPr>
                          <w:color w:val="FFFFFF" w:themeColor="background1"/>
                          <w:sz w:val="20"/>
                        </w:rPr>
                      </w:pPr>
                      <w:r>
                        <w:rPr>
                          <w:color w:val="FFFFFF" w:themeColor="background1"/>
                          <w:sz w:val="20"/>
                        </w:rPr>
                        <w:t>Brought to you by The Richards Group</w:t>
                      </w:r>
                    </w:p>
                  </w:txbxContent>
                </v:textbox>
                <w10:wrap type="square" anchorx="margin"/>
              </v:shape>
            </w:pict>
          </mc:Fallback>
        </mc:AlternateContent>
      </w:r>
    </w:p>
    <w:sdt>
      <w:sdtPr>
        <w:rPr>
          <w:rFonts w:eastAsiaTheme="minorHAnsi" w:cstheme="minorBidi"/>
          <w:b w:val="0"/>
          <w:color w:val="auto"/>
          <w:sz w:val="22"/>
          <w:szCs w:val="22"/>
        </w:rPr>
        <w:id w:val="1941024265"/>
        <w:docPartObj>
          <w:docPartGallery w:val="Table of Contents"/>
          <w:docPartUnique/>
        </w:docPartObj>
      </w:sdtPr>
      <w:sdtEndPr>
        <w:rPr>
          <w:bCs/>
          <w:noProof/>
        </w:rPr>
      </w:sdtEndPr>
      <w:sdtContent>
        <w:p w:rsidR="00BF66EA" w:rsidRDefault="00117A36" w:rsidP="00BF66EA">
          <w:pPr>
            <w:pStyle w:val="TOC"/>
          </w:pPr>
          <w:r>
            <w:t>Table of Contents</w:t>
          </w:r>
        </w:p>
        <w:p w:rsidR="00BF66EA" w:rsidRDefault="00117A36">
          <w:pPr>
            <w:pStyle w:val="TOC1"/>
            <w:tabs>
              <w:tab w:val="right" w:leader="dot" w:pos="10070"/>
            </w:tabs>
            <w:rPr>
              <w:rFonts w:asciiTheme="minorHAnsi" w:eastAsiaTheme="minorEastAsia" w:hAnsiTheme="minorHAnsi"/>
              <w:noProof/>
            </w:rPr>
          </w:pPr>
          <w:r>
            <w:fldChar w:fldCharType="begin"/>
          </w:r>
          <w:r>
            <w:instrText xml:space="preserve"> TOC \o "1-3" \h \z \u </w:instrText>
          </w:r>
          <w:r>
            <w:fldChar w:fldCharType="separate"/>
          </w:r>
          <w:hyperlink w:anchor="_Toc36201301" w:history="1">
            <w:r w:rsidRPr="00C83BD0">
              <w:rPr>
                <w:rStyle w:val="Hyperlink"/>
                <w:noProof/>
              </w:rPr>
              <w:t>Introduction</w:t>
            </w:r>
            <w:r>
              <w:rPr>
                <w:noProof/>
                <w:webHidden/>
              </w:rPr>
              <w:tab/>
            </w:r>
            <w:r>
              <w:rPr>
                <w:noProof/>
                <w:webHidden/>
              </w:rPr>
              <w:fldChar w:fldCharType="begin"/>
            </w:r>
            <w:r>
              <w:rPr>
                <w:noProof/>
                <w:webHidden/>
              </w:rPr>
              <w:instrText xml:space="preserve"> PAGEREF _Toc36201301 \h </w:instrText>
            </w:r>
            <w:r>
              <w:rPr>
                <w:noProof/>
                <w:webHidden/>
              </w:rPr>
            </w:r>
            <w:r>
              <w:rPr>
                <w:noProof/>
                <w:webHidden/>
              </w:rPr>
              <w:fldChar w:fldCharType="separate"/>
            </w:r>
            <w:r>
              <w:rPr>
                <w:noProof/>
                <w:webHidden/>
              </w:rPr>
              <w:t>3</w:t>
            </w:r>
            <w:r>
              <w:rPr>
                <w:noProof/>
                <w:webHidden/>
              </w:rPr>
              <w:fldChar w:fldCharType="end"/>
            </w:r>
          </w:hyperlink>
        </w:p>
        <w:p w:rsidR="00BF66EA" w:rsidRDefault="00117A36">
          <w:pPr>
            <w:pStyle w:val="TOC1"/>
            <w:tabs>
              <w:tab w:val="right" w:leader="dot" w:pos="10070"/>
            </w:tabs>
            <w:rPr>
              <w:rFonts w:asciiTheme="minorHAnsi" w:eastAsiaTheme="minorEastAsia" w:hAnsiTheme="minorHAnsi"/>
              <w:noProof/>
            </w:rPr>
          </w:pPr>
          <w:hyperlink w:anchor="_Toc36201302" w:history="1">
            <w:r w:rsidRPr="00C83BD0">
              <w:rPr>
                <w:rStyle w:val="Hyperlink"/>
                <w:noProof/>
              </w:rPr>
              <w:t>Background: Telecommuting</w:t>
            </w:r>
            <w:r>
              <w:rPr>
                <w:noProof/>
                <w:webHidden/>
              </w:rPr>
              <w:tab/>
            </w:r>
            <w:r>
              <w:rPr>
                <w:noProof/>
                <w:webHidden/>
              </w:rPr>
              <w:fldChar w:fldCharType="begin"/>
            </w:r>
            <w:r>
              <w:rPr>
                <w:noProof/>
                <w:webHidden/>
              </w:rPr>
              <w:instrText xml:space="preserve"> PAGEREF _Toc36201302 \h </w:instrText>
            </w:r>
            <w:r>
              <w:rPr>
                <w:noProof/>
                <w:webHidden/>
              </w:rPr>
            </w:r>
            <w:r>
              <w:rPr>
                <w:noProof/>
                <w:webHidden/>
              </w:rPr>
              <w:fldChar w:fldCharType="separate"/>
            </w:r>
            <w:r>
              <w:rPr>
                <w:noProof/>
                <w:webHidden/>
              </w:rPr>
              <w:t>4</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03" w:history="1">
            <w:r w:rsidRPr="00C83BD0">
              <w:rPr>
                <w:rStyle w:val="Hyperlink"/>
                <w:noProof/>
              </w:rPr>
              <w:t>Pro and Cons</w:t>
            </w:r>
            <w:r>
              <w:rPr>
                <w:noProof/>
                <w:webHidden/>
              </w:rPr>
              <w:tab/>
            </w:r>
            <w:r>
              <w:rPr>
                <w:noProof/>
                <w:webHidden/>
              </w:rPr>
              <w:fldChar w:fldCharType="begin"/>
            </w:r>
            <w:r>
              <w:rPr>
                <w:noProof/>
                <w:webHidden/>
              </w:rPr>
              <w:instrText xml:space="preserve"> PAGEREF _Toc36201303 \h </w:instrText>
            </w:r>
            <w:r>
              <w:rPr>
                <w:noProof/>
                <w:webHidden/>
              </w:rPr>
            </w:r>
            <w:r>
              <w:rPr>
                <w:noProof/>
                <w:webHidden/>
              </w:rPr>
              <w:fldChar w:fldCharType="separate"/>
            </w:r>
            <w:r>
              <w:rPr>
                <w:noProof/>
                <w:webHidden/>
              </w:rPr>
              <w:t>4</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04" w:history="1">
            <w:r w:rsidRPr="00C83BD0">
              <w:rPr>
                <w:rStyle w:val="Hyperlink"/>
                <w:noProof/>
              </w:rPr>
              <w:t>Legal Issues</w:t>
            </w:r>
            <w:r>
              <w:rPr>
                <w:noProof/>
                <w:webHidden/>
              </w:rPr>
              <w:tab/>
            </w:r>
            <w:r>
              <w:rPr>
                <w:noProof/>
                <w:webHidden/>
              </w:rPr>
              <w:fldChar w:fldCharType="begin"/>
            </w:r>
            <w:r>
              <w:rPr>
                <w:noProof/>
                <w:webHidden/>
              </w:rPr>
              <w:instrText xml:space="preserve"> PAGEREF </w:instrText>
            </w:r>
            <w:r>
              <w:rPr>
                <w:noProof/>
                <w:webHidden/>
              </w:rPr>
              <w:instrText xml:space="preserve">_Toc36201304 \h </w:instrText>
            </w:r>
            <w:r>
              <w:rPr>
                <w:noProof/>
                <w:webHidden/>
              </w:rPr>
            </w:r>
            <w:r>
              <w:rPr>
                <w:noProof/>
                <w:webHidden/>
              </w:rPr>
              <w:fldChar w:fldCharType="separate"/>
            </w:r>
            <w:r>
              <w:rPr>
                <w:noProof/>
                <w:webHidden/>
              </w:rPr>
              <w:t>4</w:t>
            </w:r>
            <w:r>
              <w:rPr>
                <w:noProof/>
                <w:webHidden/>
              </w:rPr>
              <w:fldChar w:fldCharType="end"/>
            </w:r>
          </w:hyperlink>
        </w:p>
        <w:p w:rsidR="00BF66EA" w:rsidRDefault="00117A36">
          <w:pPr>
            <w:pStyle w:val="TOC3"/>
            <w:tabs>
              <w:tab w:val="right" w:leader="dot" w:pos="10070"/>
            </w:tabs>
            <w:rPr>
              <w:noProof/>
            </w:rPr>
          </w:pPr>
          <w:hyperlink w:anchor="_Toc36201305" w:history="1">
            <w:r w:rsidRPr="00C83BD0">
              <w:rPr>
                <w:rStyle w:val="Hyperlink"/>
                <w:noProof/>
              </w:rPr>
              <w:t>Property</w:t>
            </w:r>
            <w:r>
              <w:rPr>
                <w:noProof/>
                <w:webHidden/>
              </w:rPr>
              <w:tab/>
            </w:r>
            <w:r>
              <w:rPr>
                <w:noProof/>
                <w:webHidden/>
              </w:rPr>
              <w:fldChar w:fldCharType="begin"/>
            </w:r>
            <w:r>
              <w:rPr>
                <w:noProof/>
                <w:webHidden/>
              </w:rPr>
              <w:instrText xml:space="preserve"> PAGEREF _Toc36201305 \h </w:instrText>
            </w:r>
            <w:r>
              <w:rPr>
                <w:noProof/>
                <w:webHidden/>
              </w:rPr>
            </w:r>
            <w:r>
              <w:rPr>
                <w:noProof/>
                <w:webHidden/>
              </w:rPr>
              <w:fldChar w:fldCharType="separate"/>
            </w:r>
            <w:r>
              <w:rPr>
                <w:noProof/>
                <w:webHidden/>
              </w:rPr>
              <w:t>4</w:t>
            </w:r>
            <w:r>
              <w:rPr>
                <w:noProof/>
                <w:webHidden/>
              </w:rPr>
              <w:fldChar w:fldCharType="end"/>
            </w:r>
          </w:hyperlink>
        </w:p>
        <w:p w:rsidR="00BF66EA" w:rsidRDefault="00117A36">
          <w:pPr>
            <w:pStyle w:val="TOC3"/>
            <w:tabs>
              <w:tab w:val="right" w:leader="dot" w:pos="10070"/>
            </w:tabs>
            <w:rPr>
              <w:noProof/>
            </w:rPr>
          </w:pPr>
          <w:hyperlink w:anchor="_Toc36201306" w:history="1">
            <w:r w:rsidRPr="00C83BD0">
              <w:rPr>
                <w:rStyle w:val="Hyperlink"/>
                <w:noProof/>
              </w:rPr>
              <w:t>Privac</w:t>
            </w:r>
            <w:r w:rsidRPr="00C83BD0">
              <w:rPr>
                <w:rStyle w:val="Hyperlink"/>
                <w:noProof/>
              </w:rPr>
              <w:t>y</w:t>
            </w:r>
            <w:r>
              <w:rPr>
                <w:noProof/>
                <w:webHidden/>
              </w:rPr>
              <w:tab/>
            </w:r>
            <w:r>
              <w:rPr>
                <w:noProof/>
                <w:webHidden/>
              </w:rPr>
              <w:fldChar w:fldCharType="begin"/>
            </w:r>
            <w:r>
              <w:rPr>
                <w:noProof/>
                <w:webHidden/>
              </w:rPr>
              <w:instrText xml:space="preserve"> PAGEREF _Toc36201306 \h </w:instrText>
            </w:r>
            <w:r>
              <w:rPr>
                <w:noProof/>
                <w:webHidden/>
              </w:rPr>
            </w:r>
            <w:r>
              <w:rPr>
                <w:noProof/>
                <w:webHidden/>
              </w:rPr>
              <w:fldChar w:fldCharType="separate"/>
            </w:r>
            <w:r>
              <w:rPr>
                <w:noProof/>
                <w:webHidden/>
              </w:rPr>
              <w:t>5</w:t>
            </w:r>
            <w:r>
              <w:rPr>
                <w:noProof/>
                <w:webHidden/>
              </w:rPr>
              <w:fldChar w:fldCharType="end"/>
            </w:r>
          </w:hyperlink>
        </w:p>
        <w:p w:rsidR="00BF66EA" w:rsidRDefault="00117A36">
          <w:pPr>
            <w:pStyle w:val="TOC3"/>
            <w:tabs>
              <w:tab w:val="right" w:leader="dot" w:pos="10070"/>
            </w:tabs>
            <w:rPr>
              <w:noProof/>
            </w:rPr>
          </w:pPr>
          <w:hyperlink w:anchor="_Toc36201307" w:history="1">
            <w:r w:rsidRPr="00C83BD0">
              <w:rPr>
                <w:rStyle w:val="Hyperlink"/>
                <w:noProof/>
              </w:rPr>
              <w:t>Security and Confidentially</w:t>
            </w:r>
            <w:r>
              <w:rPr>
                <w:noProof/>
                <w:webHidden/>
              </w:rPr>
              <w:tab/>
            </w:r>
            <w:r>
              <w:rPr>
                <w:noProof/>
                <w:webHidden/>
              </w:rPr>
              <w:fldChar w:fldCharType="begin"/>
            </w:r>
            <w:r>
              <w:rPr>
                <w:noProof/>
                <w:webHidden/>
              </w:rPr>
              <w:instrText xml:space="preserve"> PAGEREF _Toc36201307 \h </w:instrText>
            </w:r>
            <w:r>
              <w:rPr>
                <w:noProof/>
                <w:webHidden/>
              </w:rPr>
            </w:r>
            <w:r>
              <w:rPr>
                <w:noProof/>
                <w:webHidden/>
              </w:rPr>
              <w:fldChar w:fldCharType="separate"/>
            </w:r>
            <w:r>
              <w:rPr>
                <w:noProof/>
                <w:webHidden/>
              </w:rPr>
              <w:t>5</w:t>
            </w:r>
            <w:r>
              <w:rPr>
                <w:noProof/>
                <w:webHidden/>
              </w:rPr>
              <w:fldChar w:fldCharType="end"/>
            </w:r>
          </w:hyperlink>
        </w:p>
        <w:p w:rsidR="00BF66EA" w:rsidRDefault="00117A36">
          <w:pPr>
            <w:pStyle w:val="TOC3"/>
            <w:tabs>
              <w:tab w:val="right" w:leader="dot" w:pos="10070"/>
            </w:tabs>
            <w:rPr>
              <w:noProof/>
            </w:rPr>
          </w:pPr>
          <w:hyperlink w:anchor="_Toc36201308" w:history="1">
            <w:r w:rsidRPr="00C83BD0">
              <w:rPr>
                <w:rStyle w:val="Hyperlink"/>
                <w:noProof/>
              </w:rPr>
              <w:t>Payroll Records and Compensation</w:t>
            </w:r>
            <w:r>
              <w:rPr>
                <w:noProof/>
                <w:webHidden/>
              </w:rPr>
              <w:tab/>
            </w:r>
            <w:r>
              <w:rPr>
                <w:noProof/>
                <w:webHidden/>
              </w:rPr>
              <w:fldChar w:fldCharType="begin"/>
            </w:r>
            <w:r>
              <w:rPr>
                <w:noProof/>
                <w:webHidden/>
              </w:rPr>
              <w:instrText xml:space="preserve"> PAGEREF _Toc36201308 \h </w:instrText>
            </w:r>
            <w:r>
              <w:rPr>
                <w:noProof/>
                <w:webHidden/>
              </w:rPr>
            </w:r>
            <w:r>
              <w:rPr>
                <w:noProof/>
                <w:webHidden/>
              </w:rPr>
              <w:fldChar w:fldCharType="separate"/>
            </w:r>
            <w:r>
              <w:rPr>
                <w:noProof/>
                <w:webHidden/>
              </w:rPr>
              <w:t>5</w:t>
            </w:r>
            <w:r>
              <w:rPr>
                <w:noProof/>
                <w:webHidden/>
              </w:rPr>
              <w:fldChar w:fldCharType="end"/>
            </w:r>
          </w:hyperlink>
        </w:p>
        <w:p w:rsidR="00BF66EA" w:rsidRDefault="00117A36">
          <w:pPr>
            <w:pStyle w:val="TOC3"/>
            <w:tabs>
              <w:tab w:val="right" w:leader="dot" w:pos="10070"/>
            </w:tabs>
            <w:rPr>
              <w:noProof/>
            </w:rPr>
          </w:pPr>
          <w:hyperlink w:anchor="_Toc36201309" w:history="1">
            <w:r w:rsidRPr="00C83BD0">
              <w:rPr>
                <w:rStyle w:val="Hyperlink"/>
                <w:noProof/>
              </w:rPr>
              <w:t>Employer Liability</w:t>
            </w:r>
            <w:r>
              <w:rPr>
                <w:noProof/>
                <w:webHidden/>
              </w:rPr>
              <w:tab/>
            </w:r>
            <w:r>
              <w:rPr>
                <w:noProof/>
                <w:webHidden/>
              </w:rPr>
              <w:fldChar w:fldCharType="begin"/>
            </w:r>
            <w:r>
              <w:rPr>
                <w:noProof/>
                <w:webHidden/>
              </w:rPr>
              <w:instrText xml:space="preserve"> PAGEREF _Toc36201309 \h </w:instrText>
            </w:r>
            <w:r>
              <w:rPr>
                <w:noProof/>
                <w:webHidden/>
              </w:rPr>
            </w:r>
            <w:r>
              <w:rPr>
                <w:noProof/>
                <w:webHidden/>
              </w:rPr>
              <w:fldChar w:fldCharType="separate"/>
            </w:r>
            <w:r>
              <w:rPr>
                <w:noProof/>
                <w:webHidden/>
              </w:rPr>
              <w:t>5</w:t>
            </w:r>
            <w:r>
              <w:rPr>
                <w:noProof/>
                <w:webHidden/>
              </w:rPr>
              <w:fldChar w:fldCharType="end"/>
            </w:r>
          </w:hyperlink>
        </w:p>
        <w:p w:rsidR="00BF66EA" w:rsidRDefault="00117A36">
          <w:pPr>
            <w:pStyle w:val="TOC3"/>
            <w:tabs>
              <w:tab w:val="right" w:leader="dot" w:pos="10070"/>
            </w:tabs>
            <w:rPr>
              <w:noProof/>
            </w:rPr>
          </w:pPr>
          <w:hyperlink w:anchor="_Toc36201310" w:history="1">
            <w:r w:rsidRPr="00C83BD0">
              <w:rPr>
                <w:rStyle w:val="Hyperlink"/>
                <w:noProof/>
              </w:rPr>
              <w:t>Overtime Pay</w:t>
            </w:r>
            <w:r>
              <w:rPr>
                <w:noProof/>
                <w:webHidden/>
              </w:rPr>
              <w:tab/>
            </w:r>
            <w:r>
              <w:rPr>
                <w:noProof/>
                <w:webHidden/>
              </w:rPr>
              <w:fldChar w:fldCharType="begin"/>
            </w:r>
            <w:r>
              <w:rPr>
                <w:noProof/>
                <w:webHidden/>
              </w:rPr>
              <w:instrText xml:space="preserve"> PAGEREF _Toc36201310 \h </w:instrText>
            </w:r>
            <w:r>
              <w:rPr>
                <w:noProof/>
                <w:webHidden/>
              </w:rPr>
            </w:r>
            <w:r>
              <w:rPr>
                <w:noProof/>
                <w:webHidden/>
              </w:rPr>
              <w:fldChar w:fldCharType="separate"/>
            </w:r>
            <w:r>
              <w:rPr>
                <w:noProof/>
                <w:webHidden/>
              </w:rPr>
              <w:t>5</w:t>
            </w:r>
            <w:r>
              <w:rPr>
                <w:noProof/>
                <w:webHidden/>
              </w:rPr>
              <w:fldChar w:fldCharType="end"/>
            </w:r>
          </w:hyperlink>
        </w:p>
        <w:p w:rsidR="00BF66EA" w:rsidRDefault="00117A36">
          <w:pPr>
            <w:pStyle w:val="TOC1"/>
            <w:tabs>
              <w:tab w:val="right" w:leader="dot" w:pos="10070"/>
            </w:tabs>
            <w:rPr>
              <w:rFonts w:asciiTheme="minorHAnsi" w:eastAsiaTheme="minorEastAsia" w:hAnsiTheme="minorHAnsi"/>
              <w:noProof/>
            </w:rPr>
          </w:pPr>
          <w:hyperlink w:anchor="_Toc36201311" w:history="1">
            <w:r w:rsidRPr="00C83BD0">
              <w:rPr>
                <w:rStyle w:val="Hyperlink"/>
                <w:noProof/>
              </w:rPr>
              <w:t>Getting Started</w:t>
            </w:r>
            <w:r>
              <w:rPr>
                <w:noProof/>
                <w:webHidden/>
              </w:rPr>
              <w:tab/>
            </w:r>
            <w:r>
              <w:rPr>
                <w:noProof/>
                <w:webHidden/>
              </w:rPr>
              <w:fldChar w:fldCharType="begin"/>
            </w:r>
            <w:r>
              <w:rPr>
                <w:noProof/>
                <w:webHidden/>
              </w:rPr>
              <w:instrText xml:space="preserve"> PAGER</w:instrText>
            </w:r>
            <w:r>
              <w:rPr>
                <w:noProof/>
                <w:webHidden/>
              </w:rPr>
              <w:instrText xml:space="preserve">EF _Toc36201311 \h </w:instrText>
            </w:r>
            <w:r>
              <w:rPr>
                <w:noProof/>
                <w:webHidden/>
              </w:rPr>
            </w:r>
            <w:r>
              <w:rPr>
                <w:noProof/>
                <w:webHidden/>
              </w:rPr>
              <w:fldChar w:fldCharType="separate"/>
            </w:r>
            <w:r>
              <w:rPr>
                <w:noProof/>
                <w:webHidden/>
              </w:rPr>
              <w:t>6</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2" w:history="1">
            <w:r w:rsidRPr="00C83BD0">
              <w:rPr>
                <w:rStyle w:val="Hyperlink"/>
                <w:noProof/>
              </w:rPr>
              <w:t>Create a Comprehensive Telecommuting Policy</w:t>
            </w:r>
            <w:r>
              <w:rPr>
                <w:noProof/>
                <w:webHidden/>
              </w:rPr>
              <w:tab/>
            </w:r>
            <w:r>
              <w:rPr>
                <w:noProof/>
                <w:webHidden/>
              </w:rPr>
              <w:fldChar w:fldCharType="begin"/>
            </w:r>
            <w:r>
              <w:rPr>
                <w:noProof/>
                <w:webHidden/>
              </w:rPr>
              <w:instrText xml:space="preserve"> PAGEREF _Toc36201312 \h </w:instrText>
            </w:r>
            <w:r>
              <w:rPr>
                <w:noProof/>
                <w:webHidden/>
              </w:rPr>
            </w:r>
            <w:r>
              <w:rPr>
                <w:noProof/>
                <w:webHidden/>
              </w:rPr>
              <w:fldChar w:fldCharType="separate"/>
            </w:r>
            <w:r>
              <w:rPr>
                <w:noProof/>
                <w:webHidden/>
              </w:rPr>
              <w:t>6</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3" w:history="1">
            <w:r w:rsidRPr="00C83BD0">
              <w:rPr>
                <w:rStyle w:val="Hyperlink"/>
                <w:noProof/>
              </w:rPr>
              <w:t>Choose the Right Technology</w:t>
            </w:r>
            <w:r>
              <w:rPr>
                <w:noProof/>
                <w:webHidden/>
              </w:rPr>
              <w:tab/>
            </w:r>
            <w:r>
              <w:rPr>
                <w:noProof/>
                <w:webHidden/>
              </w:rPr>
              <w:fldChar w:fldCharType="begin"/>
            </w:r>
            <w:r>
              <w:rPr>
                <w:noProof/>
                <w:webHidden/>
              </w:rPr>
              <w:instrText xml:space="preserve"> PAGEREF _Toc36201313 \h </w:instrText>
            </w:r>
            <w:r>
              <w:rPr>
                <w:noProof/>
                <w:webHidden/>
              </w:rPr>
            </w:r>
            <w:r>
              <w:rPr>
                <w:noProof/>
                <w:webHidden/>
              </w:rPr>
              <w:fldChar w:fldCharType="separate"/>
            </w:r>
            <w:r>
              <w:rPr>
                <w:noProof/>
                <w:webHidden/>
              </w:rPr>
              <w:t>6</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4" w:history="1">
            <w:r w:rsidRPr="00C83BD0">
              <w:rPr>
                <w:rStyle w:val="Hyperlink"/>
                <w:noProof/>
              </w:rPr>
              <w:t>Set Guidelines and Expectations</w:t>
            </w:r>
            <w:r>
              <w:rPr>
                <w:noProof/>
                <w:webHidden/>
              </w:rPr>
              <w:tab/>
            </w:r>
            <w:r>
              <w:rPr>
                <w:noProof/>
                <w:webHidden/>
              </w:rPr>
              <w:fldChar w:fldCharType="begin"/>
            </w:r>
            <w:r>
              <w:rPr>
                <w:noProof/>
                <w:webHidden/>
              </w:rPr>
              <w:instrText xml:space="preserve"> PAGEREF _Toc36201314 \h </w:instrText>
            </w:r>
            <w:r>
              <w:rPr>
                <w:noProof/>
                <w:webHidden/>
              </w:rPr>
            </w:r>
            <w:r>
              <w:rPr>
                <w:noProof/>
                <w:webHidden/>
              </w:rPr>
              <w:fldChar w:fldCharType="separate"/>
            </w:r>
            <w:r>
              <w:rPr>
                <w:noProof/>
                <w:webHidden/>
              </w:rPr>
              <w:t>6</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5" w:history="1">
            <w:r w:rsidRPr="00C83BD0">
              <w:rPr>
                <w:rStyle w:val="Hyperlink"/>
                <w:noProof/>
              </w:rPr>
              <w:t>Establish Regular Check-ins</w:t>
            </w:r>
            <w:r>
              <w:rPr>
                <w:noProof/>
                <w:webHidden/>
              </w:rPr>
              <w:tab/>
            </w:r>
            <w:r>
              <w:rPr>
                <w:noProof/>
                <w:webHidden/>
              </w:rPr>
              <w:fldChar w:fldCharType="begin"/>
            </w:r>
            <w:r>
              <w:rPr>
                <w:noProof/>
                <w:webHidden/>
              </w:rPr>
              <w:instrText xml:space="preserve"> PAGEREF _Toc36201315 \h </w:instrText>
            </w:r>
            <w:r>
              <w:rPr>
                <w:noProof/>
                <w:webHidden/>
              </w:rPr>
            </w:r>
            <w:r>
              <w:rPr>
                <w:noProof/>
                <w:webHidden/>
              </w:rPr>
              <w:fldChar w:fldCharType="separate"/>
            </w:r>
            <w:r>
              <w:rPr>
                <w:noProof/>
                <w:webHidden/>
              </w:rPr>
              <w:t>6</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6" w:history="1">
            <w:r w:rsidRPr="00C83BD0">
              <w:rPr>
                <w:rStyle w:val="Hyperlink"/>
                <w:noProof/>
              </w:rPr>
              <w:t>Avoid Micromanaging</w:t>
            </w:r>
            <w:r>
              <w:rPr>
                <w:noProof/>
                <w:webHidden/>
              </w:rPr>
              <w:tab/>
            </w:r>
            <w:r>
              <w:rPr>
                <w:noProof/>
                <w:webHidden/>
              </w:rPr>
              <w:fldChar w:fldCharType="begin"/>
            </w:r>
            <w:r>
              <w:rPr>
                <w:noProof/>
                <w:webHidden/>
              </w:rPr>
              <w:instrText xml:space="preserve"> PAGEREF _Toc36201316 \h </w:instrText>
            </w:r>
            <w:r>
              <w:rPr>
                <w:noProof/>
                <w:webHidden/>
              </w:rPr>
            </w:r>
            <w:r>
              <w:rPr>
                <w:noProof/>
                <w:webHidden/>
              </w:rPr>
              <w:fldChar w:fldCharType="separate"/>
            </w:r>
            <w:r>
              <w:rPr>
                <w:noProof/>
                <w:webHidden/>
              </w:rPr>
              <w:t>6</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7" w:history="1">
            <w:r w:rsidRPr="00C83BD0">
              <w:rPr>
                <w:rStyle w:val="Hyperlink"/>
                <w:noProof/>
              </w:rPr>
              <w:t>Provide Opport</w:t>
            </w:r>
            <w:r w:rsidRPr="00C83BD0">
              <w:rPr>
                <w:rStyle w:val="Hyperlink"/>
                <w:noProof/>
              </w:rPr>
              <w:t>unities for Social Interaction</w:t>
            </w:r>
            <w:r>
              <w:rPr>
                <w:noProof/>
                <w:webHidden/>
              </w:rPr>
              <w:tab/>
            </w:r>
            <w:r>
              <w:rPr>
                <w:noProof/>
                <w:webHidden/>
              </w:rPr>
              <w:fldChar w:fldCharType="begin"/>
            </w:r>
            <w:r>
              <w:rPr>
                <w:noProof/>
                <w:webHidden/>
              </w:rPr>
              <w:instrText xml:space="preserve"> PAGEREF _Toc36201317 \h </w:instrText>
            </w:r>
            <w:r>
              <w:rPr>
                <w:noProof/>
                <w:webHidden/>
              </w:rPr>
            </w:r>
            <w:r>
              <w:rPr>
                <w:noProof/>
                <w:webHidden/>
              </w:rPr>
              <w:fldChar w:fldCharType="separate"/>
            </w:r>
            <w:r>
              <w:rPr>
                <w:noProof/>
                <w:webHidden/>
              </w:rPr>
              <w:t>6</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8" w:history="1">
            <w:r w:rsidRPr="00C83BD0">
              <w:rPr>
                <w:rStyle w:val="Hyperlink"/>
                <w:noProof/>
              </w:rPr>
              <w:t>Offer Plenty of Support</w:t>
            </w:r>
            <w:r>
              <w:rPr>
                <w:noProof/>
                <w:webHidden/>
              </w:rPr>
              <w:tab/>
            </w:r>
            <w:r>
              <w:rPr>
                <w:noProof/>
                <w:webHidden/>
              </w:rPr>
              <w:fldChar w:fldCharType="begin"/>
            </w:r>
            <w:r>
              <w:rPr>
                <w:noProof/>
                <w:webHidden/>
              </w:rPr>
              <w:instrText xml:space="preserve"> PAGEREF _Toc36201318 \h </w:instrText>
            </w:r>
            <w:r>
              <w:rPr>
                <w:noProof/>
                <w:webHidden/>
              </w:rPr>
            </w:r>
            <w:r>
              <w:rPr>
                <w:noProof/>
                <w:webHidden/>
              </w:rPr>
              <w:fldChar w:fldCharType="separate"/>
            </w:r>
            <w:r>
              <w:rPr>
                <w:noProof/>
                <w:webHidden/>
              </w:rPr>
              <w:t>7</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19" w:history="1">
            <w:r w:rsidRPr="00C83BD0">
              <w:rPr>
                <w:rStyle w:val="Hyperlink"/>
                <w:noProof/>
              </w:rPr>
              <w:t>Considerations</w:t>
            </w:r>
            <w:r>
              <w:rPr>
                <w:noProof/>
                <w:webHidden/>
              </w:rPr>
              <w:tab/>
            </w:r>
            <w:r>
              <w:rPr>
                <w:noProof/>
                <w:webHidden/>
              </w:rPr>
              <w:fldChar w:fldCharType="begin"/>
            </w:r>
            <w:r>
              <w:rPr>
                <w:noProof/>
                <w:webHidden/>
              </w:rPr>
              <w:instrText xml:space="preserve"> PAGEREF _Toc36201319 \h </w:instrText>
            </w:r>
            <w:r>
              <w:rPr>
                <w:noProof/>
                <w:webHidden/>
              </w:rPr>
            </w:r>
            <w:r>
              <w:rPr>
                <w:noProof/>
                <w:webHidden/>
              </w:rPr>
              <w:fldChar w:fldCharType="separate"/>
            </w:r>
            <w:r>
              <w:rPr>
                <w:noProof/>
                <w:webHidden/>
              </w:rPr>
              <w:t>7</w:t>
            </w:r>
            <w:r>
              <w:rPr>
                <w:noProof/>
                <w:webHidden/>
              </w:rPr>
              <w:fldChar w:fldCharType="end"/>
            </w:r>
          </w:hyperlink>
        </w:p>
        <w:p w:rsidR="00BF66EA" w:rsidRDefault="00117A36">
          <w:pPr>
            <w:pStyle w:val="TOC1"/>
            <w:tabs>
              <w:tab w:val="right" w:leader="dot" w:pos="10070"/>
            </w:tabs>
            <w:rPr>
              <w:rFonts w:asciiTheme="minorHAnsi" w:eastAsiaTheme="minorEastAsia" w:hAnsiTheme="minorHAnsi"/>
              <w:noProof/>
            </w:rPr>
          </w:pPr>
          <w:hyperlink w:anchor="_Toc36201320" w:history="1">
            <w:r w:rsidRPr="00C83BD0">
              <w:rPr>
                <w:rStyle w:val="Hyperlink"/>
                <w:noProof/>
              </w:rPr>
              <w:t>Keeping Remote Employees Engaged and Happy</w:t>
            </w:r>
            <w:r>
              <w:rPr>
                <w:noProof/>
                <w:webHidden/>
              </w:rPr>
              <w:tab/>
            </w:r>
            <w:r>
              <w:rPr>
                <w:noProof/>
                <w:webHidden/>
              </w:rPr>
              <w:fldChar w:fldCharType="begin"/>
            </w:r>
            <w:r>
              <w:rPr>
                <w:noProof/>
                <w:webHidden/>
              </w:rPr>
              <w:instrText xml:space="preserve"> PAGEREF _Toc36201320 \</w:instrText>
            </w:r>
            <w:r>
              <w:rPr>
                <w:noProof/>
                <w:webHidden/>
              </w:rPr>
              <w:instrText xml:space="preserve">h </w:instrText>
            </w:r>
            <w:r>
              <w:rPr>
                <w:noProof/>
                <w:webHidden/>
              </w:rPr>
            </w:r>
            <w:r>
              <w:rPr>
                <w:noProof/>
                <w:webHidden/>
              </w:rPr>
              <w:fldChar w:fldCharType="separate"/>
            </w:r>
            <w:r>
              <w:rPr>
                <w:noProof/>
                <w:webHidden/>
              </w:rPr>
              <w:t>8</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21" w:history="1">
            <w:r w:rsidRPr="00C83BD0">
              <w:rPr>
                <w:rStyle w:val="Hyperlink"/>
                <w:noProof/>
              </w:rPr>
              <w:t>Prioritize Communication</w:t>
            </w:r>
            <w:r>
              <w:rPr>
                <w:noProof/>
                <w:webHidden/>
              </w:rPr>
              <w:tab/>
            </w:r>
            <w:r>
              <w:rPr>
                <w:noProof/>
                <w:webHidden/>
              </w:rPr>
              <w:fldChar w:fldCharType="begin"/>
            </w:r>
            <w:r>
              <w:rPr>
                <w:noProof/>
                <w:webHidden/>
              </w:rPr>
              <w:instrText xml:space="preserve"> PAGEREF _Toc36201321 \h </w:instrText>
            </w:r>
            <w:r>
              <w:rPr>
                <w:noProof/>
                <w:webHidden/>
              </w:rPr>
            </w:r>
            <w:r>
              <w:rPr>
                <w:noProof/>
                <w:webHidden/>
              </w:rPr>
              <w:fldChar w:fldCharType="separate"/>
            </w:r>
            <w:r>
              <w:rPr>
                <w:noProof/>
                <w:webHidden/>
              </w:rPr>
              <w:t>8</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22" w:history="1">
            <w:r w:rsidRPr="00C83BD0">
              <w:rPr>
                <w:rStyle w:val="Hyperlink"/>
                <w:noProof/>
              </w:rPr>
              <w:t>Recognize Good Work</w:t>
            </w:r>
            <w:r>
              <w:rPr>
                <w:noProof/>
                <w:webHidden/>
              </w:rPr>
              <w:tab/>
            </w:r>
            <w:r>
              <w:rPr>
                <w:noProof/>
                <w:webHidden/>
              </w:rPr>
              <w:fldChar w:fldCharType="begin"/>
            </w:r>
            <w:r>
              <w:rPr>
                <w:noProof/>
                <w:webHidden/>
              </w:rPr>
              <w:instrText xml:space="preserve"> PAGEREF _Toc36201322 \h </w:instrText>
            </w:r>
            <w:r>
              <w:rPr>
                <w:noProof/>
                <w:webHidden/>
              </w:rPr>
            </w:r>
            <w:r>
              <w:rPr>
                <w:noProof/>
                <w:webHidden/>
              </w:rPr>
              <w:fldChar w:fldCharType="separate"/>
            </w:r>
            <w:r>
              <w:rPr>
                <w:noProof/>
                <w:webHidden/>
              </w:rPr>
              <w:t>8</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23" w:history="1">
            <w:r w:rsidRPr="00C83BD0">
              <w:rPr>
                <w:rStyle w:val="Hyperlink"/>
                <w:noProof/>
              </w:rPr>
              <w:t>Encourage Work</w:t>
            </w:r>
            <w:r w:rsidRPr="00C83BD0">
              <w:rPr>
                <w:rStyle w:val="Hyperlink"/>
                <w:noProof/>
              </w:rPr>
              <w:t>-life Balance</w:t>
            </w:r>
            <w:r>
              <w:rPr>
                <w:noProof/>
                <w:webHidden/>
              </w:rPr>
              <w:tab/>
            </w:r>
            <w:r>
              <w:rPr>
                <w:noProof/>
                <w:webHidden/>
              </w:rPr>
              <w:fldChar w:fldCharType="begin"/>
            </w:r>
            <w:r>
              <w:rPr>
                <w:noProof/>
                <w:webHidden/>
              </w:rPr>
              <w:instrText xml:space="preserve"> PAGEREF _Toc36201323 \h </w:instrText>
            </w:r>
            <w:r>
              <w:rPr>
                <w:noProof/>
                <w:webHidden/>
              </w:rPr>
            </w:r>
            <w:r>
              <w:rPr>
                <w:noProof/>
                <w:webHidden/>
              </w:rPr>
              <w:fldChar w:fldCharType="separate"/>
            </w:r>
            <w:r>
              <w:rPr>
                <w:noProof/>
                <w:webHidden/>
              </w:rPr>
              <w:t>8</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24" w:history="1">
            <w:r w:rsidRPr="00C83BD0">
              <w:rPr>
                <w:rStyle w:val="Hyperlink"/>
                <w:noProof/>
              </w:rPr>
              <w:t>Demonstrate a Collaborative Culture</w:t>
            </w:r>
            <w:r>
              <w:rPr>
                <w:noProof/>
                <w:webHidden/>
              </w:rPr>
              <w:tab/>
            </w:r>
            <w:r>
              <w:rPr>
                <w:noProof/>
                <w:webHidden/>
              </w:rPr>
              <w:fldChar w:fldCharType="begin"/>
            </w:r>
            <w:r>
              <w:rPr>
                <w:noProof/>
                <w:webHidden/>
              </w:rPr>
              <w:instrText xml:space="preserve"> PAGEREF _Toc36201324 \h </w:instrText>
            </w:r>
            <w:r>
              <w:rPr>
                <w:noProof/>
                <w:webHidden/>
              </w:rPr>
            </w:r>
            <w:r>
              <w:rPr>
                <w:noProof/>
                <w:webHidden/>
              </w:rPr>
              <w:fldChar w:fldCharType="separate"/>
            </w:r>
            <w:r>
              <w:rPr>
                <w:noProof/>
                <w:webHidden/>
              </w:rPr>
              <w:t>8</w:t>
            </w:r>
            <w:r>
              <w:rPr>
                <w:noProof/>
                <w:webHidden/>
              </w:rPr>
              <w:fldChar w:fldCharType="end"/>
            </w:r>
          </w:hyperlink>
        </w:p>
        <w:p w:rsidR="00BF66EA" w:rsidRDefault="00117A36">
          <w:pPr>
            <w:pStyle w:val="TOC2"/>
            <w:tabs>
              <w:tab w:val="right" w:leader="dot" w:pos="10070"/>
            </w:tabs>
            <w:rPr>
              <w:rFonts w:asciiTheme="minorHAnsi" w:eastAsiaTheme="minorEastAsia" w:hAnsiTheme="minorHAnsi"/>
              <w:noProof/>
            </w:rPr>
          </w:pPr>
          <w:hyperlink w:anchor="_Toc36201325" w:history="1">
            <w:r w:rsidRPr="00C83BD0">
              <w:rPr>
                <w:rStyle w:val="Hyperlink"/>
                <w:noProof/>
              </w:rPr>
              <w:t>Be Compassionate and Understanding</w:t>
            </w:r>
            <w:r>
              <w:rPr>
                <w:noProof/>
                <w:webHidden/>
              </w:rPr>
              <w:tab/>
            </w:r>
            <w:r>
              <w:rPr>
                <w:noProof/>
                <w:webHidden/>
              </w:rPr>
              <w:fldChar w:fldCharType="begin"/>
            </w:r>
            <w:r>
              <w:rPr>
                <w:noProof/>
                <w:webHidden/>
              </w:rPr>
              <w:instrText xml:space="preserve"> PAGEREF _Toc36201325 \h </w:instrText>
            </w:r>
            <w:r>
              <w:rPr>
                <w:noProof/>
                <w:webHidden/>
              </w:rPr>
            </w:r>
            <w:r>
              <w:rPr>
                <w:noProof/>
                <w:webHidden/>
              </w:rPr>
              <w:fldChar w:fldCharType="separate"/>
            </w:r>
            <w:r>
              <w:rPr>
                <w:noProof/>
                <w:webHidden/>
              </w:rPr>
              <w:t>9</w:t>
            </w:r>
            <w:r>
              <w:rPr>
                <w:noProof/>
                <w:webHidden/>
              </w:rPr>
              <w:fldChar w:fldCharType="end"/>
            </w:r>
          </w:hyperlink>
        </w:p>
        <w:p w:rsidR="00BF66EA" w:rsidRDefault="00117A36">
          <w:pPr>
            <w:pStyle w:val="TOC1"/>
            <w:tabs>
              <w:tab w:val="right" w:leader="dot" w:pos="10070"/>
            </w:tabs>
            <w:rPr>
              <w:rFonts w:asciiTheme="minorHAnsi" w:eastAsiaTheme="minorEastAsia" w:hAnsiTheme="minorHAnsi"/>
              <w:noProof/>
            </w:rPr>
          </w:pPr>
          <w:hyperlink w:anchor="_Toc36201326" w:history="1">
            <w:r w:rsidRPr="00C83BD0">
              <w:rPr>
                <w:rStyle w:val="Hyperlink"/>
                <w:noProof/>
              </w:rPr>
              <w:t>Conclusion</w:t>
            </w:r>
            <w:r>
              <w:rPr>
                <w:noProof/>
                <w:webHidden/>
              </w:rPr>
              <w:tab/>
            </w:r>
            <w:r>
              <w:rPr>
                <w:noProof/>
                <w:webHidden/>
              </w:rPr>
              <w:fldChar w:fldCharType="begin"/>
            </w:r>
            <w:r>
              <w:rPr>
                <w:noProof/>
                <w:webHidden/>
              </w:rPr>
              <w:instrText xml:space="preserve"> PAGEREF _Toc36201326 \h </w:instrText>
            </w:r>
            <w:r>
              <w:rPr>
                <w:noProof/>
                <w:webHidden/>
              </w:rPr>
            </w:r>
            <w:r>
              <w:rPr>
                <w:noProof/>
                <w:webHidden/>
              </w:rPr>
              <w:fldChar w:fldCharType="separate"/>
            </w:r>
            <w:r>
              <w:rPr>
                <w:noProof/>
                <w:webHidden/>
              </w:rPr>
              <w:t>10</w:t>
            </w:r>
            <w:r>
              <w:rPr>
                <w:noProof/>
                <w:webHidden/>
              </w:rPr>
              <w:fldChar w:fldCharType="end"/>
            </w:r>
          </w:hyperlink>
        </w:p>
        <w:p w:rsidR="00BF66EA" w:rsidRPr="00BF66EA" w:rsidRDefault="00117A36" w:rsidP="00BF66EA">
          <w:pPr>
            <w:pStyle w:val="TOC1"/>
            <w:tabs>
              <w:tab w:val="right" w:leader="dot" w:pos="10070"/>
            </w:tabs>
            <w:rPr>
              <w:rFonts w:asciiTheme="minorHAnsi" w:eastAsiaTheme="minorEastAsia" w:hAnsiTheme="minorHAnsi"/>
              <w:noProof/>
            </w:rPr>
          </w:pPr>
          <w:hyperlink w:anchor="_Toc36201327" w:history="1">
            <w:r w:rsidRPr="00C83BD0">
              <w:rPr>
                <w:rStyle w:val="Hyperlink"/>
                <w:noProof/>
              </w:rPr>
              <w:t>Appendix</w:t>
            </w:r>
            <w:r>
              <w:rPr>
                <w:noProof/>
                <w:webHidden/>
              </w:rPr>
              <w:tab/>
            </w:r>
            <w:r>
              <w:rPr>
                <w:noProof/>
                <w:webHidden/>
              </w:rPr>
              <w:fldChar w:fldCharType="begin"/>
            </w:r>
            <w:r>
              <w:rPr>
                <w:noProof/>
                <w:webHidden/>
              </w:rPr>
              <w:instrText xml:space="preserve"> PAGEREF _Toc36201327 \h </w:instrText>
            </w:r>
            <w:r>
              <w:rPr>
                <w:noProof/>
                <w:webHidden/>
              </w:rPr>
            </w:r>
            <w:r>
              <w:rPr>
                <w:noProof/>
                <w:webHidden/>
              </w:rPr>
              <w:fldChar w:fldCharType="separate"/>
            </w:r>
            <w:r>
              <w:rPr>
                <w:noProof/>
                <w:webHidden/>
              </w:rPr>
              <w:t>11</w:t>
            </w:r>
            <w:r>
              <w:rPr>
                <w:noProof/>
                <w:webHidden/>
              </w:rPr>
              <w:fldChar w:fldCharType="end"/>
            </w:r>
          </w:hyperlink>
          <w:r>
            <w:rPr>
              <w:b/>
              <w:bCs/>
              <w:noProof/>
            </w:rPr>
            <w:fldChar w:fldCharType="end"/>
          </w:r>
        </w:p>
      </w:sdtContent>
    </w:sdt>
    <w:p w:rsidR="00BF66EA" w:rsidRDefault="00BF66EA" w:rsidP="001E6189">
      <w:pPr>
        <w:pStyle w:val="Heading1"/>
      </w:pPr>
    </w:p>
    <w:p w:rsidR="00BF66EA" w:rsidRDefault="00BF66EA" w:rsidP="00A856FA">
      <w:pPr>
        <w:pStyle w:val="BulletList"/>
        <w:numPr>
          <w:ilvl w:val="0"/>
          <w:numId w:val="0"/>
        </w:numPr>
      </w:pPr>
    </w:p>
    <w:p w:rsidR="00BF66EA" w:rsidRDefault="00BF66EA" w:rsidP="00A856FA">
      <w:pPr>
        <w:pStyle w:val="BulletList"/>
        <w:numPr>
          <w:ilvl w:val="0"/>
          <w:numId w:val="0"/>
        </w:numPr>
      </w:pPr>
    </w:p>
    <w:p w:rsidR="00BF66EA" w:rsidRDefault="00BF66EA" w:rsidP="00A856FA">
      <w:pPr>
        <w:pStyle w:val="BulletList"/>
        <w:numPr>
          <w:ilvl w:val="0"/>
          <w:numId w:val="0"/>
        </w:numPr>
        <w:sectPr w:rsidR="00BF66EA" w:rsidSect="00BF66EA">
          <w:headerReference w:type="default" r:id="rId11"/>
          <w:footerReference w:type="default" r:id="rId12"/>
          <w:pgSz w:w="12240" w:h="15840"/>
          <w:pgMar w:top="1440" w:right="720" w:bottom="1440" w:left="1440" w:header="720" w:footer="720" w:gutter="0"/>
          <w:cols w:space="720"/>
          <w:docGrid w:linePitch="360"/>
        </w:sectPr>
      </w:pPr>
    </w:p>
    <w:p w:rsidR="00BF66EA" w:rsidRDefault="00117A36" w:rsidP="00BF66EA">
      <w:pPr>
        <w:pStyle w:val="Heading1"/>
      </w:pPr>
      <w:bookmarkStart w:id="0" w:name="_Toc36041510"/>
      <w:bookmarkStart w:id="1" w:name="_Toc36201301"/>
      <w:r>
        <w:lastRenderedPageBreak/>
        <w:t>Introduction</w:t>
      </w:r>
      <w:bookmarkEnd w:id="0"/>
      <w:bookmarkEnd w:id="1"/>
    </w:p>
    <w:p w:rsidR="00BF66EA" w:rsidRDefault="00117A36" w:rsidP="00BF66EA">
      <w:pPr>
        <w:pStyle w:val="Style1"/>
      </w:pPr>
      <w:r>
        <w:t>The coronavirus disease 2019 (COVID-19) has caused many employers across the country to make significant changes to their standard procedures, including shifting their employees from working at the office to working from home. While this working arrangemen</w:t>
      </w:r>
      <w:r>
        <w:t xml:space="preserve">t can help employers and employees stay healthy, it can be challenging for both parties to navigate. </w:t>
      </w:r>
    </w:p>
    <w:p w:rsidR="00BF66EA" w:rsidRDefault="00117A36" w:rsidP="00BF66EA">
      <w:pPr>
        <w:pStyle w:val="Style1"/>
      </w:pPr>
      <w:r w:rsidRPr="00075681">
        <w:t>For some employees, working from home is business as usual. For others, this may be the first time they’ve telecommuted. This working arrangement may seem</w:t>
      </w:r>
      <w:r w:rsidRPr="00075681">
        <w:t xml:space="preserve"> exciting at first, but it can lose its luster over time, resulting in </w:t>
      </w:r>
      <w:r>
        <w:t xml:space="preserve">disengagement and decreased productivity. </w:t>
      </w:r>
      <w:r w:rsidRPr="00075681">
        <w:t xml:space="preserve"> </w:t>
      </w:r>
    </w:p>
    <w:p w:rsidR="00BF66EA" w:rsidRDefault="00117A36" w:rsidP="00BF66EA">
      <w:pPr>
        <w:pStyle w:val="Style1"/>
      </w:pPr>
      <w:r>
        <w:t>For employers, figuring out how to manage a team of remote employees is most likely something they’re not familiar with. This guide serves as</w:t>
      </w:r>
      <w:r>
        <w:t xml:space="preserve"> an introduction to managing remote employees and includes best practices for keeping employees engaged. It should be used for informational purposes only and not be considered as legal advice. </w:t>
      </w:r>
    </w:p>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Pr>
        <w:sectPr w:rsidR="00BF66EA" w:rsidSect="00BF66EA">
          <w:footerReference w:type="default" r:id="rId13"/>
          <w:pgSz w:w="12240" w:h="15840"/>
          <w:pgMar w:top="1440" w:right="720" w:bottom="1440" w:left="720" w:header="720" w:footer="720" w:gutter="0"/>
          <w:cols w:space="720"/>
          <w:docGrid w:linePitch="360"/>
        </w:sectPr>
      </w:pPr>
    </w:p>
    <w:p w:rsidR="00BF66EA" w:rsidRDefault="00117A36" w:rsidP="00BF66EA">
      <w:pPr>
        <w:pStyle w:val="Heading1"/>
      </w:pPr>
      <w:bookmarkStart w:id="2" w:name="_Toc36041511"/>
      <w:bookmarkStart w:id="3" w:name="_Toc36201302"/>
      <w:r>
        <w:lastRenderedPageBreak/>
        <w:t>Background: Telecommuting</w:t>
      </w:r>
      <w:bookmarkEnd w:id="2"/>
      <w:bookmarkEnd w:id="3"/>
    </w:p>
    <w:p w:rsidR="00BF66EA" w:rsidRDefault="00117A36" w:rsidP="00BF66EA">
      <w:r w:rsidRPr="00EA4CCC">
        <w:t>Telecommuting is the term for working from a remote</w:t>
      </w:r>
      <w:r w:rsidRPr="00EA4CCC">
        <w:t xml:space="preserve"> location, usually an employee’s residence. </w:t>
      </w:r>
      <w:r>
        <w:t>In working-from-home arrangements, employees</w:t>
      </w:r>
      <w:r w:rsidRPr="00EA4CCC">
        <w:t xml:space="preserve"> are connected to employers and company servers via the internet and are able to communicate regularly in real time using email, instant messaging, webcams and conferen</w:t>
      </w:r>
      <w:r w:rsidRPr="00EA4CCC">
        <w:t xml:space="preserve">ce calls. </w:t>
      </w:r>
    </w:p>
    <w:p w:rsidR="00BF66EA" w:rsidRPr="00EA4CCC" w:rsidRDefault="00117A36" w:rsidP="00BF66EA">
      <w:pPr>
        <w:pStyle w:val="Heading2"/>
      </w:pPr>
      <w:bookmarkStart w:id="4" w:name="_Toc36041512"/>
      <w:bookmarkStart w:id="5" w:name="_Toc36201303"/>
      <w:r w:rsidRPr="00EA4CCC">
        <w:t>Pro and Cons</w:t>
      </w:r>
      <w:bookmarkEnd w:id="4"/>
      <w:bookmarkEnd w:id="5"/>
    </w:p>
    <w:p w:rsidR="00BF66EA" w:rsidRPr="00EA4CCC" w:rsidRDefault="00117A36" w:rsidP="00BF66EA">
      <w:r w:rsidRPr="00EA4CCC">
        <w:t>Telecommuting brings advantages and disadvantages to the way companies do business. Here’s a look at some of them the pros.</w:t>
      </w:r>
    </w:p>
    <w:p w:rsidR="00BF66EA" w:rsidRPr="00EA4CCC" w:rsidRDefault="00117A36" w:rsidP="00BF66EA">
      <w:pPr>
        <w:pStyle w:val="BulletList"/>
        <w:rPr>
          <w:b/>
        </w:rPr>
      </w:pPr>
      <w:r w:rsidRPr="00EA4CCC">
        <w:rPr>
          <w:b/>
        </w:rPr>
        <w:t>Increased productivity</w:t>
      </w:r>
      <w:r w:rsidRPr="000D6890">
        <w:rPr>
          <w:rFonts w:ascii="Calibri Light" w:eastAsia="Calibri" w:hAnsi="Calibri Light" w:cs="Times New Roman"/>
        </w:rPr>
        <w:t>—</w:t>
      </w:r>
      <w:r w:rsidRPr="00EA4CCC">
        <w:t>While it’s easy to imagine workers shirking their duties at home more readily than in</w:t>
      </w:r>
      <w:r w:rsidRPr="00EA4CCC">
        <w:t xml:space="preserve"> the office, numerous studies show that workers who telecommute</w:t>
      </w:r>
      <w:r>
        <w:t xml:space="preserve"> are</w:t>
      </w:r>
      <w:r w:rsidRPr="00EA4CCC">
        <w:t xml:space="preserve"> </w:t>
      </w:r>
      <w:r>
        <w:t>up to</w:t>
      </w:r>
      <w:r w:rsidRPr="00EA4CCC">
        <w:t xml:space="preserve"> 55</w:t>
      </w:r>
      <w:r>
        <w:t xml:space="preserve">% </w:t>
      </w:r>
      <w:r w:rsidRPr="00EA4CCC">
        <w:t xml:space="preserve">more productive. </w:t>
      </w:r>
    </w:p>
    <w:p w:rsidR="00BF66EA" w:rsidRPr="00EA4CCC" w:rsidRDefault="00117A36" w:rsidP="00BF66EA">
      <w:pPr>
        <w:pStyle w:val="BulletList"/>
        <w:rPr>
          <w:b/>
        </w:rPr>
      </w:pPr>
      <w:r w:rsidRPr="00EA4CCC">
        <w:rPr>
          <w:b/>
        </w:rPr>
        <w:t>Fewer costs</w:t>
      </w:r>
      <w:r w:rsidRPr="000D6890">
        <w:rPr>
          <w:rFonts w:ascii="Calibri Light" w:eastAsia="Calibri" w:hAnsi="Calibri Light" w:cs="Times New Roman"/>
        </w:rPr>
        <w:t>—</w:t>
      </w:r>
      <w:r w:rsidRPr="00EA4CCC">
        <w:t xml:space="preserve">Over half of all employers reported cost savings as a significant benefit to telecommuting. By allowing workers to telecommute, companies reported </w:t>
      </w:r>
      <w:r w:rsidRPr="00EA4CCC">
        <w:t>big savings on real estate, absenteeism and relocation costs. In many areas there are also grants and other financial incentives for companies that offer telecommuting.</w:t>
      </w:r>
    </w:p>
    <w:p w:rsidR="00BF66EA" w:rsidRPr="00EA4CCC" w:rsidRDefault="00117A36" w:rsidP="00BF66EA">
      <w:pPr>
        <w:pStyle w:val="BulletList"/>
        <w:rPr>
          <w:b/>
        </w:rPr>
      </w:pPr>
      <w:r w:rsidRPr="00EA4CCC">
        <w:rPr>
          <w:b/>
        </w:rPr>
        <w:t>Increased employer flexibility</w:t>
      </w:r>
      <w:r w:rsidRPr="000D6890">
        <w:rPr>
          <w:rFonts w:ascii="Calibri Light" w:eastAsia="Calibri" w:hAnsi="Calibri Light" w:cs="Times New Roman"/>
        </w:rPr>
        <w:t>—</w:t>
      </w:r>
      <w:r w:rsidRPr="00EA4CCC">
        <w:t>Telecommuting gives employers the option</w:t>
      </w:r>
      <w:r w:rsidRPr="00EA4CCC">
        <w:rPr>
          <w:rFonts w:ascii="Calibri" w:eastAsia="Calibri" w:hAnsi="Calibri" w:cs="Arial"/>
          <w:sz w:val="20"/>
          <w:szCs w:val="20"/>
        </w:rPr>
        <w:t xml:space="preserve"> </w:t>
      </w:r>
      <w:r w:rsidRPr="00EA4CCC">
        <w:t>to hire from ac</w:t>
      </w:r>
      <w:r w:rsidRPr="00EA4CCC">
        <w:t>ross the country without worrying about relocating workers to a central location. Employers can also more readily hire part-time, semi-retired, disabled or homebound workers.</w:t>
      </w:r>
    </w:p>
    <w:p w:rsidR="00BF66EA" w:rsidRPr="00EA4CCC" w:rsidRDefault="00117A36" w:rsidP="00BF66EA">
      <w:pPr>
        <w:pStyle w:val="BulletList"/>
        <w:rPr>
          <w:b/>
        </w:rPr>
      </w:pPr>
      <w:r w:rsidRPr="00EA4CCC">
        <w:rPr>
          <w:b/>
        </w:rPr>
        <w:t>Healthier employees</w:t>
      </w:r>
      <w:r w:rsidRPr="000D6890">
        <w:rPr>
          <w:rFonts w:ascii="Calibri Light" w:eastAsia="Calibri" w:hAnsi="Calibri Light" w:cs="Times New Roman"/>
        </w:rPr>
        <w:t>—</w:t>
      </w:r>
      <w:r w:rsidRPr="00EA4CCC">
        <w:t>Telecommuting relieves the stress caused by commuting and oth</w:t>
      </w:r>
      <w:r w:rsidRPr="00EA4CCC">
        <w:t>er issues related to the workplace or being away from home. Telecommuters eat healthier and exercise more than their office-bound counterparts, and are less likely to get sick from contagious germs.</w:t>
      </w:r>
    </w:p>
    <w:p w:rsidR="00BF66EA" w:rsidRPr="00EA4CCC" w:rsidRDefault="00117A36" w:rsidP="00BF66EA">
      <w:r w:rsidRPr="00EA4CCC">
        <w:t>Below are some of the potential disadvantages of telecomm</w:t>
      </w:r>
      <w:r w:rsidRPr="00EA4CCC">
        <w:t>uting:</w:t>
      </w:r>
    </w:p>
    <w:p w:rsidR="00BF66EA" w:rsidRPr="00EA4CCC" w:rsidRDefault="00117A36" w:rsidP="00BF66EA">
      <w:pPr>
        <w:pStyle w:val="BulletList"/>
      </w:pPr>
      <w:r w:rsidRPr="00EA4CCC">
        <w:rPr>
          <w:b/>
        </w:rPr>
        <w:t>Disengagement</w:t>
      </w:r>
      <w:r w:rsidRPr="000D6890">
        <w:rPr>
          <w:rFonts w:ascii="Calibri Light" w:eastAsia="Calibri" w:hAnsi="Calibri Light" w:cs="Times New Roman"/>
        </w:rPr>
        <w:t>—</w:t>
      </w:r>
      <w:r w:rsidRPr="00EA4CCC">
        <w:t>Many employers say that telecommuting interferes negatively with the relationship between workers and management, and can foster jealousy and rivalries between telecommuters and non-telecommuters.  Staying connected and supervising emp</w:t>
      </w:r>
      <w:r w:rsidRPr="00EA4CCC">
        <w:t>loyees who work from home can also be a challenge for managers.</w:t>
      </w:r>
    </w:p>
    <w:p w:rsidR="00BF66EA" w:rsidRPr="00EA4CCC" w:rsidRDefault="00117A36" w:rsidP="00BF66EA">
      <w:pPr>
        <w:pStyle w:val="BulletList"/>
      </w:pPr>
      <w:r w:rsidRPr="00EA4CCC">
        <w:rPr>
          <w:b/>
        </w:rPr>
        <w:t>Lack of collaboration</w:t>
      </w:r>
      <w:r w:rsidRPr="000D6890">
        <w:rPr>
          <w:rFonts w:ascii="Calibri Light" w:eastAsia="Calibri" w:hAnsi="Calibri Light" w:cs="Times New Roman"/>
        </w:rPr>
        <w:t>—</w:t>
      </w:r>
      <w:r w:rsidRPr="00EA4CCC">
        <w:t xml:space="preserve">Innovation can be stifled when workers are not physically interacting with each other. </w:t>
      </w:r>
    </w:p>
    <w:p w:rsidR="00BF66EA" w:rsidRPr="00EA4CCC" w:rsidRDefault="00117A36" w:rsidP="00BF66EA">
      <w:pPr>
        <w:pStyle w:val="BulletList"/>
      </w:pPr>
      <w:r w:rsidRPr="00EA4CCC">
        <w:rPr>
          <w:b/>
        </w:rPr>
        <w:t>Technology and security concerns</w:t>
      </w:r>
      <w:r w:rsidRPr="000D6890">
        <w:rPr>
          <w:rFonts w:ascii="Calibri Light" w:eastAsia="Calibri" w:hAnsi="Calibri Light" w:cs="Times New Roman"/>
        </w:rPr>
        <w:t>—</w:t>
      </w:r>
      <w:r w:rsidRPr="00EA4CCC">
        <w:t>Not all employees are tech-savvy, and there can b</w:t>
      </w:r>
      <w:r w:rsidRPr="00EA4CCC">
        <w:t>e problems trying to remotely access an office network or set up remote meetings. Sensitive company information carries the potential for greater risk of being compromised through unsecure</w:t>
      </w:r>
      <w:r>
        <w:t>d</w:t>
      </w:r>
      <w:r w:rsidRPr="00EA4CCC">
        <w:t xml:space="preserve"> home computers. </w:t>
      </w:r>
    </w:p>
    <w:p w:rsidR="00BF66EA" w:rsidRDefault="00117A36" w:rsidP="00BF66EA">
      <w:pPr>
        <w:pStyle w:val="Heading2"/>
      </w:pPr>
      <w:bookmarkStart w:id="6" w:name="_Toc36041513"/>
      <w:bookmarkStart w:id="7" w:name="_Toc36201304"/>
      <w:r>
        <w:t>Legal Issues</w:t>
      </w:r>
      <w:bookmarkEnd w:id="6"/>
      <w:bookmarkEnd w:id="7"/>
    </w:p>
    <w:p w:rsidR="00BF66EA" w:rsidRDefault="00117A36" w:rsidP="00BF66EA">
      <w:r>
        <w:t>In addition to the strengths and wea</w:t>
      </w:r>
      <w:r>
        <w:t>knesses of telecommuting, employers must recognize legal issues associated with it before deciding whether it is right for them. The following are legal issues that may need to be addressed.</w:t>
      </w:r>
    </w:p>
    <w:p w:rsidR="00BF66EA" w:rsidRDefault="00117A36" w:rsidP="00BF66EA">
      <w:pPr>
        <w:pStyle w:val="Heading3"/>
      </w:pPr>
      <w:bookmarkStart w:id="8" w:name="_Toc36041514"/>
      <w:bookmarkStart w:id="9" w:name="_Toc36201305"/>
      <w:r>
        <w:t>Property</w:t>
      </w:r>
      <w:bookmarkEnd w:id="8"/>
      <w:bookmarkEnd w:id="9"/>
    </w:p>
    <w:p w:rsidR="00BF66EA" w:rsidRDefault="00117A36" w:rsidP="00BF66EA">
      <w:r>
        <w:t>Make sure you have a clearly stated company policy for e</w:t>
      </w:r>
      <w:r>
        <w:t>mployees who are issued company electronics that addresses what to do in the event they are lost, damaged or stolen. Consider insuring more expensive items.</w:t>
      </w:r>
    </w:p>
    <w:p w:rsidR="00BF66EA" w:rsidRDefault="00117A36" w:rsidP="00BF66EA">
      <w:r>
        <w:t xml:space="preserve">One way to handle company property issues is to have a written policy in place. If you are issuing </w:t>
      </w:r>
      <w:r>
        <w:t>electronics to your employees, have them sign something that acknowledges their receipt of the equipment, and indicates who is responsible for maintenance and damages.</w:t>
      </w:r>
    </w:p>
    <w:p w:rsidR="00BF66EA" w:rsidRDefault="00117A36" w:rsidP="00BF66EA">
      <w:pPr>
        <w:pStyle w:val="Heading3"/>
      </w:pPr>
      <w:bookmarkStart w:id="10" w:name="_Toc36041515"/>
      <w:bookmarkStart w:id="11" w:name="_Toc36201306"/>
      <w:r>
        <w:lastRenderedPageBreak/>
        <w:t>Privacy</w:t>
      </w:r>
      <w:bookmarkEnd w:id="10"/>
      <w:bookmarkEnd w:id="11"/>
    </w:p>
    <w:p w:rsidR="00BF66EA" w:rsidRDefault="00117A36" w:rsidP="00BF66EA">
      <w:r>
        <w:t>Employees should be made aware of their privacy rights when working from home. J</w:t>
      </w:r>
      <w:r>
        <w:t>ust because work is being performed on a home computer doesn't mean that it's exempt from being monitored or inspected by the employer. Though the location may be personal, employees are still acting under the scope of employment.</w:t>
      </w:r>
    </w:p>
    <w:p w:rsidR="00BF66EA" w:rsidRDefault="00117A36" w:rsidP="00BF66EA">
      <w:pPr>
        <w:pStyle w:val="Heading3"/>
      </w:pPr>
      <w:bookmarkStart w:id="12" w:name="_Toc36041516"/>
      <w:bookmarkStart w:id="13" w:name="_Toc36201307"/>
      <w:r>
        <w:t>Security and Confidential</w:t>
      </w:r>
      <w:r>
        <w:t>ly</w:t>
      </w:r>
      <w:bookmarkEnd w:id="12"/>
      <w:bookmarkEnd w:id="13"/>
    </w:p>
    <w:p w:rsidR="00BF66EA" w:rsidRDefault="00117A36" w:rsidP="00BF66EA">
      <w:r>
        <w:t>Security concerns arise with workers accessing company information from their home computers. One way to guard against intentional leaking is to require that telecommuters sign a nondisclosure agreement. Have your company outline security measures emplo</w:t>
      </w:r>
      <w:r>
        <w:t>yees should follow to protect information on their computers from exposure to external forces.</w:t>
      </w:r>
    </w:p>
    <w:p w:rsidR="00BF66EA" w:rsidRDefault="00117A36" w:rsidP="00BF66EA">
      <w:pPr>
        <w:pStyle w:val="Heading3"/>
      </w:pPr>
      <w:bookmarkStart w:id="14" w:name="_Toc36041517"/>
      <w:bookmarkStart w:id="15" w:name="_Toc36201308"/>
      <w:r>
        <w:t>Payroll Records and Compensation</w:t>
      </w:r>
      <w:bookmarkEnd w:id="14"/>
      <w:bookmarkEnd w:id="15"/>
    </w:p>
    <w:p w:rsidR="00BF66EA" w:rsidRDefault="00117A36" w:rsidP="00BF66EA">
      <w:r>
        <w:t xml:space="preserve">Telecommuting presents difficulties for employers in complying with hourly recordkeeping regulations. Employers with </w:t>
      </w:r>
      <w:r>
        <w:t xml:space="preserve">telecommuters </w:t>
      </w:r>
      <w:bookmarkStart w:id="16" w:name="_GoBack"/>
      <w:bookmarkEnd w:id="16"/>
      <w:r>
        <w:t>should set up a way to track those hours and ensure their accuracy.</w:t>
      </w:r>
    </w:p>
    <w:p w:rsidR="00BF66EA" w:rsidRDefault="00117A36" w:rsidP="00BF66EA">
      <w:r>
        <w:t xml:space="preserve">Similarly, federal rules on overtime and rest and meal breaks apply to telecommuters as much as they do to employees in the workplace. This makes an employer’s obligation to </w:t>
      </w:r>
      <w:r>
        <w:t>track employee hours especially important.</w:t>
      </w:r>
    </w:p>
    <w:p w:rsidR="00BF66EA" w:rsidRDefault="00117A36" w:rsidP="00BF66EA">
      <w:pPr>
        <w:pStyle w:val="Heading3"/>
      </w:pPr>
      <w:bookmarkStart w:id="17" w:name="_Toc36041518"/>
      <w:bookmarkStart w:id="18" w:name="_Toc36201309"/>
      <w:r>
        <w:t>Employer Liability</w:t>
      </w:r>
      <w:bookmarkEnd w:id="17"/>
      <w:bookmarkEnd w:id="18"/>
    </w:p>
    <w:p w:rsidR="00BF66EA" w:rsidRDefault="00117A36" w:rsidP="00BF66EA">
      <w:r>
        <w:t>What happens if an employee slips and falls at home, while on the clock? Or what if an employee commits a crime in the scope of his or her employment while telecommuting? What about workers' com</w:t>
      </w:r>
      <w:r>
        <w:t>pensation?</w:t>
      </w:r>
    </w:p>
    <w:p w:rsidR="00BF66EA" w:rsidRDefault="00117A36" w:rsidP="00BF66EA">
      <w:r>
        <w:t>Employer liability remains a considerable concern for telecommuting employees. For starters, you should have a specific policy in place to address work-related injuries or torts that occur at a telecommuting employee's home office.</w:t>
      </w:r>
    </w:p>
    <w:p w:rsidR="00BF66EA" w:rsidRDefault="00117A36" w:rsidP="00BF66EA">
      <w:pPr>
        <w:pStyle w:val="Heading3"/>
      </w:pPr>
      <w:bookmarkStart w:id="19" w:name="_Toc36041519"/>
      <w:bookmarkStart w:id="20" w:name="_Toc36201310"/>
      <w:r>
        <w:t>Overtime Pay</w:t>
      </w:r>
      <w:bookmarkEnd w:id="19"/>
      <w:bookmarkEnd w:id="20"/>
    </w:p>
    <w:p w:rsidR="00BF66EA" w:rsidRDefault="00117A36" w:rsidP="00BF66EA">
      <w:r>
        <w:t>Allowing employees to work remotely outside of normal work hours (for example, checking their emails at night) could trigger overtime wage issues for certain eligible employees under the provisions of the Fair Labor Standards Act (FLSA). An employee workin</w:t>
      </w:r>
      <w:r>
        <w:t>g remotely is performing compensable work if he or she is completing a principal activity, or if he or she is on duty.</w:t>
      </w:r>
    </w:p>
    <w:p w:rsidR="00BF66EA" w:rsidRDefault="00117A36" w:rsidP="00BF66EA">
      <w:r>
        <w:t>If employees are performing compensable work and are not covered by an FLSA exemption, they are entitled to overtime pay. FLSA violations</w:t>
      </w:r>
      <w:r>
        <w:t xml:space="preserve"> can lead to lawsuits, criminal charges and fines. For more information on overtime compliance, contact [B_Officialname].</w:t>
      </w:r>
    </w:p>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117A36" w:rsidP="00BF66EA">
      <w:pPr>
        <w:pStyle w:val="Heading1"/>
      </w:pPr>
      <w:bookmarkStart w:id="21" w:name="_Toc36041520"/>
      <w:bookmarkStart w:id="22" w:name="_Toc36201311"/>
      <w:r>
        <w:lastRenderedPageBreak/>
        <w:t>Getting Started</w:t>
      </w:r>
      <w:bookmarkEnd w:id="21"/>
      <w:bookmarkEnd w:id="22"/>
    </w:p>
    <w:p w:rsidR="00BF66EA" w:rsidRDefault="00117A36" w:rsidP="00BF66EA">
      <w:bookmarkStart w:id="23" w:name="_Hlk36111452"/>
      <w:r>
        <w:t xml:space="preserve">If your organization is having employees move to a telecommuting arrangement during the COVID-19 pandemic, you </w:t>
      </w:r>
      <w:r>
        <w:t xml:space="preserve">will need to make sure that you formulate a plan. </w:t>
      </w:r>
      <w:bookmarkEnd w:id="23"/>
      <w:r>
        <w:t>Because many employees aren’t used to exclusively working from home for an extended period of time, your plan will be their guide for success. Listed below are some things that you should consider when you’</w:t>
      </w:r>
      <w:r>
        <w:t>re setting up your company’s telecommuting plan.</w:t>
      </w:r>
    </w:p>
    <w:p w:rsidR="00BF66EA" w:rsidRPr="005826F6" w:rsidRDefault="00117A36" w:rsidP="00BF66EA">
      <w:pPr>
        <w:pStyle w:val="Heading2"/>
      </w:pPr>
      <w:bookmarkStart w:id="24" w:name="_Toc36041521"/>
      <w:bookmarkStart w:id="25" w:name="_Toc36201312"/>
      <w:r w:rsidRPr="005826F6">
        <w:t xml:space="preserve">Create a </w:t>
      </w:r>
      <w:r>
        <w:t>C</w:t>
      </w:r>
      <w:r w:rsidRPr="005826F6">
        <w:t xml:space="preserve">omprehensive </w:t>
      </w:r>
      <w:r>
        <w:t>T</w:t>
      </w:r>
      <w:r w:rsidRPr="005826F6">
        <w:t xml:space="preserve">elecommuting </w:t>
      </w:r>
      <w:r>
        <w:t>P</w:t>
      </w:r>
      <w:r w:rsidRPr="005826F6">
        <w:t>olicy</w:t>
      </w:r>
      <w:bookmarkEnd w:id="24"/>
      <w:bookmarkEnd w:id="25"/>
    </w:p>
    <w:p w:rsidR="00BF66EA" w:rsidRPr="005826F6" w:rsidRDefault="00117A36" w:rsidP="00BF66EA">
      <w:r w:rsidRPr="005826F6">
        <w:t>This policy should include your company’s work hour expectations, information about work-provided equipment and cyber security, and expectations regarding communication. Your policy should also outline any other expectations unique to your organization. Se</w:t>
      </w:r>
      <w:r w:rsidRPr="005826F6">
        <w:t xml:space="preserve">e the Telecommuting Policy in the Appendix for a sample policy. </w:t>
      </w:r>
    </w:p>
    <w:p w:rsidR="00BF66EA" w:rsidRDefault="00117A36" w:rsidP="00BF66EA">
      <w:pPr>
        <w:pStyle w:val="Heading2"/>
      </w:pPr>
      <w:bookmarkStart w:id="26" w:name="_Toc36041522"/>
      <w:bookmarkStart w:id="27" w:name="_Toc36201313"/>
      <w:r w:rsidRPr="005826F6">
        <w:t xml:space="preserve">Choose the </w:t>
      </w:r>
      <w:r>
        <w:t>R</w:t>
      </w:r>
      <w:r w:rsidRPr="005826F6">
        <w:t xml:space="preserve">ight </w:t>
      </w:r>
      <w:r>
        <w:t>T</w:t>
      </w:r>
      <w:r w:rsidRPr="005826F6">
        <w:t>echnology</w:t>
      </w:r>
      <w:bookmarkEnd w:id="26"/>
      <w:bookmarkEnd w:id="27"/>
    </w:p>
    <w:p w:rsidR="00BF66EA" w:rsidRPr="005826F6" w:rsidRDefault="00117A36" w:rsidP="00BF66EA">
      <w:r w:rsidRPr="005826F6">
        <w:t>As the name suggests, telecommuting requires the use of technology. This means that your company needs to review its technology to ensure that it’s conducive for t</w:t>
      </w:r>
      <w:r w:rsidRPr="005826F6">
        <w:t>elecommuting. At a minimum, your company should have a platform that employees can use to communicate with one another and managers, like Google Hangouts, Zoom, Slack, Microsoft Teams or Skype for Business, email and a secure network. Remote workers are pr</w:t>
      </w:r>
      <w:r w:rsidRPr="005826F6">
        <w:t>oven to benefit from using technology that enables video conferencing, as it mirrors face-to-face connection. Consider licensing or purchasing technology that allows employees to use video conferencing to connect with each other and managers. Make sure tha</w:t>
      </w:r>
      <w:r w:rsidRPr="005826F6">
        <w:t>t employees are comfortable with any new technology you acquire to prevent any confusion.</w:t>
      </w:r>
    </w:p>
    <w:p w:rsidR="00BF66EA" w:rsidRDefault="00117A36" w:rsidP="00BF66EA">
      <w:pPr>
        <w:pStyle w:val="Heading2"/>
      </w:pPr>
      <w:bookmarkStart w:id="28" w:name="_Toc36041523"/>
      <w:bookmarkStart w:id="29" w:name="_Toc36201314"/>
      <w:r w:rsidRPr="005826F6">
        <w:t xml:space="preserve">Set </w:t>
      </w:r>
      <w:r>
        <w:t>G</w:t>
      </w:r>
      <w:r w:rsidRPr="005826F6">
        <w:t xml:space="preserve">uidelines and </w:t>
      </w:r>
      <w:r>
        <w:t>E</w:t>
      </w:r>
      <w:r w:rsidRPr="005826F6">
        <w:t>xpectations</w:t>
      </w:r>
      <w:bookmarkEnd w:id="28"/>
      <w:bookmarkEnd w:id="29"/>
    </w:p>
    <w:p w:rsidR="00BF66EA" w:rsidRPr="005826F6" w:rsidRDefault="00117A36" w:rsidP="00BF66EA">
      <w:r w:rsidRPr="005826F6">
        <w:t>Employees are looking to you for guidance regarding their new working arrangement. That’s why setting guidelines or expectations is so</w:t>
      </w:r>
      <w:r w:rsidRPr="005826F6">
        <w:t xml:space="preserve"> important. Be sure to communicate your expectations of your employees while they work from home. Employees who are aware of what your expectations are will be more motivated to meet those expectations. If you want employees to be online for specific hours</w:t>
      </w:r>
      <w:r w:rsidRPr="005826F6">
        <w:t xml:space="preserve"> of the day, communicate that. If you want a daily report of what they are working on, be sure to ask.</w:t>
      </w:r>
    </w:p>
    <w:p w:rsidR="00BF66EA" w:rsidRDefault="00117A36" w:rsidP="00BF66EA">
      <w:pPr>
        <w:pStyle w:val="Heading2"/>
      </w:pPr>
      <w:bookmarkStart w:id="30" w:name="_Toc36041524"/>
      <w:bookmarkStart w:id="31" w:name="_Toc36201315"/>
      <w:r w:rsidRPr="005826F6">
        <w:t xml:space="preserve">Establish </w:t>
      </w:r>
      <w:r>
        <w:t>R</w:t>
      </w:r>
      <w:r w:rsidRPr="005826F6">
        <w:t xml:space="preserve">egular </w:t>
      </w:r>
      <w:r>
        <w:t>C</w:t>
      </w:r>
      <w:r w:rsidRPr="005826F6">
        <w:t>heck-ins</w:t>
      </w:r>
      <w:bookmarkEnd w:id="30"/>
      <w:bookmarkEnd w:id="31"/>
    </w:p>
    <w:p w:rsidR="00BF66EA" w:rsidRPr="005826F6" w:rsidRDefault="00117A36" w:rsidP="00BF66EA">
      <w:r w:rsidRPr="005826F6">
        <w:t>While employees are working remotely, it can be easy for them and managers to feel like they’re out of the loop. As such, it’</w:t>
      </w:r>
      <w:r w:rsidRPr="005826F6">
        <w:t xml:space="preserve">s important that your telecommuting plan provides guidance on regular check-ins with employees. Many successful remote managers establish a daily call with their remote employees. If your employees work independently, a call may only be needed between the </w:t>
      </w:r>
      <w:r w:rsidRPr="005826F6">
        <w:t xml:space="preserve">employee and the manager. If your employees work collaboratively, holding a conference call may be better.  </w:t>
      </w:r>
    </w:p>
    <w:p w:rsidR="00BF66EA" w:rsidRDefault="00117A36" w:rsidP="00BF66EA">
      <w:pPr>
        <w:pStyle w:val="Heading2"/>
      </w:pPr>
      <w:bookmarkStart w:id="32" w:name="_Toc36041525"/>
      <w:bookmarkStart w:id="33" w:name="_Toc36201316"/>
      <w:r w:rsidRPr="005826F6">
        <w:t xml:space="preserve">Avoid </w:t>
      </w:r>
      <w:r>
        <w:t>M</w:t>
      </w:r>
      <w:r w:rsidRPr="005826F6">
        <w:t>icromanaging</w:t>
      </w:r>
      <w:bookmarkEnd w:id="32"/>
      <w:bookmarkEnd w:id="33"/>
    </w:p>
    <w:p w:rsidR="00BF66EA" w:rsidRPr="005826F6" w:rsidRDefault="00117A36" w:rsidP="00BF66EA">
      <w:r w:rsidRPr="005826F6">
        <w:t>When employees are working from home, it can be tempting for manager</w:t>
      </w:r>
      <w:r>
        <w:t>s</w:t>
      </w:r>
      <w:r w:rsidRPr="005826F6">
        <w:t xml:space="preserve"> to reach out to check in on them constantly throughout the day. </w:t>
      </w:r>
      <w:r>
        <w:t>However, m</w:t>
      </w:r>
      <w:r w:rsidRPr="005826F6">
        <w:t xml:space="preserve">icromanaging employees while they’re working from home can cause them to feel like they’re not trusted to do their work, which can lead to disengagement and productivity issues. </w:t>
      </w:r>
    </w:p>
    <w:p w:rsidR="00BF66EA" w:rsidRDefault="00117A36" w:rsidP="00BF66EA">
      <w:pPr>
        <w:pStyle w:val="Heading2"/>
      </w:pPr>
      <w:bookmarkStart w:id="34" w:name="_Toc36041526"/>
      <w:bookmarkStart w:id="35" w:name="_Toc36201317"/>
      <w:r w:rsidRPr="005826F6">
        <w:t>Pr</w:t>
      </w:r>
      <w:r w:rsidRPr="005826F6">
        <w:t xml:space="preserve">ovide </w:t>
      </w:r>
      <w:r>
        <w:t>O</w:t>
      </w:r>
      <w:r w:rsidRPr="005826F6">
        <w:t xml:space="preserve">pportunities for </w:t>
      </w:r>
      <w:r>
        <w:t>S</w:t>
      </w:r>
      <w:r w:rsidRPr="005826F6">
        <w:t xml:space="preserve">ocial </w:t>
      </w:r>
      <w:r>
        <w:t>I</w:t>
      </w:r>
      <w:r w:rsidRPr="005826F6">
        <w:t>nteraction</w:t>
      </w:r>
      <w:bookmarkEnd w:id="34"/>
      <w:bookmarkEnd w:id="35"/>
    </w:p>
    <w:p w:rsidR="00BF66EA" w:rsidRPr="005826F6" w:rsidRDefault="00117A36" w:rsidP="00BF66EA">
      <w:r w:rsidRPr="005826F6">
        <w:t>Employees who are working from home in response to the COVID-19 pandemic are likely not familiar with the social isolation that can be felt as a result of not going into the office. As such, managers should encour</w:t>
      </w:r>
      <w:r w:rsidRPr="005826F6">
        <w:t xml:space="preserve">age and provide opportunities for employees to interact with each other. It can be as simple as making small talk at the beginning of each phone call to try to normalize the situation. </w:t>
      </w:r>
    </w:p>
    <w:p w:rsidR="00BF66EA" w:rsidRDefault="00117A36" w:rsidP="00BF66EA">
      <w:pPr>
        <w:pStyle w:val="Heading2"/>
      </w:pPr>
      <w:bookmarkStart w:id="36" w:name="_Toc36041527"/>
      <w:bookmarkStart w:id="37" w:name="_Toc36201318"/>
      <w:r w:rsidRPr="005826F6">
        <w:lastRenderedPageBreak/>
        <w:t xml:space="preserve">Offer </w:t>
      </w:r>
      <w:r>
        <w:t>P</w:t>
      </w:r>
      <w:r w:rsidRPr="005826F6">
        <w:t xml:space="preserve">lenty of </w:t>
      </w:r>
      <w:r>
        <w:t>S</w:t>
      </w:r>
      <w:r w:rsidRPr="005826F6">
        <w:t>upport</w:t>
      </w:r>
      <w:bookmarkEnd w:id="36"/>
      <w:bookmarkEnd w:id="37"/>
    </w:p>
    <w:p w:rsidR="00BF66EA" w:rsidRDefault="00117A36" w:rsidP="00BF66EA">
      <w:r w:rsidRPr="005826F6">
        <w:t>Employees may face adversity adjusting to thei</w:t>
      </w:r>
      <w:r w:rsidRPr="005826F6">
        <w:t xml:space="preserve">r new work routine and dealing with the uncertainty the COVID-19 pandemic is causing. Employers should be prepared to offer support to their employees by providing transparent communications and making opportunities for employees to talk to their managers </w:t>
      </w:r>
      <w:r w:rsidRPr="005826F6">
        <w:t xml:space="preserve">about how they’re feeling, any challenges they’re experiencing and how their manager can help alleviate any of their concerns. </w:t>
      </w:r>
    </w:p>
    <w:p w:rsidR="00BF66EA" w:rsidRPr="005826F6" w:rsidRDefault="00117A36" w:rsidP="00BF66EA">
      <w:pPr>
        <w:pStyle w:val="Heading2"/>
      </w:pPr>
      <w:bookmarkStart w:id="38" w:name="_Toc36041528"/>
      <w:bookmarkStart w:id="39" w:name="_Toc36201319"/>
      <w:r>
        <w:t>Considerations</w:t>
      </w:r>
      <w:bookmarkEnd w:id="38"/>
      <w:bookmarkEnd w:id="39"/>
    </w:p>
    <w:p w:rsidR="00BF66EA" w:rsidRDefault="00117A36" w:rsidP="00BF66EA">
      <w:r>
        <w:t>Every employer’s telecommuting policy will look different. However, the most successful telecommuting programs ke</w:t>
      </w:r>
      <w:r>
        <w:t>ep the above suggestions in mind. Remember, this new arrangement is an adjustment for employees and managers alike, so communication and flexibility are key. Frequent check-ins and feedback are great ways to evaluate the success of your program and identif</w:t>
      </w:r>
      <w:r>
        <w:t xml:space="preserve">y any areas that can be improved upon. </w:t>
      </w:r>
    </w:p>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117A36" w:rsidP="00BF66EA">
      <w:pPr>
        <w:pStyle w:val="Heading1"/>
      </w:pPr>
      <w:bookmarkStart w:id="40" w:name="_Toc36041529"/>
      <w:bookmarkStart w:id="41" w:name="_Toc36201320"/>
      <w:r>
        <w:lastRenderedPageBreak/>
        <w:t>Keeping Remote Employees Engaged and Happy</w:t>
      </w:r>
      <w:bookmarkEnd w:id="40"/>
      <w:bookmarkEnd w:id="41"/>
    </w:p>
    <w:p w:rsidR="00BF66EA" w:rsidRPr="009A2D13" w:rsidRDefault="00117A36" w:rsidP="00BF66EA">
      <w:r>
        <w:t>One of the biggest challenges employers face when their employees are working from home is keeping them happy and engaged. The following are</w:t>
      </w:r>
      <w:r>
        <w:t xml:space="preserve"> five ways that you can boost remote employee engagement.</w:t>
      </w:r>
    </w:p>
    <w:p w:rsidR="00BF66EA" w:rsidRDefault="00117A36" w:rsidP="00BF66EA">
      <w:pPr>
        <w:pStyle w:val="Heading2"/>
      </w:pPr>
      <w:bookmarkStart w:id="42" w:name="_Toc36041530"/>
      <w:bookmarkStart w:id="43" w:name="_Toc36201321"/>
      <w:r>
        <w:t>Prioritize Communication</w:t>
      </w:r>
      <w:bookmarkEnd w:id="42"/>
      <w:bookmarkEnd w:id="43"/>
    </w:p>
    <w:p w:rsidR="00BF66EA" w:rsidRDefault="00117A36" w:rsidP="00BF66EA">
      <w:r>
        <w:t>Remote employees can often feel like they’re left out of the loop. As such, it’s important for managers to communicate on a daily basis. Consider scheduling a daily check-in</w:t>
      </w:r>
      <w:r>
        <w:t xml:space="preserve"> to see how employees are doing during this new working arrangement and if you can do anything to help them. Be sure to communicate any important company news as it presents itself, too. </w:t>
      </w:r>
    </w:p>
    <w:p w:rsidR="00BF66EA" w:rsidRDefault="00117A36" w:rsidP="00BF66EA">
      <w:r>
        <w:t>Remember that communication is a two-way street, and be sure to list</w:t>
      </w:r>
      <w:r>
        <w:t>en to any concerns that employees may have. The COVID-19 pandemic is a rapidly evolving situation, and many employees may be feeling overwhelmed or anxious. Listen to their concerns and evaluate whether there’s anything that you can do to help mitigate tho</w:t>
      </w:r>
      <w:r>
        <w:t>se feelings. Remote employees may start to feel isolated, so it’s important to remind them that they’re not alone, especially during these uncertain times. Since burnout is the result of prolonged and chronic workplace stress, it’s important to know how to</w:t>
      </w:r>
      <w:r>
        <w:t xml:space="preserve"> recognize the signs of workplace stress.</w:t>
      </w:r>
    </w:p>
    <w:p w:rsidR="00BF66EA" w:rsidRDefault="00117A36" w:rsidP="00BF66EA">
      <w:pPr>
        <w:pStyle w:val="Heading2"/>
      </w:pPr>
      <w:bookmarkStart w:id="44" w:name="_Toc36041531"/>
      <w:bookmarkStart w:id="45" w:name="_Toc36201322"/>
      <w:r>
        <w:t>Recognize Good Work</w:t>
      </w:r>
      <w:bookmarkEnd w:id="44"/>
      <w:bookmarkEnd w:id="45"/>
    </w:p>
    <w:p w:rsidR="00BF66EA" w:rsidRDefault="00117A36" w:rsidP="00BF66EA">
      <w:r w:rsidRPr="00A360C7">
        <w:t>Recognizing and rewarding employees for their hard work is a key factor in boosting engagement a</w:t>
      </w:r>
      <w:r>
        <w:t>mong your telecommuting employees. Employee recognition can take many different forms, but the mai</w:t>
      </w:r>
      <w:r>
        <w:t xml:space="preserve">n goal is to incentivize continued productivity and dedication from your employees. </w:t>
      </w:r>
    </w:p>
    <w:p w:rsidR="00BF66EA" w:rsidRDefault="00117A36" w:rsidP="00BF66EA">
      <w:r>
        <w:t>For example, you could send out a team- or company-wide email detailing what an employee did and why it’s exceptional. If you want to offer a reward for their good work, c</w:t>
      </w:r>
      <w:r>
        <w:t xml:space="preserve">onsider sending an electronic gift card for a local restaurant or delivery service. </w:t>
      </w:r>
    </w:p>
    <w:p w:rsidR="00BF66EA" w:rsidRDefault="00117A36" w:rsidP="00BF66EA">
      <w:r>
        <w:t xml:space="preserve">Sometimes, recognition doesn’t need to be formal or grand for it to be effective. For example, a personal thank-you email or message can go a long way in making employees </w:t>
      </w:r>
      <w:r>
        <w:t xml:space="preserve">feel valued and engaged while they work from home. </w:t>
      </w:r>
    </w:p>
    <w:p w:rsidR="00BF66EA" w:rsidRDefault="00117A36" w:rsidP="00BF66EA">
      <w:pPr>
        <w:pStyle w:val="Heading2"/>
      </w:pPr>
      <w:bookmarkStart w:id="46" w:name="_Toc36041532"/>
      <w:bookmarkStart w:id="47" w:name="_Toc36201323"/>
      <w:r>
        <w:t>Encourage Work-life Balance</w:t>
      </w:r>
      <w:bookmarkEnd w:id="46"/>
      <w:bookmarkEnd w:id="47"/>
    </w:p>
    <w:p w:rsidR="00BF66EA" w:rsidRDefault="00117A36" w:rsidP="00BF66EA">
      <w:r>
        <w:t xml:space="preserve">Remote employees may have difficulty establishing a healthy work-life balance. Because there may not be a physical separation between their workspace and their personal space, </w:t>
      </w:r>
      <w:r>
        <w:t xml:space="preserve">employees may feel like they need to be available for work 24/7, which can lead to unnecessary stress and, eventually, burnout. </w:t>
      </w:r>
    </w:p>
    <w:p w:rsidR="00BF66EA" w:rsidRDefault="00117A36" w:rsidP="00BF66EA">
      <w:r>
        <w:t>As such, you should communicate the importance of creating boundaries to your employees. Suggest that they work their normal ho</w:t>
      </w:r>
      <w:r>
        <w:t xml:space="preserve">urs and then step away from their computer until it’s time to start working the next day. </w:t>
      </w:r>
    </w:p>
    <w:p w:rsidR="00BF66EA" w:rsidRDefault="00117A36" w:rsidP="00BF66EA">
      <w:pPr>
        <w:pStyle w:val="Heading2"/>
      </w:pPr>
      <w:bookmarkStart w:id="48" w:name="_Toc36041533"/>
      <w:bookmarkStart w:id="49" w:name="_Toc36201324"/>
      <w:r>
        <w:t>Demonstrate a Collaborative Culture</w:t>
      </w:r>
      <w:bookmarkEnd w:id="48"/>
      <w:bookmarkEnd w:id="49"/>
    </w:p>
    <w:p w:rsidR="00BF66EA" w:rsidRDefault="00117A36" w:rsidP="00BF66EA">
      <w:r>
        <w:t>Employees tend to be more engaged when they feel like they’re part of a team. When they’re working from home, it can be hard for them to buy into that mentality. As a manager, it’s your responsibility to make sure that employees understand that even though</w:t>
      </w:r>
      <w:r>
        <w:t xml:space="preserve"> you may not be in the office together, you’re all working together toward the same common goal. </w:t>
      </w:r>
    </w:p>
    <w:p w:rsidR="00BF66EA" w:rsidRDefault="00117A36" w:rsidP="00BF66EA">
      <w:r>
        <w:t xml:space="preserve">Consider sending out regular communications reminding that you’re there to help them meet any deadlines or provide any assistance while they work from home. </w:t>
      </w:r>
    </w:p>
    <w:p w:rsidR="00BF66EA" w:rsidRDefault="00117A36" w:rsidP="00BF66EA">
      <w:pPr>
        <w:pStyle w:val="Heading2"/>
      </w:pPr>
      <w:bookmarkStart w:id="50" w:name="_Toc36041534"/>
      <w:bookmarkStart w:id="51" w:name="_Toc36201325"/>
      <w:r>
        <w:lastRenderedPageBreak/>
        <w:t>Be Compassionate and Understanding</w:t>
      </w:r>
      <w:bookmarkEnd w:id="50"/>
      <w:bookmarkEnd w:id="51"/>
    </w:p>
    <w:p w:rsidR="00BF66EA" w:rsidRPr="005826F6" w:rsidRDefault="00117A36" w:rsidP="00BF66EA">
      <w:r>
        <w:t>Telecommuting during the COVID-19 pandemic is an unexpected situation for most. Additionally, schools and daycares across the country are closed, so employees may have to try to balancing work and caregiving responsibilit</w:t>
      </w:r>
      <w:r>
        <w:t xml:space="preserve">ies at the same time. </w:t>
      </w:r>
      <w:r w:rsidRPr="00A93088">
        <w:t>As such, be patient and understanding with your employees. Encourage them to take paid time off if they need it during these times to tend to their other responsibilities.</w:t>
      </w:r>
    </w:p>
    <w:p w:rsidR="00BF66EA" w:rsidRDefault="00BF66EA" w:rsidP="00BF66EA">
      <w:pPr>
        <w:pStyle w:val="Heading1"/>
      </w:pPr>
    </w:p>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117A36" w:rsidP="00BF66EA">
      <w:pPr>
        <w:pStyle w:val="Heading1"/>
      </w:pPr>
      <w:bookmarkStart w:id="52" w:name="_Toc36041535"/>
      <w:bookmarkStart w:id="53" w:name="_Toc36201326"/>
      <w:r>
        <w:lastRenderedPageBreak/>
        <w:t>Conclusion</w:t>
      </w:r>
      <w:bookmarkEnd w:id="52"/>
      <w:bookmarkEnd w:id="53"/>
    </w:p>
    <w:p w:rsidR="00BF66EA" w:rsidRDefault="00117A36" w:rsidP="00BF66EA">
      <w:r>
        <w:t>The COVID-19 pandemic has required employers to take actions like asking all employees to work from home to protect their health. Telecommuting is a great way for employees to do their work without risking exposure to the disease, but it comes with its own</w:t>
      </w:r>
      <w:r>
        <w:t xml:space="preserve"> set of challenges. </w:t>
      </w:r>
    </w:p>
    <w:p w:rsidR="00BF66EA" w:rsidRDefault="00117A36" w:rsidP="00BF66EA">
      <w:r>
        <w:t>The best practices and suggestions laid out in this guide can help employers overcome the challenges of telecommuting and implement a successful program. For additional resources regarding telecommuting, please contact [B_Officialname]</w:t>
      </w:r>
      <w:r>
        <w:t xml:space="preserve"> today. </w:t>
      </w:r>
    </w:p>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Pr="00A93088" w:rsidRDefault="00BF66EA" w:rsidP="00BF66EA"/>
    <w:p w:rsidR="00BF66EA" w:rsidRDefault="00BF66EA" w:rsidP="00BF66EA"/>
    <w:p w:rsidR="00BF66EA" w:rsidRDefault="00117A36" w:rsidP="00BF66EA">
      <w:pPr>
        <w:pStyle w:val="Heading1"/>
      </w:pPr>
      <w:bookmarkStart w:id="54" w:name="_Toc36041536"/>
      <w:bookmarkStart w:id="55" w:name="_Toc36201327"/>
      <w:r>
        <w:lastRenderedPageBreak/>
        <w:t>Appendix</w:t>
      </w:r>
      <w:bookmarkEnd w:id="54"/>
      <w:bookmarkEnd w:id="55"/>
    </w:p>
    <w:p w:rsidR="00BF66EA" w:rsidRDefault="00117A36" w:rsidP="00BF66EA">
      <w:r>
        <w:t xml:space="preserve">The resources featured in the appendix are designed to help employers and employees adjust to the new norm of working from home. To print out these resources separately, please follow the printing instructions </w:t>
      </w:r>
      <w:r>
        <w:t>listed below:</w:t>
      </w:r>
    </w:p>
    <w:p w:rsidR="00BF66EA" w:rsidRDefault="00BF66EA" w:rsidP="00BF66EA"/>
    <w:p w:rsidR="00BF66EA" w:rsidRDefault="00117A36" w:rsidP="00BF66EA">
      <w:r>
        <w:t xml:space="preserve">Speak with [B_Officialname] if you have any questions about these resources. Note that some sections may require customization. </w:t>
      </w:r>
    </w:p>
    <w:p w:rsidR="00BF66EA" w:rsidRDefault="00BF66EA" w:rsidP="00BF66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8"/>
      </w:tblGrid>
      <w:tr w:rsidR="00A5563F" w:rsidTr="00BF66EA">
        <w:trPr>
          <w:trHeight w:val="3224"/>
        </w:trPr>
        <w:tc>
          <w:tcPr>
            <w:tcW w:w="10578" w:type="dxa"/>
            <w:shd w:val="clear" w:color="auto" w:fill="F2F2F2"/>
          </w:tcPr>
          <w:p w:rsidR="00BF66EA" w:rsidRPr="001926F0" w:rsidRDefault="00117A36" w:rsidP="002F766E">
            <w:pPr>
              <w:pStyle w:val="BodyText1"/>
              <w:rPr>
                <w:b/>
              </w:rPr>
            </w:pPr>
            <w:r w:rsidRPr="001926F0">
              <w:rPr>
                <w:b/>
              </w:rPr>
              <w:t>Printing Help</w:t>
            </w:r>
          </w:p>
          <w:p w:rsidR="00BF66EA" w:rsidRDefault="00117A36" w:rsidP="002F766E">
            <w:pPr>
              <w:pStyle w:val="BodyText1"/>
            </w:pPr>
            <w:r>
              <w:t xml:space="preserve">There are many printable resources in this appendix. Please follow the instructions below if you </w:t>
            </w:r>
            <w:r>
              <w:t>need help printing individual pages.</w:t>
            </w:r>
          </w:p>
          <w:p w:rsidR="00BF66EA" w:rsidRDefault="00117A36" w:rsidP="00BF66EA">
            <w:pPr>
              <w:pStyle w:val="BodyText1"/>
              <w:numPr>
                <w:ilvl w:val="0"/>
                <w:numId w:val="15"/>
              </w:numPr>
            </w:pPr>
            <w:r>
              <w:t xml:space="preserve">Choose the “Print” option from the “File” menu. </w:t>
            </w:r>
          </w:p>
          <w:p w:rsidR="00BF66EA" w:rsidRDefault="00117A36" w:rsidP="00BF66EA">
            <w:pPr>
              <w:pStyle w:val="BodyText1"/>
              <w:numPr>
                <w:ilvl w:val="0"/>
                <w:numId w:val="15"/>
              </w:numPr>
            </w:pPr>
            <w:r>
              <w:t>Under the “Settings” option, click on the arrow next to “Print All Pages” to access the drop-down menu. Select “Custom Print” and enter the page number range you would li</w:t>
            </w:r>
            <w:r>
              <w:t>ke to print, or enter the page number range you would like to print in the “Pages” box.</w:t>
            </w:r>
          </w:p>
          <w:p w:rsidR="00BF66EA" w:rsidRDefault="00117A36" w:rsidP="00BF66EA">
            <w:pPr>
              <w:pStyle w:val="BodyText1"/>
              <w:numPr>
                <w:ilvl w:val="0"/>
                <w:numId w:val="15"/>
              </w:numPr>
            </w:pPr>
            <w:r>
              <w:t xml:space="preserve">Click “Print.” For more information, please visit the Microsoft Word </w:t>
            </w:r>
            <w:hyperlink r:id="rId14" w:history="1">
              <w:r w:rsidRPr="00715A2D">
                <w:rPr>
                  <w:rStyle w:val="Hyperlink"/>
                </w:rPr>
                <w:t>printing support page</w:t>
              </w:r>
            </w:hyperlink>
            <w:r>
              <w:t>.</w:t>
            </w:r>
          </w:p>
        </w:tc>
      </w:tr>
    </w:tbl>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BF66EA" w:rsidP="00BF66EA"/>
    <w:p w:rsidR="00BF66EA" w:rsidRDefault="00117A36" w:rsidP="00BF66EA">
      <w:pPr>
        <w:pStyle w:val="Heading2"/>
      </w:pPr>
      <w:bookmarkStart w:id="56" w:name="_Toc36041537"/>
      <w:bookmarkStart w:id="57" w:name="_Toc36201328"/>
      <w:r>
        <w:lastRenderedPageBreak/>
        <w:t>Sample Telecommuting Arrangement Announcement</w:t>
      </w:r>
      <w:bookmarkEnd w:id="56"/>
      <w:bookmarkEnd w:id="57"/>
    </w:p>
    <w:p w:rsidR="00BF66EA" w:rsidRPr="007A5547" w:rsidRDefault="00BF66EA" w:rsidP="00BF66EA"/>
    <w:p w:rsidR="00BF66EA" w:rsidRPr="000D6890" w:rsidRDefault="00117A36" w:rsidP="00BF66EA">
      <w:r w:rsidRPr="000D6890">
        <w:t>[Current_Date]</w:t>
      </w:r>
    </w:p>
    <w:p w:rsidR="00BF66EA" w:rsidRPr="000D6890" w:rsidRDefault="00117A36" w:rsidP="00BF66EA">
      <w:pPr>
        <w:rPr>
          <w:color w:val="FF0000"/>
        </w:rPr>
      </w:pPr>
      <w:r w:rsidRPr="000D6890">
        <w:rPr>
          <w:color w:val="FF0000"/>
        </w:rPr>
        <w:t>[Insert first name] [Insert last name]</w:t>
      </w:r>
    </w:p>
    <w:p w:rsidR="00BF66EA" w:rsidRPr="000D6890" w:rsidRDefault="00117A36" w:rsidP="00BF66EA">
      <w:pPr>
        <w:rPr>
          <w:color w:val="FF0000"/>
        </w:rPr>
      </w:pPr>
      <w:r w:rsidRPr="000D6890">
        <w:rPr>
          <w:color w:val="FF0000"/>
        </w:rPr>
        <w:t>[Insert home address]</w:t>
      </w:r>
    </w:p>
    <w:p w:rsidR="00BF66EA" w:rsidRPr="000D6890" w:rsidRDefault="00117A36" w:rsidP="00BF66EA">
      <w:pPr>
        <w:rPr>
          <w:color w:val="FF0000"/>
        </w:rPr>
      </w:pPr>
      <w:r w:rsidRPr="000D6890">
        <w:rPr>
          <w:color w:val="FF0000"/>
        </w:rPr>
        <w:t>[Insert city, state zip]</w:t>
      </w:r>
    </w:p>
    <w:p w:rsidR="00BF66EA" w:rsidRPr="000D6890" w:rsidRDefault="00BF66EA" w:rsidP="00BF66EA"/>
    <w:p w:rsidR="00BF66EA" w:rsidRPr="000D6890" w:rsidRDefault="00117A36" w:rsidP="00BF66EA">
      <w:r w:rsidRPr="000D6890">
        <w:t>Dear [C_Officialname] Employee:</w:t>
      </w:r>
    </w:p>
    <w:p w:rsidR="00BF66EA" w:rsidRPr="000D6890" w:rsidRDefault="00BF66EA" w:rsidP="00BF66EA"/>
    <w:p w:rsidR="00BF66EA" w:rsidRDefault="00117A36" w:rsidP="00BF66EA">
      <w:r>
        <w:t xml:space="preserve">At </w:t>
      </w:r>
      <w:r>
        <w:t>[C_Officialname], it is our priority to keep our employees and their families healthy. As the coronavirus disease 2019 (COVID-19) continues to spread globally, [C_Officialname] is taking appropriate precautions to address the outbreak by following guidelin</w:t>
      </w:r>
      <w:r>
        <w:t>es from the Centers for Disease Control and Prevention (CDC).</w:t>
      </w:r>
    </w:p>
    <w:p w:rsidR="00BF66EA" w:rsidRDefault="00117A36" w:rsidP="00BF66EA">
      <w:r>
        <w:t>We have made the difficult decision to temporarily close our offices until further notice. The closure will begin [</w:t>
      </w:r>
      <w:r w:rsidRPr="000D6890">
        <w:rPr>
          <w:color w:val="FF0000"/>
        </w:rPr>
        <w:t>insert date</w:t>
      </w:r>
      <w:r>
        <w:t>] and last through [</w:t>
      </w:r>
      <w:r w:rsidRPr="000D6890">
        <w:rPr>
          <w:color w:val="FF0000"/>
        </w:rPr>
        <w:t>insert date</w:t>
      </w:r>
      <w:r>
        <w:t>]. We believe that this decision is u</w:t>
      </w:r>
      <w:r>
        <w:t xml:space="preserve">ltimately the best course of action to protect the health of our employees and their families. </w:t>
      </w:r>
    </w:p>
    <w:p w:rsidR="00BF66EA" w:rsidRDefault="00117A36" w:rsidP="00BF66EA">
      <w:r>
        <w:t>At this time, employees should continue their work from the safety of their home. Employees should communicate their schedule and responsibilities with their ma</w:t>
      </w:r>
      <w:r>
        <w:t xml:space="preserve">nager in accordance with our Telecommuting Policy. </w:t>
      </w:r>
    </w:p>
    <w:p w:rsidR="00BF66EA" w:rsidRDefault="00117A36" w:rsidP="00BF66EA">
      <w:r>
        <w:t>Employees should proactively notify their manager if they will NOT be able to work from home during a public health emergency. Additional details regarding the business continuity plan will be shared as r</w:t>
      </w:r>
      <w:r>
        <w:t>elevant.</w:t>
      </w:r>
    </w:p>
    <w:p w:rsidR="00BF66EA" w:rsidRDefault="00117A36" w:rsidP="00BF66EA">
      <w:r>
        <w:t>Given that this is a rapidly developing situation, we will continue to monitor developments and update our course of action as new information becomes available through the CDC. Contact your manager or HR with questions or to discuss any related i</w:t>
      </w:r>
      <w:r>
        <w:t>ssues.</w:t>
      </w:r>
    </w:p>
    <w:p w:rsidR="00BF66EA" w:rsidRDefault="00BF66EA" w:rsidP="00BF66EA"/>
    <w:p w:rsidR="00BF66EA" w:rsidRPr="00BF66EA" w:rsidRDefault="00117A36" w:rsidP="00BF66EA">
      <w:pPr>
        <w:jc w:val="both"/>
        <w:rPr>
          <w:rFonts w:cstheme="majorHAnsi"/>
          <w:szCs w:val="24"/>
        </w:rPr>
      </w:pPr>
      <w:r w:rsidRPr="00BF66EA">
        <w:rPr>
          <w:rFonts w:cstheme="majorHAnsi"/>
          <w:szCs w:val="24"/>
        </w:rPr>
        <w:t>Sincerely,</w:t>
      </w:r>
    </w:p>
    <w:p w:rsidR="00BF66EA" w:rsidRPr="00BF66EA" w:rsidRDefault="00BF66EA" w:rsidP="00BF66EA">
      <w:pPr>
        <w:jc w:val="both"/>
        <w:rPr>
          <w:rFonts w:cstheme="majorHAnsi"/>
          <w:szCs w:val="24"/>
        </w:rPr>
      </w:pPr>
    </w:p>
    <w:p w:rsidR="00BF66EA" w:rsidRPr="00BF66EA" w:rsidRDefault="00117A36" w:rsidP="00BF66EA">
      <w:pPr>
        <w:jc w:val="both"/>
        <w:rPr>
          <w:rFonts w:cstheme="majorHAnsi"/>
          <w:szCs w:val="24"/>
        </w:rPr>
      </w:pPr>
      <w:r w:rsidRPr="00BF66EA">
        <w:rPr>
          <w:rFonts w:cstheme="majorHAnsi"/>
          <w:szCs w:val="24"/>
        </w:rPr>
        <w:t>[C_Fname] [C_Lname]</w:t>
      </w:r>
    </w:p>
    <w:p w:rsidR="00BF66EA" w:rsidRPr="00BF66EA" w:rsidRDefault="00117A36" w:rsidP="00BF66EA">
      <w:pPr>
        <w:jc w:val="both"/>
        <w:rPr>
          <w:rFonts w:cstheme="majorHAnsi"/>
          <w:szCs w:val="24"/>
        </w:rPr>
      </w:pPr>
      <w:r w:rsidRPr="00BF66EA">
        <w:rPr>
          <w:rFonts w:cstheme="majorHAnsi"/>
          <w:szCs w:val="24"/>
        </w:rPr>
        <w:t>[C_Title]</w:t>
      </w:r>
    </w:p>
    <w:p w:rsidR="00BF66EA" w:rsidRPr="00BF66EA" w:rsidRDefault="00117A36" w:rsidP="00BF66EA">
      <w:pPr>
        <w:jc w:val="both"/>
        <w:rPr>
          <w:rFonts w:cstheme="majorHAnsi"/>
          <w:szCs w:val="24"/>
        </w:rPr>
      </w:pPr>
      <w:r w:rsidRPr="00BF66EA">
        <w:rPr>
          <w:rFonts w:cstheme="majorHAnsi"/>
          <w:szCs w:val="24"/>
        </w:rPr>
        <w:t>[C_Officialname]</w:t>
      </w:r>
    </w:p>
    <w:p w:rsidR="00BF66EA" w:rsidRPr="00BF66EA" w:rsidRDefault="00117A36" w:rsidP="00BF66EA">
      <w:pPr>
        <w:jc w:val="both"/>
        <w:rPr>
          <w:rFonts w:cstheme="majorHAnsi"/>
          <w:szCs w:val="24"/>
        </w:rPr>
      </w:pPr>
      <w:r w:rsidRPr="00BF66EA">
        <w:rPr>
          <w:rFonts w:cstheme="majorHAnsi"/>
          <w:szCs w:val="24"/>
        </w:rPr>
        <w:t>[C_Phone]</w:t>
      </w:r>
    </w:p>
    <w:p w:rsidR="00BF66EA" w:rsidRDefault="00BF66EA" w:rsidP="00BF66EA">
      <w:pPr>
        <w:sectPr w:rsidR="00BF66EA" w:rsidSect="00BF66EA">
          <w:headerReference w:type="default" r:id="rId15"/>
          <w:footerReference w:type="default" r:id="rId16"/>
          <w:pgSz w:w="12240" w:h="15840"/>
          <w:pgMar w:top="1440" w:right="720" w:bottom="1440" w:left="720" w:header="720" w:footer="720" w:gutter="0"/>
          <w:cols w:space="720"/>
          <w:docGrid w:linePitch="360"/>
        </w:sectPr>
      </w:pPr>
    </w:p>
    <w:p w:rsidR="00BF66EA" w:rsidRPr="00DB7BA2" w:rsidRDefault="00117A36" w:rsidP="00BF66EA">
      <w:pPr>
        <w:pStyle w:val="policytitlep"/>
        <w:widowControl w:val="0"/>
      </w:pPr>
      <w:r>
        <w:lastRenderedPageBreak/>
        <w:t>Telecommuting</w:t>
      </w:r>
    </w:p>
    <w:p w:rsidR="00BF66EA" w:rsidRPr="00D205C0" w:rsidRDefault="00117A36" w:rsidP="00BF66EA">
      <w:pPr>
        <w:pStyle w:val="COfficialp"/>
        <w:widowControl w:val="0"/>
        <w:rPr>
          <w:sz w:val="18"/>
        </w:rPr>
      </w:pPr>
      <w:r>
        <w:rPr>
          <w:noProof/>
        </w:rPr>
        <mc:AlternateContent>
          <mc:Choice Requires="wps">
            <w:drawing>
              <wp:anchor distT="0" distB="0" distL="114300" distR="114300" simplePos="0" relativeHeight="251661312" behindDoc="0" locked="0" layoutInCell="1" allowOverlap="1">
                <wp:simplePos x="0" y="0"/>
                <wp:positionH relativeFrom="column">
                  <wp:posOffset>4127500</wp:posOffset>
                </wp:positionH>
                <wp:positionV relativeFrom="paragraph">
                  <wp:posOffset>40640</wp:posOffset>
                </wp:positionV>
                <wp:extent cx="2286000" cy="883285"/>
                <wp:effectExtent l="3175"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A" w:rsidRPr="002B79DE" w:rsidRDefault="00117A36"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RDefault="00117A36"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r>
                              <w:rPr>
                                <w:rFonts w:ascii="Arial" w:eastAsia="Times New Roman" w:hAnsi="Arial" w:cs="Arial"/>
                                <w:color w:val="404040"/>
                                <w:sz w:val="18"/>
                                <w:szCs w:val="20"/>
                              </w:rPr>
                              <w:t>[Effective_Date]</w:t>
                            </w:r>
                          </w:p>
                          <w:p w:rsidR="00BF66EA" w:rsidRPr="002B79DE" w:rsidRDefault="00117A36"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RDefault="00BF66EA" w:rsidP="00BF66EA">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25pt;margin-top:3.2pt;width:180pt;height:6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" filled="f" stroked="f">
                <v:textbox inset="3.6pt,,3.6pt">
                  <w:txbxContent>
                    <w:p w:rsidR="00BF66EA" w:rsidRPr="002B79DE" w:rsidRDefault="00117A36"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RDefault="00117A36"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r>
                        <w:rPr>
                          <w:rFonts w:ascii="Arial" w:eastAsia="Times New Roman" w:hAnsi="Arial" w:cs="Arial"/>
                          <w:color w:val="404040"/>
                          <w:sz w:val="18"/>
                          <w:szCs w:val="20"/>
                        </w:rPr>
                        <w:t>[Effective_Date]</w:t>
                      </w:r>
                    </w:p>
                    <w:p w:rsidR="00BF66EA" w:rsidRPr="002B79DE" w:rsidRDefault="00117A36"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RDefault="00BF66EA" w:rsidP="00BF66EA">
                      <w:pPr>
                        <w:rPr>
                          <w:color w:val="FFFFFF"/>
                        </w:rPr>
                      </w:pPr>
                    </w:p>
                  </w:txbxContent>
                </v:textbox>
              </v:shape>
            </w:pict>
          </mc:Fallback>
        </mc:AlternateContent>
      </w:r>
      <w:r w:rsidRPr="00D205C0">
        <w:rPr>
          <w:sz w:val="18"/>
        </w:rPr>
        <w:t xml:space="preserve"> </w:t>
      </w:r>
      <w:r>
        <w:rPr>
          <w:sz w:val="18"/>
        </w:rPr>
        <w:t>[C_Officialname]</w:t>
      </w:r>
    </w:p>
    <w:p w:rsidR="00BF66EA" w:rsidRDefault="00BF66EA" w:rsidP="00BF66EA">
      <w:pPr>
        <w:pStyle w:val="headerp"/>
        <w:widowControl w:val="0"/>
      </w:pPr>
    </w:p>
    <w:p w:rsidR="00BF66EA" w:rsidRPr="000C4CBB" w:rsidRDefault="00117A36" w:rsidP="00BF66EA">
      <w:pPr>
        <w:pStyle w:val="headerp"/>
        <w:widowControl w:val="0"/>
      </w:pPr>
      <w:bookmarkStart w:id="58" w:name="_Toc36041538"/>
      <w:bookmarkStart w:id="59" w:name="_Toc36201329"/>
      <w:r w:rsidRPr="00532017">
        <w:t>Purpose</w:t>
      </w:r>
      <w:bookmarkEnd w:id="58"/>
      <w:bookmarkEnd w:id="59"/>
    </w:p>
    <w:p w:rsidR="00BF66EA" w:rsidRDefault="00117A36" w:rsidP="00BF66EA">
      <w:pPr>
        <w:pStyle w:val="bodyp"/>
        <w:widowControl w:val="0"/>
      </w:pPr>
      <w:r>
        <w:t xml:space="preserve">This policy establishes the guidelines [C_Officialname] will use to select and manage those employees approved to telecommute. </w:t>
      </w:r>
    </w:p>
    <w:p w:rsidR="00BF66EA" w:rsidRDefault="00117A36" w:rsidP="00BF66EA">
      <w:pPr>
        <w:pStyle w:val="headerp"/>
        <w:widowControl w:val="0"/>
      </w:pPr>
      <w:bookmarkStart w:id="60" w:name="_Toc36041539"/>
      <w:bookmarkStart w:id="61" w:name="_Toc36201330"/>
      <w:r>
        <w:t>Scope</w:t>
      </w:r>
      <w:bookmarkEnd w:id="60"/>
      <w:bookmarkEnd w:id="61"/>
    </w:p>
    <w:p w:rsidR="00BF66EA" w:rsidRDefault="00117A36" w:rsidP="00BF66EA">
      <w:pPr>
        <w:pStyle w:val="bodyp"/>
        <w:widowControl w:val="0"/>
      </w:pPr>
      <w:r>
        <w:t>This policy applies to all [C_Officialname] employees authorized to work remotely as a primary job function. It does not i</w:t>
      </w:r>
      <w:r>
        <w:t>nclude those who are temporarily allowed by their managers to work from home or other location on an irregular basis due to extenuating circumstances.</w:t>
      </w:r>
    </w:p>
    <w:p w:rsidR="00BF66EA" w:rsidRDefault="00117A36" w:rsidP="00BF66EA">
      <w:pPr>
        <w:pStyle w:val="headerp"/>
        <w:widowControl w:val="0"/>
      </w:pPr>
      <w:bookmarkStart w:id="62" w:name="_Toc36041540"/>
      <w:bookmarkStart w:id="63" w:name="_Toc36201331"/>
      <w:r>
        <w:t>POLICY GUIDELINES</w:t>
      </w:r>
      <w:bookmarkEnd w:id="62"/>
      <w:bookmarkEnd w:id="63"/>
    </w:p>
    <w:p w:rsidR="00BF66EA" w:rsidRDefault="00117A36" w:rsidP="00BF66EA">
      <w:pPr>
        <w:pStyle w:val="headerp"/>
        <w:widowControl w:val="0"/>
      </w:pPr>
      <w:bookmarkStart w:id="64" w:name="_Toc36041541"/>
      <w:bookmarkStart w:id="65" w:name="_Toc36201332"/>
      <w:r>
        <w:t>Definitions</w:t>
      </w:r>
      <w:bookmarkEnd w:id="64"/>
      <w:bookmarkEnd w:id="65"/>
    </w:p>
    <w:p w:rsidR="00BF66EA" w:rsidRDefault="00117A36" w:rsidP="00BF66EA">
      <w:pPr>
        <w:pStyle w:val="bodyp"/>
        <w:widowControl w:val="0"/>
      </w:pPr>
      <w:r>
        <w:t xml:space="preserve">Telecommuting is defined as working from a home or other off-site location </w:t>
      </w:r>
      <w:r>
        <w:t xml:space="preserve">using electronic communications, such as the Internet, to connect with the primary place of employment. </w:t>
      </w:r>
    </w:p>
    <w:p w:rsidR="00BF66EA" w:rsidRDefault="00117A36" w:rsidP="00BF66EA">
      <w:pPr>
        <w:pStyle w:val="headerp"/>
        <w:widowControl w:val="0"/>
      </w:pPr>
      <w:bookmarkStart w:id="66" w:name="_Toc36041542"/>
      <w:bookmarkStart w:id="67" w:name="_Toc36201333"/>
      <w:r>
        <w:t>Criteria for Selection</w:t>
      </w:r>
      <w:bookmarkEnd w:id="66"/>
      <w:bookmarkEnd w:id="67"/>
    </w:p>
    <w:p w:rsidR="00BF66EA" w:rsidRDefault="00117A36" w:rsidP="00BF66EA">
      <w:pPr>
        <w:pStyle w:val="bodyp"/>
        <w:widowControl w:val="0"/>
      </w:pPr>
      <w:r>
        <w:t>[C_Officialname] always strives to provide equal opportunities to all employees when it comes to working situations. However, te</w:t>
      </w:r>
      <w:r>
        <w:t>lecommuting is not conducive to every employee and position. Keeping this in mind, [C_Officialname] will review all reasonable employee requests to telecommute using the following criteria:</w:t>
      </w:r>
    </w:p>
    <w:p w:rsidR="00BF66EA" w:rsidRDefault="00117A36" w:rsidP="00BF66EA">
      <w:pPr>
        <w:pStyle w:val="bulletdashp"/>
        <w:widowControl w:val="0"/>
      </w:pPr>
      <w:r>
        <w:t>Is the employee a good candidate for telecommuting?</w:t>
      </w:r>
    </w:p>
    <w:p w:rsidR="00BF66EA" w:rsidRDefault="00117A36" w:rsidP="00BF66EA">
      <w:pPr>
        <w:pStyle w:val="subbulletdashp"/>
        <w:widowControl w:val="0"/>
      </w:pPr>
      <w:r>
        <w:t>Dependable</w:t>
      </w:r>
    </w:p>
    <w:p w:rsidR="00BF66EA" w:rsidRDefault="00117A36" w:rsidP="00BF66EA">
      <w:pPr>
        <w:pStyle w:val="subbulletdashp"/>
        <w:widowControl w:val="0"/>
      </w:pPr>
      <w:r>
        <w:t>Fle</w:t>
      </w:r>
      <w:r>
        <w:t>xible</w:t>
      </w:r>
    </w:p>
    <w:p w:rsidR="00BF66EA" w:rsidRDefault="00117A36" w:rsidP="00BF66EA">
      <w:pPr>
        <w:pStyle w:val="subbulletdashp"/>
        <w:widowControl w:val="0"/>
      </w:pPr>
      <w:r>
        <w:t>Proven performance</w:t>
      </w:r>
    </w:p>
    <w:p w:rsidR="00BF66EA" w:rsidRDefault="00117A36" w:rsidP="00BF66EA">
      <w:pPr>
        <w:pStyle w:val="subbulletdashp"/>
        <w:widowControl w:val="0"/>
      </w:pPr>
      <w:r>
        <w:t>No record of disciplinary action</w:t>
      </w:r>
    </w:p>
    <w:p w:rsidR="00BF66EA" w:rsidRDefault="00117A36" w:rsidP="00BF66EA">
      <w:pPr>
        <w:pStyle w:val="subbulletdashp"/>
        <w:widowControl w:val="0"/>
      </w:pPr>
      <w:r>
        <w:t>Comprehensive knowledge of position</w:t>
      </w:r>
    </w:p>
    <w:p w:rsidR="00BF66EA" w:rsidRDefault="00BF66EA" w:rsidP="00BF66EA">
      <w:pPr>
        <w:pStyle w:val="purposebulletsdashp"/>
        <w:widowControl w:val="0"/>
        <w:numPr>
          <w:ilvl w:val="0"/>
          <w:numId w:val="0"/>
        </w:numPr>
      </w:pPr>
    </w:p>
    <w:p w:rsidR="00BF66EA" w:rsidRDefault="00117A36" w:rsidP="00BF66EA">
      <w:pPr>
        <w:pStyle w:val="bulletdashp"/>
        <w:widowControl w:val="0"/>
      </w:pPr>
      <w:r>
        <w:t>Can the duties of the position be successfully fulfilled through telecommuting?</w:t>
      </w:r>
    </w:p>
    <w:p w:rsidR="00BF66EA" w:rsidRDefault="00117A36" w:rsidP="00BF66EA">
      <w:pPr>
        <w:pStyle w:val="subbulletdashp"/>
        <w:widowControl w:val="0"/>
      </w:pPr>
      <w:r>
        <w:t>Measurable work activities</w:t>
      </w:r>
    </w:p>
    <w:p w:rsidR="00BF66EA" w:rsidRDefault="00117A36" w:rsidP="00BF66EA">
      <w:pPr>
        <w:pStyle w:val="subbulletdashp"/>
        <w:widowControl w:val="0"/>
      </w:pPr>
      <w:r>
        <w:t xml:space="preserve">Little need for face-to-face interaction with </w:t>
      </w:r>
      <w:r>
        <w:t>coworkers</w:t>
      </w:r>
    </w:p>
    <w:p w:rsidR="00BF66EA" w:rsidRDefault="00117A36" w:rsidP="00BF66EA">
      <w:pPr>
        <w:pStyle w:val="subbulletdashp"/>
        <w:widowControl w:val="0"/>
      </w:pPr>
      <w:r>
        <w:t>Clearly established goals and objectives</w:t>
      </w:r>
    </w:p>
    <w:p w:rsidR="00BF66EA" w:rsidRDefault="00117A36" w:rsidP="00BF66EA">
      <w:pPr>
        <w:pStyle w:val="subbulletdashp"/>
        <w:widowControl w:val="0"/>
      </w:pPr>
      <w:r>
        <w:t xml:space="preserve">Duties can be performed alone </w:t>
      </w:r>
    </w:p>
    <w:p w:rsidR="00BF66EA" w:rsidRDefault="00117A36" w:rsidP="00BF66EA">
      <w:pPr>
        <w:pStyle w:val="subbulletdashp"/>
        <w:widowControl w:val="0"/>
      </w:pPr>
      <w:r>
        <w:t xml:space="preserve">Equipment needed is limited and can be easily stored at the off-site location </w:t>
      </w:r>
    </w:p>
    <w:p w:rsidR="00BF66EA" w:rsidRDefault="00117A36" w:rsidP="00BF66EA">
      <w:pPr>
        <w:pStyle w:val="bodyp"/>
        <w:widowControl w:val="0"/>
      </w:pPr>
      <w:r>
        <w:t>Note: The management of [C_Officialname] reserves the right to deny or revoke telecommuting pri</w:t>
      </w:r>
      <w:r>
        <w:t>vileges at their own discretion.</w:t>
      </w:r>
    </w:p>
    <w:p w:rsidR="00BF66EA" w:rsidRDefault="00117A36" w:rsidP="00BF66EA">
      <w:pPr>
        <w:pStyle w:val="headerp"/>
        <w:widowControl w:val="0"/>
      </w:pPr>
      <w:bookmarkStart w:id="68" w:name="_Toc36041543"/>
      <w:bookmarkStart w:id="69" w:name="_Toc36201334"/>
      <w:r>
        <w:t>Responsibilities</w:t>
      </w:r>
      <w:bookmarkEnd w:id="68"/>
      <w:bookmarkEnd w:id="69"/>
    </w:p>
    <w:p w:rsidR="00BF66EA" w:rsidRDefault="00117A36" w:rsidP="00BF66EA">
      <w:pPr>
        <w:pStyle w:val="bodyp"/>
        <w:widowControl w:val="0"/>
      </w:pPr>
      <w:r>
        <w:t xml:space="preserve">Position requirements and responsibilities will not change due to telecommuting. Workers face the same expectations in relation to professionalism, work output and customer service, regardless of where the </w:t>
      </w:r>
      <w:r>
        <w:t xml:space="preserve">work is being performed. The amount </w:t>
      </w:r>
      <w:r>
        <w:lastRenderedPageBreak/>
        <w:t>of time an employee is expected to work in a given week will not change, although the exact scheduling of allotted hours will be left up to the discretion of their direct supervisor(s). If an employee’s physical presence</w:t>
      </w:r>
      <w:r>
        <w:t xml:space="preserve"> is required at [C_Officialname]’s primary work location, he or she is expected to report once given adequate notice.</w:t>
      </w:r>
    </w:p>
    <w:p w:rsidR="00BF66EA" w:rsidRDefault="00117A36" w:rsidP="00BF66EA">
      <w:pPr>
        <w:pStyle w:val="headerp"/>
        <w:widowControl w:val="0"/>
      </w:pPr>
      <w:bookmarkStart w:id="70" w:name="_Toc36041544"/>
      <w:bookmarkStart w:id="71" w:name="_Toc36201335"/>
      <w:r>
        <w:t>Contact with Primary Location</w:t>
      </w:r>
      <w:bookmarkEnd w:id="70"/>
      <w:bookmarkEnd w:id="71"/>
    </w:p>
    <w:p w:rsidR="00BF66EA" w:rsidRDefault="00117A36" w:rsidP="00BF66EA">
      <w:pPr>
        <w:pStyle w:val="bodyp"/>
        <w:widowControl w:val="0"/>
      </w:pPr>
      <w:r>
        <w:t>Employees approved for telecommuting are responsible for maintaining regular contact with their supervisor(s</w:t>
      </w:r>
      <w:r>
        <w:t>). The supervisor(s) will act as the employee’s primary contact at [C_Officialname]. Both the employee and his or her supervisor(s) are expected to work together to keep each other informed of any developments that occur during the workday.</w:t>
      </w:r>
    </w:p>
    <w:p w:rsidR="00BF66EA" w:rsidRDefault="00117A36" w:rsidP="00BF66EA">
      <w:pPr>
        <w:pStyle w:val="bodyp"/>
        <w:widowControl w:val="0"/>
      </w:pPr>
      <w:r>
        <w:t xml:space="preserve">Employees must </w:t>
      </w:r>
      <w:r>
        <w:t>have approval from their supervisor(s) to:</w:t>
      </w:r>
    </w:p>
    <w:p w:rsidR="00BF66EA" w:rsidRDefault="00117A36" w:rsidP="00BF66EA">
      <w:pPr>
        <w:pStyle w:val="bulletdashp"/>
        <w:widowControl w:val="0"/>
      </w:pPr>
      <w:r>
        <w:t>Alter their defined work schedules.</w:t>
      </w:r>
    </w:p>
    <w:p w:rsidR="00BF66EA" w:rsidRDefault="00117A36" w:rsidP="00BF66EA">
      <w:pPr>
        <w:pStyle w:val="bulletdashp"/>
        <w:widowControl w:val="0"/>
      </w:pPr>
      <w:r>
        <w:t>Move company equipment to a new location.</w:t>
      </w:r>
    </w:p>
    <w:p w:rsidR="00BF66EA" w:rsidRDefault="00117A36" w:rsidP="00BF66EA">
      <w:pPr>
        <w:pStyle w:val="bulletdashp"/>
        <w:widowControl w:val="0"/>
      </w:pPr>
      <w:r>
        <w:t>Transfer primary off-site operations to a new location.</w:t>
      </w:r>
    </w:p>
    <w:p w:rsidR="00BF66EA" w:rsidRDefault="00117A36" w:rsidP="00BF66EA">
      <w:pPr>
        <w:pStyle w:val="headerp"/>
        <w:widowControl w:val="0"/>
      </w:pPr>
      <w:bookmarkStart w:id="72" w:name="_Toc36041545"/>
      <w:bookmarkStart w:id="73" w:name="_Toc36201336"/>
      <w:r>
        <w:t>Off-site Work Areas</w:t>
      </w:r>
      <w:bookmarkEnd w:id="72"/>
      <w:bookmarkEnd w:id="73"/>
      <w:r>
        <w:t xml:space="preserve"> </w:t>
      </w:r>
    </w:p>
    <w:p w:rsidR="00BF66EA" w:rsidRDefault="00117A36" w:rsidP="00BF66EA">
      <w:pPr>
        <w:pStyle w:val="bodyp"/>
        <w:widowControl w:val="0"/>
      </w:pPr>
      <w:r>
        <w:t>[C_Officialname] has a legal responsibility to provide lia</w:t>
      </w:r>
      <w:r>
        <w:t>bility and worker’s compensation coverage to its employees. Such legal responsibilities extend only to authorized, off-site work locations during scheduled work time. [C_Officialname] is responsible only for injuries, illnesses and damages that result dire</w:t>
      </w:r>
      <w:r>
        <w:t xml:space="preserve">ctly from official job duties. [C_Officialname] also accepts no responsibility for employees’ personal property. </w:t>
      </w:r>
    </w:p>
    <w:p w:rsidR="00BF66EA" w:rsidRDefault="00117A36" w:rsidP="00BF66EA">
      <w:pPr>
        <w:pStyle w:val="bodyp"/>
        <w:widowControl w:val="0"/>
      </w:pPr>
      <w:r>
        <w:t>As [C_Officialname] could foreseeably be held responsible for an injury befalling an employee in their off-site work area, [C_Officialname] re</w:t>
      </w:r>
      <w:r>
        <w:t>serves the right to inspect off-site locations for safety concerns. Such an inspection will always be planned in advance for a time convenient for both the inspector and the employee.</w:t>
      </w:r>
    </w:p>
    <w:p w:rsidR="00BF66EA" w:rsidRDefault="00117A36" w:rsidP="00BF66EA">
      <w:pPr>
        <w:pStyle w:val="bodyp"/>
        <w:widowControl w:val="0"/>
      </w:pPr>
      <w:r>
        <w:t>If employees have domestic responsibilities they must attend to during s</w:t>
      </w:r>
      <w:r>
        <w:t>cheduled working hours, they are expected to do so in a reasonable manner that will still allow them to successfully fulfill their job duties.</w:t>
      </w:r>
    </w:p>
    <w:p w:rsidR="00BF66EA" w:rsidRDefault="00117A36" w:rsidP="00BF66EA">
      <w:pPr>
        <w:pStyle w:val="headerp"/>
        <w:widowControl w:val="0"/>
      </w:pPr>
      <w:bookmarkStart w:id="74" w:name="_Toc36041546"/>
      <w:bookmarkStart w:id="75" w:name="_Toc36201337"/>
      <w:r>
        <w:t>Off-site Security</w:t>
      </w:r>
      <w:bookmarkEnd w:id="74"/>
      <w:bookmarkEnd w:id="75"/>
    </w:p>
    <w:p w:rsidR="00BF66EA" w:rsidRDefault="00117A36" w:rsidP="00BF66EA">
      <w:pPr>
        <w:pStyle w:val="bodyp"/>
        <w:widowControl w:val="0"/>
      </w:pPr>
      <w:r>
        <w:t>While positions that regularly deal with highly sensitive information may not be ideal candidat</w:t>
      </w:r>
      <w:r>
        <w:t>es, under certain circumstances such employees may be allowed to telecommute. In these situations, it is up to the employee to enforce a rigorous standard for ensuring the security of all sensitive information entrusted to them.. Failure to do so will resu</w:t>
      </w:r>
      <w:r>
        <w:t>lt in loss of telecommuting privileges.</w:t>
      </w:r>
    </w:p>
    <w:p w:rsidR="00BF66EA" w:rsidRDefault="00117A36" w:rsidP="00BF66EA">
      <w:pPr>
        <w:pStyle w:val="headerp"/>
        <w:widowControl w:val="0"/>
      </w:pPr>
      <w:bookmarkStart w:id="76" w:name="_Toc36041547"/>
      <w:bookmarkStart w:id="77" w:name="_Toc36201338"/>
      <w:r>
        <w:t>Expenses</w:t>
      </w:r>
      <w:bookmarkEnd w:id="76"/>
      <w:bookmarkEnd w:id="77"/>
    </w:p>
    <w:p w:rsidR="00BF66EA" w:rsidRDefault="00117A36" w:rsidP="00BF66EA">
      <w:pPr>
        <w:pStyle w:val="bodyp"/>
        <w:widowControl w:val="0"/>
      </w:pPr>
      <w:r>
        <w:t>Working primarily off-site could result in expenses not directly addressed by this policy. If such expenses are necessary for their official duties as prescribed, [C_Officialname] will reimburse the employee</w:t>
      </w:r>
      <w:r>
        <w:t>s. However, since reimbursement is subject to management approval and is not guaranteed, potential expenditures should always be approved prior to the transaction being made.</w:t>
      </w:r>
    </w:p>
    <w:p w:rsidR="00BF66EA" w:rsidRDefault="00117A36" w:rsidP="00BF66EA">
      <w:pPr>
        <w:pStyle w:val="headerp"/>
        <w:widowControl w:val="0"/>
      </w:pPr>
      <w:bookmarkStart w:id="78" w:name="_Toc36041548"/>
      <w:bookmarkStart w:id="79" w:name="_Toc36201339"/>
      <w:r>
        <w:t>Equipment</w:t>
      </w:r>
      <w:bookmarkEnd w:id="78"/>
      <w:bookmarkEnd w:id="79"/>
    </w:p>
    <w:p w:rsidR="00BF66EA" w:rsidRDefault="00117A36" w:rsidP="00BF66EA">
      <w:pPr>
        <w:pStyle w:val="bodyp"/>
        <w:widowControl w:val="0"/>
      </w:pPr>
      <w:r>
        <w:t xml:space="preserve">Employees approved for telecommuting will be supplied by </w:t>
      </w:r>
      <w:r>
        <w:t>[C_Officialname] with the equipment required to perform their duties. It must be kept in mind that:</w:t>
      </w:r>
    </w:p>
    <w:p w:rsidR="00BF66EA" w:rsidRDefault="00117A36" w:rsidP="00BF66EA">
      <w:pPr>
        <w:pStyle w:val="bulletdashp"/>
        <w:widowControl w:val="0"/>
      </w:pPr>
      <w:r>
        <w:t>All equipment purchased by [C_Officialname] remains the property of [C_Officialname]. All equipment is to be returned in a timely fashion should the employe</w:t>
      </w:r>
      <w:r>
        <w:t>e cease telecommuting operations for any reason.</w:t>
      </w:r>
    </w:p>
    <w:p w:rsidR="00BF66EA" w:rsidRDefault="00117A36" w:rsidP="00BF66EA">
      <w:pPr>
        <w:pStyle w:val="bulletdashp"/>
        <w:widowControl w:val="0"/>
      </w:pPr>
      <w:r>
        <w:t>Hardware is only to be modified or serviced by parties approved by [C_Officialname].</w:t>
      </w:r>
    </w:p>
    <w:p w:rsidR="00BF66EA" w:rsidRDefault="00117A36" w:rsidP="00BF66EA">
      <w:pPr>
        <w:pStyle w:val="bulletdashp"/>
        <w:widowControl w:val="0"/>
      </w:pPr>
      <w:r>
        <w:t>Software provided by [C_Officialname] is to be used only for its intended purpose and should not be duplicated without con</w:t>
      </w:r>
      <w:r>
        <w:t xml:space="preserve">sent. </w:t>
      </w:r>
    </w:p>
    <w:p w:rsidR="00BF66EA" w:rsidRDefault="00117A36" w:rsidP="00BF66EA">
      <w:pPr>
        <w:pStyle w:val="bulletdashp"/>
        <w:widowControl w:val="0"/>
      </w:pPr>
      <w:r>
        <w:t>Any equipment provided by [C_Officialname] for off-site use is intended for legitimate business use only.</w:t>
      </w:r>
    </w:p>
    <w:p w:rsidR="00BF66EA" w:rsidRDefault="00117A36" w:rsidP="00BF66EA">
      <w:pPr>
        <w:pStyle w:val="bulletdashp"/>
        <w:widowControl w:val="0"/>
        <w:sectPr w:rsidR="00BF66EA" w:rsidSect="000D6890">
          <w:headerReference w:type="even" r:id="rId17"/>
          <w:headerReference w:type="default" r:id="rId18"/>
          <w:footerReference w:type="even" r:id="rId19"/>
          <w:footerReference w:type="default" r:id="rId20"/>
          <w:headerReference w:type="first" r:id="rId21"/>
          <w:footerReference w:type="first" r:id="rId22"/>
          <w:pgSz w:w="12240" w:h="15840" w:code="1"/>
          <w:pgMar w:top="1080" w:right="1080" w:bottom="1627" w:left="1080" w:header="720" w:footer="720" w:gutter="0"/>
          <w:cols w:space="720"/>
          <w:titlePg/>
          <w:docGrid w:linePitch="360"/>
        </w:sectPr>
      </w:pPr>
      <w:r>
        <w:t>All hardware and software should be secured against unauthorized access.</w:t>
      </w:r>
    </w:p>
    <w:p w:rsidR="00BF66EA" w:rsidRDefault="00117A36" w:rsidP="00BF66EA">
      <w:pPr>
        <w:pStyle w:val="Heading10"/>
        <w:spacing w:before="0"/>
      </w:pPr>
      <w:bookmarkStart w:id="80" w:name="_Toc36041549"/>
      <w:bookmarkStart w:id="81" w:name="_Toc36201340"/>
      <w:r>
        <w:lastRenderedPageBreak/>
        <w:t xml:space="preserve">Telecommuting </w:t>
      </w:r>
      <w:r>
        <w:t>Authorization</w:t>
      </w:r>
      <w:bookmarkEnd w:id="80"/>
      <w:bookmarkEnd w:id="81"/>
    </w:p>
    <w:p w:rsidR="00BF66EA" w:rsidRDefault="00BF66EA" w:rsidP="00BF66EA">
      <w:pPr>
        <w:pStyle w:val="Normal0"/>
      </w:pPr>
    </w:p>
    <w:p w:rsidR="00BF66EA" w:rsidRDefault="00117A36" w:rsidP="00BF66EA">
      <w:pPr>
        <w:pStyle w:val="Normal0"/>
      </w:pPr>
      <w:r>
        <w:t>Name of Employee: _________________________________________</w:t>
      </w:r>
    </w:p>
    <w:p w:rsidR="00BF66EA" w:rsidRDefault="00BF66EA" w:rsidP="00BF66EA">
      <w:pPr>
        <w:pStyle w:val="Normal0"/>
      </w:pPr>
    </w:p>
    <w:p w:rsidR="00BF66EA" w:rsidRDefault="00117A36" w:rsidP="00BF66EA">
      <w:pPr>
        <w:pStyle w:val="Normal0"/>
      </w:pPr>
      <w:r>
        <w:t>Position: __________________________________________________</w:t>
      </w:r>
    </w:p>
    <w:p w:rsidR="00BF66EA" w:rsidRDefault="00BF66EA" w:rsidP="00BF66EA">
      <w:pPr>
        <w:pStyle w:val="Normal0"/>
      </w:pPr>
    </w:p>
    <w:p w:rsidR="00BF66EA" w:rsidRDefault="00117A36" w:rsidP="00BF66EA">
      <w:pPr>
        <w:pStyle w:val="Normal0"/>
      </w:pPr>
      <w:r>
        <w:t>Home Address: _____________________________________________</w:t>
      </w:r>
    </w:p>
    <w:p w:rsidR="00BF66EA" w:rsidRDefault="00BF66EA" w:rsidP="00BF66EA">
      <w:pPr>
        <w:pStyle w:val="Normal0"/>
      </w:pPr>
    </w:p>
    <w:p w:rsidR="00BF66EA" w:rsidRDefault="00117A36" w:rsidP="00BF66EA">
      <w:pPr>
        <w:pStyle w:val="Normal0"/>
      </w:pPr>
      <w:r>
        <w:t xml:space="preserve">Best number to reach you when telecommuting (circle best </w:t>
      </w:r>
      <w:r>
        <w:t>number):</w:t>
      </w:r>
    </w:p>
    <w:p w:rsidR="00BF66EA" w:rsidRDefault="00BF66EA" w:rsidP="00BF66EA">
      <w:pPr>
        <w:pStyle w:val="Normal0"/>
      </w:pPr>
    </w:p>
    <w:p w:rsidR="00BF66EA" w:rsidRDefault="00117A36" w:rsidP="00BF66EA">
      <w:pPr>
        <w:pStyle w:val="Normal0"/>
      </w:pPr>
      <w:r>
        <w:t>Home _____________</w:t>
      </w:r>
      <w:r>
        <w:tab/>
        <w:t>Mobile ______________</w:t>
      </w:r>
      <w:r>
        <w:tab/>
        <w:t>Work Phone __________________</w:t>
      </w:r>
    </w:p>
    <w:p w:rsidR="00BF66EA" w:rsidRDefault="00BF66EA" w:rsidP="00BF66EA">
      <w:pPr>
        <w:pStyle w:val="Normal0"/>
      </w:pPr>
    </w:p>
    <w:p w:rsidR="00BF66EA" w:rsidRDefault="00117A36" w:rsidP="00BF66EA">
      <w:pPr>
        <w:pStyle w:val="Normal0"/>
      </w:pPr>
      <w:r>
        <w:t>You are authorized to telecommute with the following schedule:</w:t>
      </w:r>
    </w:p>
    <w:p w:rsidR="00BF66EA" w:rsidRDefault="00BF66EA" w:rsidP="00BF66EA">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335"/>
        <w:gridCol w:w="1336"/>
        <w:gridCol w:w="1365"/>
        <w:gridCol w:w="1345"/>
        <w:gridCol w:w="1318"/>
        <w:gridCol w:w="1340"/>
      </w:tblGrid>
      <w:tr w:rsidR="00A5563F" w:rsidTr="002F766E">
        <w:tc>
          <w:tcPr>
            <w:tcW w:w="1368" w:type="dxa"/>
            <w:shd w:val="clear" w:color="auto" w:fill="auto"/>
          </w:tcPr>
          <w:p w:rsidR="00BF66EA" w:rsidRDefault="00BF66EA" w:rsidP="002F766E">
            <w:pPr>
              <w:pStyle w:val="Normal0"/>
            </w:pPr>
          </w:p>
        </w:tc>
        <w:tc>
          <w:tcPr>
            <w:tcW w:w="1368" w:type="dxa"/>
            <w:shd w:val="clear" w:color="auto" w:fill="auto"/>
          </w:tcPr>
          <w:p w:rsidR="00BF66EA" w:rsidRDefault="00117A36" w:rsidP="002F766E">
            <w:pPr>
              <w:pStyle w:val="Normal0"/>
            </w:pPr>
            <w:r>
              <w:t>Monday</w:t>
            </w:r>
          </w:p>
        </w:tc>
        <w:tc>
          <w:tcPr>
            <w:tcW w:w="1368" w:type="dxa"/>
            <w:shd w:val="clear" w:color="auto" w:fill="auto"/>
          </w:tcPr>
          <w:p w:rsidR="00BF66EA" w:rsidRDefault="00117A36" w:rsidP="002F766E">
            <w:pPr>
              <w:pStyle w:val="Normal0"/>
            </w:pPr>
            <w:r>
              <w:t>Tuesday</w:t>
            </w:r>
          </w:p>
        </w:tc>
        <w:tc>
          <w:tcPr>
            <w:tcW w:w="1368" w:type="dxa"/>
            <w:shd w:val="clear" w:color="auto" w:fill="auto"/>
          </w:tcPr>
          <w:p w:rsidR="00BF66EA" w:rsidRDefault="00117A36" w:rsidP="002F766E">
            <w:pPr>
              <w:pStyle w:val="Normal0"/>
            </w:pPr>
            <w:r>
              <w:t>Wednesday</w:t>
            </w:r>
          </w:p>
        </w:tc>
        <w:tc>
          <w:tcPr>
            <w:tcW w:w="1368" w:type="dxa"/>
            <w:shd w:val="clear" w:color="auto" w:fill="auto"/>
          </w:tcPr>
          <w:p w:rsidR="00BF66EA" w:rsidRDefault="00117A36" w:rsidP="002F766E">
            <w:pPr>
              <w:pStyle w:val="Normal0"/>
            </w:pPr>
            <w:r>
              <w:t>Thursday</w:t>
            </w:r>
          </w:p>
        </w:tc>
        <w:tc>
          <w:tcPr>
            <w:tcW w:w="1368" w:type="dxa"/>
            <w:shd w:val="clear" w:color="auto" w:fill="auto"/>
          </w:tcPr>
          <w:p w:rsidR="00BF66EA" w:rsidRDefault="00117A36" w:rsidP="002F766E">
            <w:pPr>
              <w:pStyle w:val="Normal0"/>
            </w:pPr>
            <w:r>
              <w:t>Friday</w:t>
            </w:r>
          </w:p>
        </w:tc>
        <w:tc>
          <w:tcPr>
            <w:tcW w:w="1368" w:type="dxa"/>
            <w:shd w:val="clear" w:color="auto" w:fill="auto"/>
          </w:tcPr>
          <w:p w:rsidR="00BF66EA" w:rsidRDefault="00117A36" w:rsidP="002F766E">
            <w:pPr>
              <w:pStyle w:val="Normal0"/>
            </w:pPr>
            <w:r>
              <w:t>Saturday</w:t>
            </w:r>
          </w:p>
        </w:tc>
      </w:tr>
      <w:tr w:rsidR="00A5563F" w:rsidTr="002F766E">
        <w:tc>
          <w:tcPr>
            <w:tcW w:w="1368" w:type="dxa"/>
            <w:shd w:val="clear" w:color="auto" w:fill="auto"/>
          </w:tcPr>
          <w:p w:rsidR="00BF66EA" w:rsidRDefault="00117A36" w:rsidP="002F766E">
            <w:pPr>
              <w:pStyle w:val="Normal0"/>
            </w:pPr>
            <w:r>
              <w:t>7:00 a.m.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8:00 a.m.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9:00 a.m.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 xml:space="preserve">10:00 </w:t>
            </w:r>
            <w:r>
              <w:t>a.m.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11:00 a.m.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12:00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1:00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2:00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3:00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4:00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5:00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6:00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r w:rsidR="00A5563F" w:rsidTr="002F766E">
        <w:tc>
          <w:tcPr>
            <w:tcW w:w="1368" w:type="dxa"/>
            <w:shd w:val="clear" w:color="auto" w:fill="auto"/>
          </w:tcPr>
          <w:p w:rsidR="00BF66EA" w:rsidRDefault="00117A36" w:rsidP="002F766E">
            <w:pPr>
              <w:pStyle w:val="Normal0"/>
            </w:pPr>
            <w:r>
              <w:t>7:00 p.m.</w:t>
            </w: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c>
          <w:tcPr>
            <w:tcW w:w="1368" w:type="dxa"/>
            <w:shd w:val="clear" w:color="auto" w:fill="auto"/>
          </w:tcPr>
          <w:p w:rsidR="00BF66EA" w:rsidRDefault="00BF66EA" w:rsidP="002F766E">
            <w:pPr>
              <w:pStyle w:val="Normal0"/>
            </w:pPr>
          </w:p>
        </w:tc>
      </w:tr>
    </w:tbl>
    <w:p w:rsidR="00BF66EA" w:rsidRPr="00DD3F22" w:rsidRDefault="00BF66EA" w:rsidP="00BF66EA">
      <w:pPr>
        <w:pStyle w:val="Normal0"/>
        <w:rPr>
          <w:sz w:val="8"/>
          <w:szCs w:val="8"/>
        </w:rPr>
      </w:pPr>
    </w:p>
    <w:p w:rsidR="00BF66EA" w:rsidRPr="00DD3F22" w:rsidRDefault="00117A36" w:rsidP="00BF66EA">
      <w:pPr>
        <w:pStyle w:val="Normal0"/>
        <w:rPr>
          <w:i/>
          <w:sz w:val="22"/>
          <w:szCs w:val="22"/>
        </w:rPr>
      </w:pPr>
      <w:r>
        <w:rPr>
          <w:i/>
          <w:sz w:val="22"/>
          <w:szCs w:val="22"/>
        </w:rPr>
        <w:t xml:space="preserve">The company reserves the right to modify this schedule or terminate your telecommuting </w:t>
      </w:r>
      <w:r>
        <w:rPr>
          <w:i/>
          <w:sz w:val="22"/>
          <w:szCs w:val="22"/>
        </w:rPr>
        <w:t>at any time. You may request a modification of your schedule or end telecommuting at any time with Company approval.</w:t>
      </w:r>
    </w:p>
    <w:p w:rsidR="00BF66EA" w:rsidRDefault="00117A36" w:rsidP="00BF66EA">
      <w:pPr>
        <w:pStyle w:val="Normal0"/>
      </w:pPr>
      <w:r>
        <w:tab/>
      </w:r>
    </w:p>
    <w:p w:rsidR="00BF66EA" w:rsidRDefault="00117A36" w:rsidP="00BF66EA">
      <w:pPr>
        <w:pStyle w:val="Normal0"/>
      </w:pPr>
      <w:r>
        <w:t>[C_Officialname] is required to oversee employee safety and to comply with federal, state, and local labor and employment laws for employ</w:t>
      </w:r>
      <w:r>
        <w:t xml:space="preserve">ees who telecommute as well as those who work in the office. You must, therefore, comply with all company policies and directives regarding your home workplace. In addition, you must permit the Company to inspect your home workplace from time to time upon </w:t>
      </w:r>
      <w:r>
        <w:t>request.</w:t>
      </w:r>
    </w:p>
    <w:p w:rsidR="00BF66EA" w:rsidRDefault="00BF66EA" w:rsidP="00BF66EA">
      <w:pPr>
        <w:pStyle w:val="Normal0"/>
      </w:pPr>
    </w:p>
    <w:p w:rsidR="00BF66EA" w:rsidRDefault="00117A36" w:rsidP="00BF66EA">
      <w:pPr>
        <w:pStyle w:val="Normal0"/>
      </w:pPr>
      <w:r>
        <w:t>From time to time you may be required to work in the office during a period when you would normally telecommute.</w:t>
      </w:r>
    </w:p>
    <w:p w:rsidR="00BF66EA" w:rsidRDefault="00BF66EA" w:rsidP="00BF66EA">
      <w:pPr>
        <w:pStyle w:val="Normal0"/>
      </w:pPr>
    </w:p>
    <w:p w:rsidR="00BF66EA" w:rsidRDefault="00117A36" w:rsidP="00BF66EA">
      <w:pPr>
        <w:pStyle w:val="Normal0"/>
      </w:pPr>
      <w:r>
        <w:t>You are responsible for working during the designated telecommuting hours, and you should therefore be available to your supervisor,</w:t>
      </w:r>
      <w:r>
        <w:t xml:space="preserve"> colleagues, clients or customers and others during your telecommuting periods. Non-exempt employees may not work overtime without written authorization from their supervisors.</w:t>
      </w:r>
    </w:p>
    <w:p w:rsidR="00BF66EA" w:rsidRDefault="00BF66EA" w:rsidP="00BF66EA">
      <w:pPr>
        <w:pStyle w:val="Normal0"/>
      </w:pPr>
    </w:p>
    <w:p w:rsidR="00BF66EA" w:rsidRDefault="00117A36" w:rsidP="00BF66EA">
      <w:pPr>
        <w:pStyle w:val="Normal0"/>
      </w:pPr>
      <w:r>
        <w:lastRenderedPageBreak/>
        <w:t>The following equipment will be provided by the Company:</w:t>
      </w:r>
    </w:p>
    <w:p w:rsidR="00BF66EA" w:rsidRDefault="00BF66EA" w:rsidP="00BF66EA">
      <w:pPr>
        <w:pStyle w:val="Normal0"/>
      </w:pPr>
    </w:p>
    <w:p w:rsidR="00BF66EA" w:rsidRDefault="00117A36" w:rsidP="00BF66EA">
      <w:pPr>
        <w:pStyle w:val="Normal0"/>
      </w:pPr>
      <w:r>
        <w:t>____________________</w:t>
      </w:r>
      <w:r>
        <w:t>_________________________________________________________</w:t>
      </w:r>
    </w:p>
    <w:p w:rsidR="00BF66EA" w:rsidRDefault="00BF66EA" w:rsidP="00BF66EA">
      <w:pPr>
        <w:pStyle w:val="Normal0"/>
      </w:pPr>
    </w:p>
    <w:p w:rsidR="00BF66EA" w:rsidRDefault="00117A36" w:rsidP="00BF66EA">
      <w:pPr>
        <w:pStyle w:val="Normal0"/>
      </w:pPr>
      <w:r>
        <w:t>_____________________________________________________________________________</w:t>
      </w:r>
    </w:p>
    <w:p w:rsidR="00BF66EA" w:rsidRDefault="00BF66EA" w:rsidP="00BF66EA">
      <w:pPr>
        <w:pStyle w:val="Normal0"/>
      </w:pPr>
    </w:p>
    <w:p w:rsidR="00BF66EA" w:rsidRDefault="00BF66EA" w:rsidP="00BF66EA">
      <w:pPr>
        <w:pStyle w:val="Normal0"/>
      </w:pPr>
    </w:p>
    <w:p w:rsidR="00BF66EA" w:rsidRDefault="00117A36" w:rsidP="00BF66EA">
      <w:pPr>
        <w:pStyle w:val="Normal0"/>
      </w:pPr>
      <w:r>
        <w:t xml:space="preserve">Company equipment installed in your home is to be used only for work purposes. You are responsible for any damage to </w:t>
      </w:r>
      <w:r>
        <w:t>Company property caused by negligence or circumstances within your home, e.g., children, pets, etc. You are required to return all Company equipment promptly upon request. You are responsible for the maintenance and repair of any personal property used for</w:t>
      </w:r>
      <w:r>
        <w:t xml:space="preserve"> your work. </w:t>
      </w:r>
    </w:p>
    <w:p w:rsidR="00BF66EA" w:rsidRDefault="00BF66EA" w:rsidP="00BF66EA">
      <w:pPr>
        <w:pStyle w:val="Normal0"/>
      </w:pPr>
    </w:p>
    <w:p w:rsidR="00BF66EA" w:rsidRDefault="00117A36" w:rsidP="00BF66EA">
      <w:pPr>
        <w:pStyle w:val="Normal0"/>
      </w:pPr>
      <w:r>
        <w:t xml:space="preserve">You must report to your supervisor or other designated person if you are ill, if equipment or power fails, or if for any other reason you will not be working during a designated telecommuting period. </w:t>
      </w:r>
    </w:p>
    <w:p w:rsidR="00BF66EA" w:rsidRDefault="00BF66EA" w:rsidP="00BF66EA">
      <w:pPr>
        <w:pStyle w:val="Normal0"/>
      </w:pPr>
    </w:p>
    <w:p w:rsidR="00BF66EA" w:rsidRDefault="00117A36" w:rsidP="00BF66EA">
      <w:pPr>
        <w:pStyle w:val="Normal0"/>
      </w:pPr>
      <w:r>
        <w:t>You are subject to all Company rules and</w:t>
      </w:r>
      <w:r>
        <w:t xml:space="preserve"> policies as described in the employee handbook.</w:t>
      </w:r>
    </w:p>
    <w:p w:rsidR="00BF66EA" w:rsidRDefault="00BF66EA" w:rsidP="00BF66EA">
      <w:pPr>
        <w:pStyle w:val="Normal0"/>
      </w:pPr>
    </w:p>
    <w:p w:rsidR="00BF66EA" w:rsidRDefault="00BF66EA" w:rsidP="00BF66EA">
      <w:pPr>
        <w:pStyle w:val="Normal0"/>
      </w:pPr>
    </w:p>
    <w:p w:rsidR="00BF66EA" w:rsidRDefault="00BF66EA" w:rsidP="00BF66EA">
      <w:pPr>
        <w:pStyle w:val="Normal0"/>
      </w:pPr>
    </w:p>
    <w:p w:rsidR="00BF66EA" w:rsidRDefault="00117A36" w:rsidP="00BF66EA">
      <w:pPr>
        <w:pStyle w:val="Normal0"/>
      </w:pPr>
      <w:r>
        <w:t xml:space="preserve">I accept the foregoing terms and conditions for telecommuting. </w:t>
      </w:r>
    </w:p>
    <w:p w:rsidR="00BF66EA" w:rsidRDefault="00BF66EA" w:rsidP="00BF66EA">
      <w:pPr>
        <w:pStyle w:val="Normal0"/>
      </w:pPr>
    </w:p>
    <w:p w:rsidR="00BF66EA" w:rsidRDefault="00117A36" w:rsidP="00BF66EA">
      <w:pPr>
        <w:pStyle w:val="Normal0"/>
      </w:pPr>
      <w:r>
        <w:tab/>
      </w:r>
    </w:p>
    <w:p w:rsidR="00BF66EA" w:rsidRDefault="00117A36" w:rsidP="00BF66EA">
      <w:pPr>
        <w:pStyle w:val="Normal0"/>
      </w:pPr>
      <w:r>
        <w:t>___________________________________________</w:t>
      </w:r>
      <w:r>
        <w:tab/>
        <w:t>____________________________</w:t>
      </w:r>
    </w:p>
    <w:p w:rsidR="00BF66EA" w:rsidRDefault="00117A36" w:rsidP="00BF66EA">
      <w:pPr>
        <w:pStyle w:val="Normal0"/>
      </w:pPr>
      <w:r>
        <w:t>Employee’s Signature</w:t>
      </w:r>
      <w:r>
        <w:tab/>
      </w:r>
      <w:r>
        <w:tab/>
      </w:r>
      <w:r>
        <w:tab/>
      </w:r>
      <w:r>
        <w:tab/>
      </w:r>
      <w:r>
        <w:tab/>
      </w:r>
      <w:r>
        <w:tab/>
        <w:t>Date</w:t>
      </w:r>
    </w:p>
    <w:p w:rsidR="00BF66EA" w:rsidRDefault="00BF66EA" w:rsidP="00BF66EA">
      <w:pPr>
        <w:pStyle w:val="Normal0"/>
      </w:pPr>
    </w:p>
    <w:p w:rsidR="00BF66EA" w:rsidRDefault="00BF66EA" w:rsidP="00BF66EA">
      <w:pPr>
        <w:pStyle w:val="Normal0"/>
      </w:pPr>
    </w:p>
    <w:p w:rsidR="00BF66EA" w:rsidRPr="00D07222" w:rsidRDefault="00117A36" w:rsidP="00BF66EA">
      <w:pPr>
        <w:pStyle w:val="Normal0"/>
        <w:rPr>
          <w:b/>
          <w:i/>
        </w:rPr>
      </w:pPr>
      <w:r w:rsidRPr="00D07222">
        <w:rPr>
          <w:b/>
          <w:i/>
        </w:rPr>
        <w:t>Approved</w:t>
      </w:r>
      <w:r>
        <w:rPr>
          <w:b/>
          <w:i/>
        </w:rPr>
        <w:t xml:space="preserve"> By:</w:t>
      </w:r>
    </w:p>
    <w:p w:rsidR="00BF66EA" w:rsidRDefault="00BF66EA" w:rsidP="00BF66EA">
      <w:pPr>
        <w:pStyle w:val="Normal0"/>
      </w:pPr>
    </w:p>
    <w:p w:rsidR="00BF66EA" w:rsidRDefault="00117A36" w:rsidP="00BF66EA">
      <w:pPr>
        <w:pStyle w:val="Normal0"/>
      </w:pPr>
      <w:r>
        <w:t>_________________</w:t>
      </w:r>
      <w:r>
        <w:t>__________________________</w:t>
      </w:r>
      <w:r>
        <w:tab/>
        <w:t>____________________________</w:t>
      </w:r>
    </w:p>
    <w:p w:rsidR="00BF66EA" w:rsidRPr="00C54B88" w:rsidRDefault="00117A36" w:rsidP="00BF66EA">
      <w:pPr>
        <w:pStyle w:val="Normal0"/>
      </w:pPr>
      <w:r>
        <w:t xml:space="preserve">Supervisor’s Signature  </w:t>
      </w:r>
      <w:r>
        <w:tab/>
      </w:r>
      <w:r>
        <w:tab/>
      </w:r>
      <w:r>
        <w:tab/>
      </w:r>
      <w:r>
        <w:tab/>
      </w:r>
      <w:r>
        <w:tab/>
        <w:t>Date</w:t>
      </w:r>
    </w:p>
    <w:p w:rsidR="00BF66EA" w:rsidRPr="007A5547" w:rsidRDefault="00BF66EA" w:rsidP="00BF66EA"/>
    <w:p w:rsidR="00BF66EA" w:rsidRDefault="00BF66EA" w:rsidP="00BF66EA">
      <w:pPr>
        <w:sectPr w:rsidR="00BF66EA">
          <w:headerReference w:type="default" r:id="rId23"/>
          <w:footerReference w:type="default" r:id="rId24"/>
          <w:pgSz w:w="12240" w:h="15840"/>
          <w:pgMar w:top="1440" w:right="1440" w:bottom="1440" w:left="1440" w:header="720" w:footer="720" w:gutter="0"/>
          <w:cols w:space="720"/>
          <w:docGrid w:linePitch="360"/>
        </w:sectPr>
      </w:pPr>
    </w:p>
    <w:p w:rsidR="00BF66EA" w:rsidRDefault="00117A36" w:rsidP="00BF66EA">
      <w:pPr>
        <w:pStyle w:val="Lists"/>
        <w:rPr>
          <w:sz w:val="22"/>
        </w:rPr>
      </w:pPr>
      <w:r w:rsidRPr="00203427">
        <w:rPr>
          <w:noProof/>
          <w:sz w:val="22"/>
          <w:lang w:val="en-US"/>
        </w:rPr>
        <w:lastRenderedPageBreak/>
        <mc:AlternateContent>
          <mc:Choice Requires="wps">
            <w:drawing>
              <wp:anchor distT="0" distB="0" distL="114300" distR="114300" simplePos="0" relativeHeight="251694080" behindDoc="0" locked="0" layoutInCell="1" allowOverlap="1">
                <wp:simplePos x="0" y="0"/>
                <wp:positionH relativeFrom="column">
                  <wp:posOffset>-46355</wp:posOffset>
                </wp:positionH>
                <wp:positionV relativeFrom="paragraph">
                  <wp:posOffset>-447040</wp:posOffset>
                </wp:positionV>
                <wp:extent cx="6096000" cy="3117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RDefault="00117A36" w:rsidP="00BF66EA">
                            <w:pPr>
                              <w:rPr>
                                <w:rFonts w:ascii="Calibri Light" w:hAnsi="Calibri Light" w:cs="Calibri Light"/>
                                <w:sz w:val="20"/>
                              </w:rPr>
                            </w:pPr>
                            <w:r w:rsidRPr="006622DC">
                              <w:rPr>
                                <w:rFonts w:ascii="Calibri Light" w:hAnsi="Calibri Light" w:cs="Calibri Light"/>
                                <w:sz w:val="20"/>
                              </w:rPr>
                              <w:t>Presented by [B_Officialname]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65pt;margin-top:-35.2pt;width:480pt;height:2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" filled="f" stroked="f">
                <v:textbox>
                  <w:txbxContent>
                    <w:p w:rsidR="00BF66EA" w:rsidRPr="006622DC" w:rsidRDefault="00117A36" w:rsidP="00BF66EA">
                      <w:pPr>
                        <w:rPr>
                          <w:rFonts w:ascii="Calibri Light" w:hAnsi="Calibri Light" w:cs="Calibri Light"/>
                          <w:sz w:val="20"/>
                        </w:rPr>
                      </w:pPr>
                      <w:r w:rsidRPr="006622DC">
                        <w:rPr>
                          <w:rFonts w:ascii="Calibri Light" w:hAnsi="Calibri Light" w:cs="Calibri Light"/>
                          <w:sz w:val="20"/>
                        </w:rPr>
                        <w:t>Presented by [B_Officialname]</w:t>
                      </w:r>
                    </w:p>
                  </w:txbxContent>
                </v:textbox>
              </v:shape>
            </w:pict>
          </mc:Fallback>
        </mc:AlternateContent>
      </w:r>
      <w:r w:rsidRPr="000B3B28">
        <w:rPr>
          <w:sz w:val="22"/>
        </w:rPr>
        <w:t xml:space="preserve">If your organization is having employees move to a telecommuting arrangement during the coronavirus disease 2019 (COVID-19) pandemic, you will need to make sure that you formulate a plan. </w:t>
      </w:r>
      <w:r>
        <w:rPr>
          <w:sz w:val="22"/>
        </w:rPr>
        <w:t>Employers can use this checklist when managing their remote employee</w:t>
      </w:r>
      <w:r>
        <w:rPr>
          <w:sz w:val="22"/>
        </w:rPr>
        <w:t xml:space="preserve">s. </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A5563F" w:rsidTr="002F766E">
        <w:trPr>
          <w:trHeight w:val="211"/>
        </w:trPr>
        <w:tc>
          <w:tcPr>
            <w:tcW w:w="4013" w:type="pct"/>
            <w:tcBorders>
              <w:top w:val="nil"/>
              <w:left w:val="nil"/>
              <w:right w:val="nil"/>
            </w:tcBorders>
            <w:shd w:val="clear" w:color="auto" w:fill="474747"/>
            <w:vAlign w:val="center"/>
          </w:tcPr>
          <w:p w:rsidR="00BF66EA" w:rsidRPr="00203427" w:rsidRDefault="00117A36"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Schedule</w:t>
            </w:r>
          </w:p>
        </w:tc>
        <w:tc>
          <w:tcPr>
            <w:tcW w:w="379"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 you have set guidelines for working hours?</w:t>
            </w:r>
          </w:p>
        </w:tc>
        <w:sdt>
          <w:sdtPr>
            <w:rPr>
              <w:rFonts w:cstheme="majorHAnsi"/>
              <w:sz w:val="20"/>
              <w:szCs w:val="20"/>
            </w:rPr>
            <w:id w:val="89908740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497959388"/>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Have you communicated these set guidelines for working hours to employees? </w:t>
            </w:r>
          </w:p>
        </w:tc>
        <w:sdt>
          <w:sdtPr>
            <w:rPr>
              <w:rFonts w:cstheme="majorHAnsi"/>
              <w:sz w:val="20"/>
              <w:szCs w:val="20"/>
            </w:rPr>
            <w:id w:val="172826489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886650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Do you have a plan to monitor when employees are online? </w:t>
            </w:r>
          </w:p>
        </w:tc>
        <w:sdt>
          <w:sdtPr>
            <w:rPr>
              <w:rFonts w:cstheme="majorHAnsi"/>
              <w:sz w:val="20"/>
              <w:szCs w:val="20"/>
            </w:rPr>
            <w:id w:val="-1479763360"/>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08168013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Pr="00203427" w:rsidRDefault="00117A36" w:rsidP="002F766E">
            <w:pPr>
              <w:pStyle w:val="Lists"/>
              <w:rPr>
                <w:lang w:val="en-US"/>
              </w:rPr>
            </w:pPr>
            <w:r>
              <w:rPr>
                <w:lang w:val="en-US"/>
              </w:rPr>
              <w:t xml:space="preserve">Are employees required to </w:t>
            </w:r>
            <w:r>
              <w:rPr>
                <w:lang w:val="en-US"/>
              </w:rPr>
              <w:t>check-in when they’re working remotely?</w:t>
            </w:r>
          </w:p>
        </w:tc>
        <w:sdt>
          <w:sdtPr>
            <w:rPr>
              <w:rFonts w:cstheme="majorHAnsi"/>
              <w:sz w:val="20"/>
              <w:szCs w:val="20"/>
            </w:rPr>
            <w:id w:val="-24172140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481031481"/>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tcPr>
          <w:p w:rsidR="00BF66EA" w:rsidRPr="00203427" w:rsidRDefault="00117A36" w:rsidP="002F766E">
            <w:pPr>
              <w:pStyle w:val="Lists"/>
              <w:rPr>
                <w:lang w:val="en-US"/>
              </w:rPr>
            </w:pPr>
            <w:r>
              <w:rPr>
                <w:lang w:val="en-US"/>
              </w:rPr>
              <w:t xml:space="preserve">Have you communicated your expectations for employees’ working hours? </w:t>
            </w:r>
          </w:p>
        </w:tc>
        <w:sdt>
          <w:sdtPr>
            <w:rPr>
              <w:rFonts w:cstheme="majorHAnsi"/>
              <w:sz w:val="20"/>
              <w:szCs w:val="20"/>
            </w:rPr>
            <w:id w:val="96323389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809681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Pr>
                    <w:rFonts w:ascii="MS Gothic" w:eastAsia="MS Gothic" w:hAnsi="MS Gothic" w:cstheme="majorHAnsi" w:hint="eastAsia"/>
                    <w:sz w:val="20"/>
                    <w:szCs w:val="20"/>
                  </w:rPr>
                  <w:t>☐</w:t>
                </w:r>
              </w:p>
            </w:tc>
          </w:sdtContent>
        </w:sdt>
      </w:tr>
      <w:tr w:rsidR="00A5563F" w:rsidTr="002F766E">
        <w:trPr>
          <w:trHeight w:val="403"/>
        </w:trPr>
        <w:tc>
          <w:tcPr>
            <w:tcW w:w="4013" w:type="pct"/>
            <w:tcBorders>
              <w:right w:val="single" w:sz="2" w:space="0" w:color="808080"/>
            </w:tcBorders>
          </w:tcPr>
          <w:p w:rsidR="00BF66EA" w:rsidRPr="00203427" w:rsidRDefault="00117A36" w:rsidP="002F766E">
            <w:pPr>
              <w:pStyle w:val="Lists"/>
              <w:rPr>
                <w:lang w:val="en-US"/>
              </w:rPr>
            </w:pPr>
            <w:r>
              <w:rPr>
                <w:lang w:val="en-US"/>
              </w:rPr>
              <w:t xml:space="preserve">Do you have a plan in place to accommodate employees who may be balancing caregiving and working from home responsibilities? </w:t>
            </w:r>
          </w:p>
        </w:tc>
        <w:sdt>
          <w:sdtPr>
            <w:rPr>
              <w:rFonts w:cstheme="majorHAnsi"/>
              <w:sz w:val="20"/>
              <w:szCs w:val="20"/>
            </w:rPr>
            <w:id w:val="18563976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99394658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tcPr>
          <w:p w:rsidR="00BF66EA" w:rsidRPr="00203427" w:rsidRDefault="00117A36" w:rsidP="002F766E">
            <w:pPr>
              <w:pStyle w:val="Lists"/>
              <w:rPr>
                <w:lang w:val="en-US"/>
              </w:rPr>
            </w:pPr>
            <w:r>
              <w:rPr>
                <w:lang w:val="en-US"/>
              </w:rPr>
              <w:t xml:space="preserve">Are your scheduling expectations detailed in your telecommuting policy? </w:t>
            </w:r>
          </w:p>
        </w:tc>
        <w:sdt>
          <w:sdtPr>
            <w:rPr>
              <w:rFonts w:cstheme="majorHAnsi"/>
              <w:sz w:val="20"/>
              <w:szCs w:val="20"/>
            </w:rPr>
            <w:id w:val="81421838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8573678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bl>
    <w:p w:rsidR="00BF66EA" w:rsidRDefault="00BF66EA" w:rsidP="00BF66EA">
      <w:pPr>
        <w:spacing w:line="280" w:lineRule="atLeast"/>
        <w:rPr>
          <w:rFonts w:ascii="Arial" w:hAnsi="Arial" w:cs="Arial"/>
          <w:sz w:val="18"/>
          <w:szCs w:val="18"/>
        </w:rPr>
      </w:pPr>
    </w:p>
    <w:p w:rsidR="00BF66EA" w:rsidRDefault="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A5563F" w:rsidTr="002F766E">
        <w:trPr>
          <w:trHeight w:val="211"/>
        </w:trPr>
        <w:tc>
          <w:tcPr>
            <w:tcW w:w="4013" w:type="pct"/>
            <w:tcBorders>
              <w:top w:val="nil"/>
              <w:left w:val="nil"/>
              <w:right w:val="nil"/>
            </w:tcBorders>
            <w:shd w:val="clear" w:color="auto" w:fill="474747"/>
            <w:vAlign w:val="center"/>
          </w:tcPr>
          <w:p w:rsidR="00BF66EA" w:rsidRPr="00203427" w:rsidRDefault="00117A36"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Policy</w:t>
            </w:r>
          </w:p>
        </w:tc>
        <w:tc>
          <w:tcPr>
            <w:tcW w:w="379"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 you have a telecommuting policy?</w:t>
            </w:r>
          </w:p>
        </w:tc>
        <w:sdt>
          <w:sdtPr>
            <w:rPr>
              <w:rFonts w:cstheme="majorHAnsi"/>
              <w:sz w:val="20"/>
              <w:szCs w:val="20"/>
            </w:rPr>
            <w:id w:val="-158189951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38478655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Does your policy include information about expected working hours?</w:t>
            </w:r>
          </w:p>
        </w:tc>
        <w:sdt>
          <w:sdtPr>
            <w:rPr>
              <w:rFonts w:cstheme="majorHAnsi"/>
              <w:sz w:val="20"/>
              <w:szCs w:val="20"/>
            </w:rPr>
            <w:id w:val="-87323270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7078342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Does your policy include </w:t>
            </w:r>
            <w:r>
              <w:rPr>
                <w:lang w:val="en-US"/>
              </w:rPr>
              <w:t>information about communication expectations?</w:t>
            </w:r>
          </w:p>
        </w:tc>
        <w:sdt>
          <w:sdtPr>
            <w:rPr>
              <w:rFonts w:cstheme="majorHAnsi"/>
              <w:sz w:val="20"/>
              <w:szCs w:val="20"/>
            </w:rPr>
            <w:id w:val="28331120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231641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Does your policy include information about your company’s cyber security expectations?</w:t>
            </w:r>
          </w:p>
        </w:tc>
        <w:sdt>
          <w:sdtPr>
            <w:rPr>
              <w:rFonts w:cstheme="majorHAnsi"/>
              <w:sz w:val="20"/>
              <w:szCs w:val="20"/>
            </w:rPr>
            <w:id w:val="182639427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5982973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Does your policy include information about your company’s expectations for using company property at </w:t>
            </w:r>
            <w:r>
              <w:rPr>
                <w:lang w:val="en-US"/>
              </w:rPr>
              <w:t>home?</w:t>
            </w:r>
          </w:p>
        </w:tc>
        <w:sdt>
          <w:sdtPr>
            <w:rPr>
              <w:rFonts w:cstheme="majorHAnsi"/>
              <w:sz w:val="20"/>
              <w:szCs w:val="20"/>
            </w:rPr>
            <w:id w:val="-6797438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9490181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Pr>
                    <w:rFonts w:ascii="MS Gothic" w:eastAsia="MS Gothic" w:hAnsi="MS Gothic" w:cstheme="majorHAnsi" w:hint="eastAsia"/>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Does your policy include information about productivity expectations?</w:t>
            </w:r>
          </w:p>
        </w:tc>
        <w:sdt>
          <w:sdtPr>
            <w:rPr>
              <w:rFonts w:cstheme="majorHAnsi"/>
              <w:sz w:val="20"/>
              <w:szCs w:val="20"/>
            </w:rPr>
            <w:id w:val="-13364725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380984323"/>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Have you distributed your policy to employees?</w:t>
            </w:r>
          </w:p>
        </w:tc>
        <w:sdt>
          <w:sdtPr>
            <w:rPr>
              <w:rFonts w:cstheme="majorHAnsi"/>
              <w:sz w:val="20"/>
              <w:szCs w:val="20"/>
            </w:rPr>
            <w:id w:val="61209203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405622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Default="00117A36" w:rsidP="002F766E">
            <w:pPr>
              <w:pStyle w:val="Lists"/>
              <w:rPr>
                <w:lang w:val="en-US"/>
              </w:rPr>
            </w:pPr>
            <w:r>
              <w:rPr>
                <w:lang w:val="en-US"/>
              </w:rPr>
              <w:t>Do you require employees to sign a policy acknowledgment agreement?</w:t>
            </w:r>
          </w:p>
        </w:tc>
        <w:sdt>
          <w:sdtPr>
            <w:rPr>
              <w:rFonts w:cstheme="majorHAnsi"/>
              <w:sz w:val="20"/>
              <w:szCs w:val="20"/>
            </w:rPr>
            <w:id w:val="162125907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7803273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RDefault="00BF66EA" w:rsidP="00BF66EA">
      <w:pPr>
        <w:spacing w:line="280" w:lineRule="atLeast"/>
        <w:rPr>
          <w:rFonts w:ascii="Arial" w:hAnsi="Arial" w:cs="Arial"/>
          <w:sz w:val="18"/>
          <w:szCs w:val="18"/>
        </w:rPr>
      </w:pPr>
    </w:p>
    <w:p w:rsidR="00BF66EA" w:rsidRDefault="00BF66EA" w:rsidP="00BF66EA">
      <w:pPr>
        <w:spacing w:line="280" w:lineRule="atLeast"/>
        <w:rPr>
          <w:rFonts w:ascii="Arial" w:hAnsi="Arial" w:cs="Arial"/>
          <w:sz w:val="18"/>
          <w:szCs w:val="18"/>
        </w:rPr>
      </w:pPr>
    </w:p>
    <w:p w:rsidR="00BF66EA" w:rsidRPr="00203427" w:rsidRDefault="00BF66EA" w:rsidP="00BF66EA">
      <w:pPr>
        <w:spacing w:line="280" w:lineRule="atLeast"/>
        <w:rPr>
          <w:rFonts w:ascii="Arial" w:hAnsi="Arial" w:cs="Arial"/>
          <w:sz w:val="18"/>
          <w:szCs w:val="18"/>
        </w:rPr>
        <w:sectPr w:rsidR="00BF66EA" w:rsidRPr="00203427" w:rsidSect="00BE2401">
          <w:headerReference w:type="default" r:id="rId25"/>
          <w:footerReference w:type="default" r:id="rId26"/>
          <w:pgSz w:w="12240" w:h="15840" w:code="1"/>
          <w:pgMar w:top="2592" w:right="1440" w:bottom="1440" w:left="1440" w:header="720" w:footer="720" w:gutter="0"/>
          <w:cols w:space="720"/>
          <w:docGrid w:linePitch="360"/>
        </w:sectPr>
      </w:pPr>
    </w:p>
    <w:p w:rsidR="00BF66EA" w:rsidRPr="00203427" w:rsidRDefault="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A5563F" w:rsidTr="002F766E">
        <w:trPr>
          <w:trHeight w:val="211"/>
        </w:trPr>
        <w:tc>
          <w:tcPr>
            <w:tcW w:w="4013" w:type="pct"/>
            <w:tcBorders>
              <w:top w:val="nil"/>
              <w:left w:val="nil"/>
              <w:right w:val="nil"/>
            </w:tcBorders>
            <w:shd w:val="clear" w:color="auto" w:fill="474747"/>
            <w:vAlign w:val="center"/>
          </w:tcPr>
          <w:p w:rsidR="00BF66EA" w:rsidRPr="00203427" w:rsidRDefault="00117A36"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Technology</w:t>
            </w:r>
          </w:p>
        </w:tc>
        <w:tc>
          <w:tcPr>
            <w:tcW w:w="379"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 your remote employees have access to all the technology they need?</w:t>
            </w:r>
          </w:p>
        </w:tc>
        <w:sdt>
          <w:sdtPr>
            <w:rPr>
              <w:rFonts w:cstheme="majorHAnsi"/>
              <w:sz w:val="20"/>
              <w:szCs w:val="20"/>
            </w:rPr>
            <w:id w:val="-68452509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7464531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Does your company </w:t>
            </w:r>
            <w:r>
              <w:rPr>
                <w:lang w:val="en-US"/>
              </w:rPr>
              <w:t>have access to video conferencing technology?</w:t>
            </w:r>
          </w:p>
        </w:tc>
        <w:sdt>
          <w:sdtPr>
            <w:rPr>
              <w:rFonts w:cstheme="majorHAnsi"/>
              <w:sz w:val="20"/>
              <w:szCs w:val="20"/>
            </w:rPr>
            <w:id w:val="-2533453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7942645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Does your company have access to communication platforms? </w:t>
            </w:r>
          </w:p>
        </w:tc>
        <w:sdt>
          <w:sdtPr>
            <w:rPr>
              <w:rFonts w:cstheme="majorHAnsi"/>
              <w:sz w:val="20"/>
              <w:szCs w:val="20"/>
            </w:rPr>
            <w:id w:val="-62446728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0765056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Pr="00203427" w:rsidRDefault="00117A36" w:rsidP="002F766E">
            <w:pPr>
              <w:pStyle w:val="Lists"/>
              <w:rPr>
                <w:lang w:val="en-US"/>
              </w:rPr>
            </w:pPr>
            <w:r>
              <w:rPr>
                <w:lang w:val="en-US"/>
              </w:rPr>
              <w:t>Do you have a plan in place for what employees should do if they have issues with their technology?</w:t>
            </w:r>
          </w:p>
        </w:tc>
        <w:sdt>
          <w:sdtPr>
            <w:rPr>
              <w:rFonts w:cstheme="majorHAnsi"/>
              <w:sz w:val="20"/>
              <w:szCs w:val="20"/>
            </w:rPr>
            <w:id w:val="83426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Pr>
                    <w:rFonts w:ascii="MS Gothic" w:eastAsia="MS Gothic" w:hAnsi="MS Gothic" w:cstheme="majorHAnsi" w:hint="eastAsia"/>
                    <w:sz w:val="20"/>
                    <w:szCs w:val="20"/>
                  </w:rPr>
                  <w:t>☐</w:t>
                </w:r>
              </w:p>
            </w:tc>
          </w:sdtContent>
        </w:sdt>
        <w:sdt>
          <w:sdtPr>
            <w:rPr>
              <w:rFonts w:cstheme="majorHAnsi"/>
              <w:sz w:val="20"/>
              <w:szCs w:val="20"/>
            </w:rPr>
            <w:id w:val="-97097187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Default="00117A36" w:rsidP="002F766E">
            <w:pPr>
              <w:pStyle w:val="Lists"/>
              <w:rPr>
                <w:lang w:val="en-US"/>
              </w:rPr>
            </w:pPr>
            <w:r>
              <w:rPr>
                <w:lang w:val="en-US"/>
              </w:rPr>
              <w:t>Are employees allowed to</w:t>
            </w:r>
            <w:r>
              <w:rPr>
                <w:lang w:val="en-US"/>
              </w:rPr>
              <w:t xml:space="preserve"> request additional equipment should they need it?</w:t>
            </w:r>
          </w:p>
        </w:tc>
        <w:sdt>
          <w:sdtPr>
            <w:rPr>
              <w:rFonts w:cstheme="majorHAnsi"/>
              <w:sz w:val="20"/>
              <w:szCs w:val="20"/>
            </w:rPr>
            <w:id w:val="-106163816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203008742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tr>
      <w:tr w:rsidR="00A5563F" w:rsidTr="002F766E">
        <w:trPr>
          <w:trHeight w:val="576"/>
        </w:trPr>
        <w:tc>
          <w:tcPr>
            <w:tcW w:w="4013" w:type="pct"/>
            <w:tcBorders>
              <w:right w:val="single" w:sz="2" w:space="0" w:color="808080"/>
            </w:tcBorders>
          </w:tcPr>
          <w:p w:rsidR="00BF66EA" w:rsidRDefault="00117A36" w:rsidP="002F766E">
            <w:pPr>
              <w:pStyle w:val="Lists"/>
              <w:rPr>
                <w:lang w:val="en-US"/>
              </w:rPr>
            </w:pPr>
            <w:r>
              <w:rPr>
                <w:lang w:val="en-US"/>
              </w:rPr>
              <w:t>Are technology specifications detailed in your telecommuting policy?</w:t>
            </w:r>
          </w:p>
        </w:tc>
        <w:sdt>
          <w:sdtPr>
            <w:rPr>
              <w:rFonts w:cstheme="majorHAnsi"/>
              <w:sz w:val="20"/>
              <w:szCs w:val="20"/>
            </w:rPr>
            <w:id w:val="597917093"/>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3445672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RDefault="00BF66EA" w:rsidP="00BF66EA"/>
    <w:p w:rsidR="00BF66EA" w:rsidRPr="00203427" w:rsidRDefault="00BF66EA" w:rsidP="00BF66EA"/>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A5563F" w:rsidTr="002F766E">
        <w:trPr>
          <w:trHeight w:val="211"/>
        </w:trPr>
        <w:tc>
          <w:tcPr>
            <w:tcW w:w="4013" w:type="pct"/>
            <w:tcBorders>
              <w:top w:val="nil"/>
              <w:left w:val="nil"/>
              <w:right w:val="nil"/>
            </w:tcBorders>
            <w:shd w:val="clear" w:color="auto" w:fill="474747"/>
            <w:vAlign w:val="center"/>
          </w:tcPr>
          <w:p w:rsidR="00BF66EA" w:rsidRPr="00203427" w:rsidRDefault="00117A36"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Communication</w:t>
            </w:r>
          </w:p>
        </w:tc>
        <w:tc>
          <w:tcPr>
            <w:tcW w:w="379"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 you have a plan for regularly communicating with remote employees?</w:t>
            </w:r>
          </w:p>
        </w:tc>
        <w:sdt>
          <w:sdtPr>
            <w:rPr>
              <w:rFonts w:cstheme="majorHAnsi"/>
              <w:sz w:val="20"/>
              <w:szCs w:val="20"/>
            </w:rPr>
            <w:id w:val="-59856380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51507703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Is your </w:t>
            </w:r>
            <w:r>
              <w:rPr>
                <w:lang w:val="en-US"/>
              </w:rPr>
              <w:t>communication plan detailed in your company’s telecommuting policy?</w:t>
            </w:r>
          </w:p>
        </w:tc>
        <w:sdt>
          <w:sdtPr>
            <w:rPr>
              <w:rFonts w:cstheme="majorHAnsi"/>
              <w:sz w:val="20"/>
              <w:szCs w:val="20"/>
            </w:rPr>
            <w:id w:val="-165390409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0740680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Do you plan on checking in with employees daily? </w:t>
            </w:r>
          </w:p>
        </w:tc>
        <w:sdt>
          <w:sdtPr>
            <w:rPr>
              <w:rFonts w:cstheme="majorHAnsi"/>
              <w:sz w:val="20"/>
              <w:szCs w:val="20"/>
            </w:rPr>
            <w:id w:val="111348123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1783950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Pr="00203427" w:rsidRDefault="00117A36" w:rsidP="002F766E">
            <w:pPr>
              <w:pStyle w:val="Lists"/>
              <w:rPr>
                <w:lang w:val="en-US"/>
              </w:rPr>
            </w:pPr>
            <w:r>
              <w:rPr>
                <w:lang w:val="en-US"/>
              </w:rPr>
              <w:t>Do you plan on checking in with your team daily?</w:t>
            </w:r>
          </w:p>
        </w:tc>
        <w:sdt>
          <w:sdtPr>
            <w:rPr>
              <w:rFonts w:cstheme="majorHAnsi"/>
              <w:sz w:val="20"/>
              <w:szCs w:val="20"/>
            </w:rPr>
            <w:id w:val="156012621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060811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Pr="00203427" w:rsidRDefault="00117A36" w:rsidP="002F766E">
            <w:pPr>
              <w:pStyle w:val="Lists"/>
              <w:rPr>
                <w:lang w:val="en-US"/>
              </w:rPr>
            </w:pPr>
            <w:r>
              <w:rPr>
                <w:lang w:val="en-US"/>
              </w:rPr>
              <w:t xml:space="preserve">Do you have plans for fostering team-wide communication? </w:t>
            </w:r>
          </w:p>
        </w:tc>
        <w:sdt>
          <w:sdtPr>
            <w:rPr>
              <w:rFonts w:cstheme="majorHAnsi"/>
              <w:sz w:val="20"/>
              <w:szCs w:val="20"/>
            </w:rPr>
            <w:id w:val="-20009293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85386939"/>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Default="00117A36" w:rsidP="002F766E">
            <w:pPr>
              <w:pStyle w:val="Lists"/>
              <w:rPr>
                <w:lang w:val="en-US"/>
              </w:rPr>
            </w:pPr>
            <w:r>
              <w:rPr>
                <w:lang w:val="en-US"/>
              </w:rPr>
              <w:t>Does your communication plan include providing company-wide news regarding the COVID-19 pandemic?</w:t>
            </w:r>
          </w:p>
        </w:tc>
        <w:sdt>
          <w:sdtPr>
            <w:rPr>
              <w:rFonts w:cstheme="majorHAnsi"/>
              <w:sz w:val="20"/>
              <w:szCs w:val="20"/>
            </w:rPr>
            <w:id w:val="22627107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57768453"/>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RDefault="00BF66EA" w:rsidP="00BF66EA">
      <w:pPr>
        <w:pStyle w:val="Lists"/>
        <w:rPr>
          <w:lang w:val="en-US"/>
        </w:rPr>
      </w:pPr>
    </w:p>
    <w:p w:rsidR="00BF66EA" w:rsidRDefault="00BF66EA" w:rsidP="00BF66EA">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A5563F" w:rsidTr="002F766E">
        <w:trPr>
          <w:trHeight w:val="211"/>
        </w:trPr>
        <w:tc>
          <w:tcPr>
            <w:tcW w:w="4013" w:type="pct"/>
            <w:tcBorders>
              <w:top w:val="nil"/>
              <w:left w:val="nil"/>
              <w:right w:val="nil"/>
            </w:tcBorders>
            <w:shd w:val="clear" w:color="auto" w:fill="474747"/>
            <w:vAlign w:val="center"/>
          </w:tcPr>
          <w:p w:rsidR="00BF66EA" w:rsidRPr="00203427" w:rsidRDefault="00117A36"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Employee Engagement</w:t>
            </w:r>
          </w:p>
        </w:tc>
        <w:tc>
          <w:tcPr>
            <w:tcW w:w="379"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RDefault="00117A36"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 you have a plan for keeping remote employees engaged?</w:t>
            </w:r>
          </w:p>
        </w:tc>
        <w:sdt>
          <w:sdtPr>
            <w:rPr>
              <w:rFonts w:cstheme="majorHAnsi"/>
              <w:sz w:val="20"/>
              <w:szCs w:val="20"/>
            </w:rPr>
            <w:id w:val="-15384262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8351501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 xml:space="preserve">Do you have an employee recognition program for </w:t>
            </w:r>
            <w:r>
              <w:rPr>
                <w:lang w:val="en-US"/>
              </w:rPr>
              <w:t>remote employees?</w:t>
            </w:r>
          </w:p>
        </w:tc>
        <w:sdt>
          <w:sdtPr>
            <w:rPr>
              <w:rFonts w:cstheme="majorHAnsi"/>
              <w:sz w:val="20"/>
              <w:szCs w:val="20"/>
            </w:rPr>
            <w:id w:val="-2547508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657363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403"/>
        </w:trPr>
        <w:tc>
          <w:tcPr>
            <w:tcW w:w="4013" w:type="pct"/>
            <w:tcBorders>
              <w:right w:val="single" w:sz="2" w:space="0" w:color="808080"/>
            </w:tcBorders>
            <w:vAlign w:val="center"/>
          </w:tcPr>
          <w:p w:rsidR="00BF66EA" w:rsidRPr="00203427" w:rsidRDefault="00117A36" w:rsidP="002F766E">
            <w:pPr>
              <w:pStyle w:val="Lists"/>
              <w:rPr>
                <w:lang w:val="en-US"/>
              </w:rPr>
            </w:pPr>
            <w:r>
              <w:rPr>
                <w:lang w:val="en-US"/>
              </w:rPr>
              <w:t>Do you check-in with employees to see how they’re doing with the new working arrangement?</w:t>
            </w:r>
          </w:p>
        </w:tc>
        <w:sdt>
          <w:sdtPr>
            <w:rPr>
              <w:rFonts w:cstheme="majorHAnsi"/>
              <w:sz w:val="20"/>
              <w:szCs w:val="20"/>
            </w:rPr>
            <w:id w:val="140950452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34582787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Pr="00203427" w:rsidRDefault="00117A36" w:rsidP="002F766E">
            <w:pPr>
              <w:pStyle w:val="Lists"/>
              <w:rPr>
                <w:lang w:val="en-US"/>
              </w:rPr>
            </w:pPr>
            <w:r>
              <w:rPr>
                <w:lang w:val="en-US"/>
              </w:rPr>
              <w:t xml:space="preserve">Do you encourage employees to preserve their work-life balance? </w:t>
            </w:r>
          </w:p>
        </w:tc>
        <w:sdt>
          <w:sdtPr>
            <w:rPr>
              <w:rFonts w:cstheme="majorHAnsi"/>
              <w:sz w:val="20"/>
              <w:szCs w:val="20"/>
            </w:rPr>
            <w:id w:val="-186196701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58128758"/>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Pr="00203427" w:rsidRDefault="00117A36" w:rsidP="002F766E">
            <w:pPr>
              <w:pStyle w:val="Lists"/>
              <w:rPr>
                <w:lang w:val="en-US"/>
              </w:rPr>
            </w:pPr>
            <w:r>
              <w:rPr>
                <w:lang w:val="en-US"/>
              </w:rPr>
              <w:lastRenderedPageBreak/>
              <w:t xml:space="preserve">Do you check in on your employees’ mental well-being? </w:t>
            </w:r>
          </w:p>
        </w:tc>
        <w:sdt>
          <w:sdtPr>
            <w:rPr>
              <w:rFonts w:cstheme="majorHAnsi"/>
              <w:sz w:val="20"/>
              <w:szCs w:val="20"/>
            </w:rPr>
            <w:id w:val="208517769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13539544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Pr="00203427" w:rsidRDefault="00117A36"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A5563F" w:rsidTr="002F766E">
        <w:trPr>
          <w:trHeight w:val="576"/>
        </w:trPr>
        <w:tc>
          <w:tcPr>
            <w:tcW w:w="4013" w:type="pct"/>
            <w:tcBorders>
              <w:right w:val="single" w:sz="2" w:space="0" w:color="808080"/>
            </w:tcBorders>
          </w:tcPr>
          <w:p w:rsidR="00BF66EA" w:rsidRDefault="00117A36" w:rsidP="002F766E">
            <w:pPr>
              <w:pStyle w:val="Lists"/>
              <w:rPr>
                <w:lang w:val="en-US"/>
              </w:rPr>
            </w:pPr>
            <w:r>
              <w:rPr>
                <w:lang w:val="en-US"/>
              </w:rPr>
              <w:t>Do you have strategies in place to ensure employees don’t feel isolated?</w:t>
            </w:r>
          </w:p>
        </w:tc>
        <w:sdt>
          <w:sdtPr>
            <w:rPr>
              <w:rFonts w:cstheme="majorHAnsi"/>
              <w:sz w:val="20"/>
              <w:szCs w:val="20"/>
            </w:rPr>
            <w:id w:val="-946923653"/>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46391559"/>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tr>
      <w:tr w:rsidR="00A5563F" w:rsidTr="002F766E">
        <w:trPr>
          <w:trHeight w:val="576"/>
        </w:trPr>
        <w:tc>
          <w:tcPr>
            <w:tcW w:w="4013" w:type="pct"/>
            <w:tcBorders>
              <w:right w:val="single" w:sz="2" w:space="0" w:color="808080"/>
            </w:tcBorders>
          </w:tcPr>
          <w:p w:rsidR="00BF66EA" w:rsidRDefault="00117A36" w:rsidP="002F766E">
            <w:pPr>
              <w:pStyle w:val="Lists"/>
              <w:rPr>
                <w:lang w:val="en-US"/>
              </w:rPr>
            </w:pPr>
            <w:r>
              <w:rPr>
                <w:lang w:val="en-US"/>
              </w:rPr>
              <w:t>Do employees have access to telecommuting resources?</w:t>
            </w:r>
          </w:p>
        </w:tc>
        <w:sdt>
          <w:sdtPr>
            <w:rPr>
              <w:rFonts w:cstheme="majorHAnsi"/>
              <w:sz w:val="20"/>
              <w:szCs w:val="20"/>
            </w:rPr>
            <w:id w:val="-23917349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69302680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rsidR="00BF66EA" w:rsidRDefault="00117A36"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RPr="00203427" w:rsidRDefault="00BF66EA" w:rsidP="00BF66EA">
      <w:pPr>
        <w:pStyle w:val="Lists"/>
        <w:rPr>
          <w:lang w:val="en-US"/>
        </w:rPr>
      </w:pPr>
    </w:p>
    <w:p w:rsidR="00BF66EA" w:rsidRPr="00203427" w:rsidRDefault="00117A36" w:rsidP="00BF66EA">
      <w:pPr>
        <w:pStyle w:val="Lists"/>
        <w:rPr>
          <w:lang w:val="en-US"/>
        </w:rPr>
      </w:pPr>
      <w:r>
        <w:rPr>
          <w:sz w:val="22"/>
          <w:lang w:val="en-US"/>
        </w:rPr>
        <w:t xml:space="preserve">Asking your employees to work from home during the COVID-19 pandemic can help them stay healthy. </w:t>
      </w:r>
      <w:r w:rsidRPr="00203427">
        <w:rPr>
          <w:sz w:val="22"/>
          <w:lang w:val="en-US"/>
        </w:rPr>
        <w:t xml:space="preserve">For </w:t>
      </w:r>
      <w:r w:rsidRPr="00203427">
        <w:rPr>
          <w:sz w:val="22"/>
          <w:lang w:val="en-US"/>
        </w:rPr>
        <w:t>further resources on COVID-19, contact [B_Officialname].</w:t>
      </w:r>
      <w:r w:rsidRPr="00203427">
        <w:rPr>
          <w:lang w:val="en-US"/>
        </w:rPr>
        <w:t xml:space="preserve"> </w:t>
      </w:r>
    </w:p>
    <w:p w:rsidR="00BF66EA" w:rsidRDefault="00BF66EA" w:rsidP="00BF66EA"/>
    <w:p w:rsidR="00BF66EA" w:rsidRDefault="00BF66EA" w:rsidP="00BF66EA"/>
    <w:p w:rsidR="00BF66EA" w:rsidRDefault="00BF66EA" w:rsidP="00BF66EA">
      <w:pPr>
        <w:sectPr w:rsidR="00BF66EA">
          <w:headerReference w:type="default" r:id="rId27"/>
          <w:footerReference w:type="default" r:id="rId28"/>
          <w:pgSz w:w="12240" w:h="15840"/>
          <w:pgMar w:top="1440" w:right="1440" w:bottom="1440" w:left="1440" w:header="720" w:footer="720" w:gutter="0"/>
          <w:cols w:space="720"/>
          <w:docGrid w:linePitch="360"/>
        </w:sectPr>
      </w:pPr>
    </w:p>
    <w:p w:rsidR="00BF66EA" w:rsidRPr="000D6890" w:rsidRDefault="00117A36" w:rsidP="00BF66EA">
      <w:pPr>
        <w:rPr>
          <w:rFonts w:ascii="Calibri Light" w:eastAsia="Calibri" w:hAnsi="Calibri Light" w:cs="Calibri Light"/>
        </w:rPr>
        <w:sectPr w:rsidR="00BF66EA" w:rsidRPr="000D6890" w:rsidSect="000D6890">
          <w:headerReference w:type="even" r:id="rId29"/>
          <w:headerReference w:type="default" r:id="rId30"/>
          <w:footerReference w:type="even" r:id="rId31"/>
          <w:footerReference w:type="default" r:id="rId32"/>
          <w:headerReference w:type="first" r:id="rId33"/>
          <w:footerReference w:type="first" r:id="rId34"/>
          <w:pgSz w:w="12240" w:h="15840"/>
          <w:pgMar w:top="5040" w:right="720" w:bottom="720" w:left="720" w:header="720" w:footer="576" w:gutter="0"/>
          <w:cols w:num="2" w:space="720"/>
          <w:docGrid w:linePitch="360"/>
        </w:sectPr>
      </w:pPr>
      <w:r w:rsidRPr="000D6890">
        <w:rPr>
          <w:rFonts w:ascii="Calibri Light" w:eastAsia="Calibri" w:hAnsi="Calibri Light" w:cs="Times New Roman"/>
          <w:noProof/>
          <w:sz w:val="32"/>
          <w:szCs w:val="20"/>
        </w:rPr>
        <w:lastRenderedPageBreak/>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1618100269"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rsidR="00BF66EA" w:rsidRDefault="00117A36" w:rsidP="00BF66EA">
                            <w:pPr>
                              <w:rPr>
                                <w:noProof/>
                              </w:rPr>
                            </w:pPr>
                            <w:r>
                              <w:rPr>
                                <w:noProof/>
                              </w:rPr>
                              <w:t>schedule. Consider eating meals togeth</w:t>
                            </w:r>
                            <w:r>
                              <w:rPr>
                                <w:noProof/>
                              </w:rPr>
                              <w:t xml:space="preserve">er and taking breaks to go for a walk outside or spend time together. </w:t>
                            </w:r>
                          </w:p>
                          <w:p w:rsidR="00BF66EA" w:rsidRDefault="00117A36" w:rsidP="00BF66EA">
                            <w:pPr>
                              <w:pStyle w:val="SubHeaders"/>
                              <w:spacing w:line="259" w:lineRule="auto"/>
                              <w:rPr>
                                <w:sz w:val="22"/>
                                <w:szCs w:val="22"/>
                              </w:rPr>
                            </w:pPr>
                            <w:r>
                              <w:rPr>
                                <w:sz w:val="22"/>
                                <w:szCs w:val="22"/>
                              </w:rPr>
                              <w:t>Create Separate Spaces</w:t>
                            </w:r>
                          </w:p>
                          <w:p w:rsidR="00BF66EA" w:rsidRDefault="00117A36" w:rsidP="00BF66EA">
                            <w:r>
                              <w:t xml:space="preserve">When you’re working from home, it’s important that you create separate spaces for yourself and those you’re looking after. </w:t>
                            </w:r>
                          </w:p>
                          <w:p w:rsidR="00BF66EA" w:rsidRDefault="00117A36" w:rsidP="00BF66EA">
                            <w:r>
                              <w:t>Ideally, 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Creating this separation will benefit your</w:t>
                            </w:r>
                            <w:r>
                              <w:t xml:space="preserve"> productivity as well as your mental well-being.  </w:t>
                            </w:r>
                          </w:p>
                          <w:p w:rsidR="00BF66EA" w:rsidRDefault="00117A36" w:rsidP="00BF66EA">
                            <w:r>
                              <w:t>Not only will this help you remain productive at work, but it will also help communicate to others that when you’re in your workspace, you’re working. Additionally, creating these separate spaces will furt</w:t>
                            </w:r>
                            <w:r>
                              <w:t xml:space="preserve">her instill the schedule that you set. </w:t>
                            </w:r>
                          </w:p>
                          <w:p w:rsidR="00BF66EA" w:rsidRDefault="00117A36" w:rsidP="00BF66EA">
                            <w:pPr>
                              <w:pStyle w:val="SubHeaders"/>
                              <w:spacing w:line="259" w:lineRule="auto"/>
                              <w:rPr>
                                <w:sz w:val="22"/>
                                <w:szCs w:val="22"/>
                              </w:rPr>
                            </w:pPr>
                            <w:r>
                              <w:rPr>
                                <w:sz w:val="22"/>
                                <w:szCs w:val="22"/>
                              </w:rPr>
                              <w:t>Take Breaks</w:t>
                            </w:r>
                          </w:p>
                          <w:p w:rsidR="00BF66EA" w:rsidRDefault="00117A36" w:rsidP="00BF66EA">
                            <w:r w:rsidRPr="00A831C4">
                              <w:t xml:space="preserve">Just because you’re working from home doesn’t mean you can’t take breaks. </w:t>
                            </w:r>
                            <w:r>
                              <w:t>Coordinate all of the schedules so that you can take a break with your loved ones at the same time. Consider getting outside to ge</w:t>
                            </w:r>
                            <w:r>
                              <w:t xml:space="preserve">t some </w:t>
                            </w:r>
                          </w:p>
                          <w:p w:rsidR="00BF66EA" w:rsidRPr="003269A7" w:rsidRDefault="00BF66EA" w:rsidP="00BF66EA"/>
                          <w:p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06.75pt;margin-top:.65pt;width:257.95pt;height:39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" filled="f" stroked="f" strokeweight=".5pt">
                <v:textbox>
                  <w:txbxContent>
                    <w:p w:rsidR="00BF66EA" w:rsidRDefault="00117A36" w:rsidP="00BF66EA">
                      <w:pPr>
                        <w:rPr>
                          <w:noProof/>
                        </w:rPr>
                      </w:pPr>
                      <w:r>
                        <w:rPr>
                          <w:noProof/>
                        </w:rPr>
                        <w:t>schedule. Consider eating meals togeth</w:t>
                      </w:r>
                      <w:r>
                        <w:rPr>
                          <w:noProof/>
                        </w:rPr>
                        <w:t xml:space="preserve">er and taking breaks to go for a walk outside or spend time together. </w:t>
                      </w:r>
                    </w:p>
                    <w:p w:rsidR="00BF66EA" w:rsidRDefault="00117A36" w:rsidP="00BF66EA">
                      <w:pPr>
                        <w:pStyle w:val="SubHeaders"/>
                        <w:spacing w:line="259" w:lineRule="auto"/>
                        <w:rPr>
                          <w:sz w:val="22"/>
                          <w:szCs w:val="22"/>
                        </w:rPr>
                      </w:pPr>
                      <w:r>
                        <w:rPr>
                          <w:sz w:val="22"/>
                          <w:szCs w:val="22"/>
                        </w:rPr>
                        <w:t>Create Separate Spaces</w:t>
                      </w:r>
                    </w:p>
                    <w:p w:rsidR="00BF66EA" w:rsidRDefault="00117A36" w:rsidP="00BF66EA">
                      <w:r>
                        <w:t xml:space="preserve">When you’re working from home, it’s important that you create separate spaces for yourself and those you’re looking after. </w:t>
                      </w:r>
                    </w:p>
                    <w:p w:rsidR="00BF66EA" w:rsidRDefault="00117A36" w:rsidP="00BF66EA">
                      <w:r>
                        <w:t>Ideally, 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Creating this separation will benefit your</w:t>
                      </w:r>
                      <w:r>
                        <w:t xml:space="preserve"> productivity as well as your mental well-being.  </w:t>
                      </w:r>
                    </w:p>
                    <w:p w:rsidR="00BF66EA" w:rsidRDefault="00117A36" w:rsidP="00BF66EA">
                      <w:r>
                        <w:t>Not only will this help you remain productive at work, but it will also help communicate to others that when you’re in your workspace, you’re working. Additionally, creating these separate spaces will furt</w:t>
                      </w:r>
                      <w:r>
                        <w:t xml:space="preserve">her instill the schedule that you set. </w:t>
                      </w:r>
                    </w:p>
                    <w:p w:rsidR="00BF66EA" w:rsidRDefault="00117A36" w:rsidP="00BF66EA">
                      <w:pPr>
                        <w:pStyle w:val="SubHeaders"/>
                        <w:spacing w:line="259" w:lineRule="auto"/>
                        <w:rPr>
                          <w:sz w:val="22"/>
                          <w:szCs w:val="22"/>
                        </w:rPr>
                      </w:pPr>
                      <w:r>
                        <w:rPr>
                          <w:sz w:val="22"/>
                          <w:szCs w:val="22"/>
                        </w:rPr>
                        <w:t>Take Breaks</w:t>
                      </w:r>
                    </w:p>
                    <w:p w:rsidR="00BF66EA" w:rsidRDefault="00117A36" w:rsidP="00BF66EA">
                      <w:r w:rsidRPr="00A831C4">
                        <w:t xml:space="preserve">Just because you’re working from home doesn’t mean you can’t take breaks. </w:t>
                      </w:r>
                      <w:r>
                        <w:t>Coordinate all of the schedules so that you can take a break with your loved ones at the same time. Consider getting outside to ge</w:t>
                      </w:r>
                      <w:r>
                        <w:t xml:space="preserve">t some </w:t>
                      </w:r>
                    </w:p>
                    <w:p w:rsidR="00BF66EA" w:rsidRPr="003269A7" w:rsidRDefault="00BF66EA" w:rsidP="00BF66EA"/>
                    <w:p w:rsidR="00BF66EA" w:rsidRDefault="00BF66EA" w:rsidP="00BF66EA"/>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rsidR="00BF66EA" w:rsidRPr="00BF66EA" w:rsidRDefault="00117A36"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RDefault="00117A36" w:rsidP="00BF66EA">
                            <w:pPr>
                              <w:rPr>
                                <w:noProof/>
                              </w:rPr>
                            </w:pPr>
                            <w:r>
                              <w:rPr>
                                <w:noProof/>
                              </w:rPr>
                              <w:t>For many across the country, working from home is their new reality for the foreseeable future as the COVID-19 pandemic continues to spread rapidly. For some, this arrangement is business as usual. But for others, including parents and caregivers, they now</w:t>
                            </w:r>
                            <w:r>
                              <w:rPr>
                                <w:noProof/>
                              </w:rPr>
                              <w:t xml:space="preserve"> face the difficult task of balancing their working from home and caregiving responsibilities. </w:t>
                            </w:r>
                          </w:p>
                          <w:p w:rsidR="00BF66EA" w:rsidRDefault="00117A36" w:rsidP="00BF66EA">
                            <w:pPr>
                              <w:rPr>
                                <w:noProof/>
                              </w:rPr>
                            </w:pPr>
                            <w:r>
                              <w:rPr>
                                <w:noProof/>
                              </w:rPr>
                              <w:t>If you’re in this situation, it may be difficult to navigate. Use the strategies outlined below to help you manage your telecommuting and caregiving responsibil</w:t>
                            </w:r>
                            <w:r>
                              <w:rPr>
                                <w:noProof/>
                              </w:rPr>
                              <w:t xml:space="preserve">ities.   </w:t>
                            </w:r>
                          </w:p>
                          <w:p w:rsidR="00BF66EA" w:rsidRPr="00595AED" w:rsidRDefault="00117A36" w:rsidP="00BF66EA">
                            <w:pPr>
                              <w:pStyle w:val="SubHeaders"/>
                              <w:spacing w:line="259" w:lineRule="auto"/>
                              <w:rPr>
                                <w:sz w:val="22"/>
                                <w:szCs w:val="22"/>
                              </w:rPr>
                            </w:pPr>
                            <w:r>
                              <w:rPr>
                                <w:sz w:val="22"/>
                                <w:szCs w:val="22"/>
                              </w:rPr>
                              <w:t>Set a Schedule</w:t>
                            </w:r>
                          </w:p>
                          <w:p w:rsidR="00BF66EA" w:rsidRDefault="00117A36"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w:t>
                            </w:r>
                            <w:r w:rsidRPr="00F7505D">
                              <w:rPr>
                                <w:noProof/>
                              </w:rPr>
                              <w:t>efore work, try to wake up early and get an at-home workout in before you start your workday from home.</w:t>
                            </w:r>
                          </w:p>
                          <w:p w:rsidR="00BF66EA" w:rsidRDefault="00117A36" w:rsidP="00BF66EA">
                            <w:pPr>
                              <w:rPr>
                                <w:noProof/>
                              </w:rPr>
                            </w:pPr>
                            <w:r>
                              <w:rPr>
                                <w:noProof/>
                              </w:rPr>
                              <w:t>Setting a schedule for yourself is just as important as setting one for those whom you’re looking after at home. If you have children at home, try to mi</w:t>
                            </w:r>
                            <w:r>
                              <w:rPr>
                                <w:noProof/>
                              </w:rPr>
                              <w:t xml:space="preserve">rror their school schedule as much as possible. For example, have them wake up at the same time that they would for school, eat breakfast and get ready. Then, have them work on activities for specific times, building in time for meals and going outside. </w:t>
                            </w:r>
                          </w:p>
                          <w:p w:rsidR="00BF66EA" w:rsidRDefault="00117A36" w:rsidP="00BF66EA">
                            <w:pPr>
                              <w:rPr>
                                <w:noProof/>
                              </w:rPr>
                            </w:pPr>
                            <w:r>
                              <w:rPr>
                                <w:noProof/>
                              </w:rPr>
                              <w:t>F</w:t>
                            </w:r>
                            <w:r>
                              <w:rPr>
                                <w:noProof/>
                              </w:rPr>
                              <w:t xml:space="preserve">or other loved ones you may be caring for, try to incorporate their standard routine with your personal </w:t>
                            </w:r>
                          </w:p>
                          <w:p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pt;margin-top:.65pt;width:265.3pt;height:50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" filled="f" stroked="f" strokeweight=".5pt">
                <v:textbox>
                  <w:txbxContent>
                    <w:p w:rsidR="00BF66EA" w:rsidRPr="00BF66EA" w:rsidRDefault="00117A36"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RDefault="00117A36" w:rsidP="00BF66EA">
                      <w:pPr>
                        <w:rPr>
                          <w:noProof/>
                        </w:rPr>
                      </w:pPr>
                      <w:r>
                        <w:rPr>
                          <w:noProof/>
                        </w:rPr>
                        <w:t>For many across the country, working from home is their new reality for the foreseeable future as the COVID-19 pandemic continues to spread rapidly. For some, this arrangement is business as usual. But for others, including parents and caregivers, they now</w:t>
                      </w:r>
                      <w:r>
                        <w:rPr>
                          <w:noProof/>
                        </w:rPr>
                        <w:t xml:space="preserve"> face the difficult task of balancing their working from home and caregiving responsibilities. </w:t>
                      </w:r>
                    </w:p>
                    <w:p w:rsidR="00BF66EA" w:rsidRDefault="00117A36" w:rsidP="00BF66EA">
                      <w:pPr>
                        <w:rPr>
                          <w:noProof/>
                        </w:rPr>
                      </w:pPr>
                      <w:r>
                        <w:rPr>
                          <w:noProof/>
                        </w:rPr>
                        <w:t>If you’re in this situation, it may be difficult to navigate. Use the strategies outlined below to help you manage your telecommuting and caregiving responsibil</w:t>
                      </w:r>
                      <w:r>
                        <w:rPr>
                          <w:noProof/>
                        </w:rPr>
                        <w:t xml:space="preserve">ities.   </w:t>
                      </w:r>
                    </w:p>
                    <w:p w:rsidR="00BF66EA" w:rsidRPr="00595AED" w:rsidRDefault="00117A36" w:rsidP="00BF66EA">
                      <w:pPr>
                        <w:pStyle w:val="SubHeaders"/>
                        <w:spacing w:line="259" w:lineRule="auto"/>
                        <w:rPr>
                          <w:sz w:val="22"/>
                          <w:szCs w:val="22"/>
                        </w:rPr>
                      </w:pPr>
                      <w:r>
                        <w:rPr>
                          <w:sz w:val="22"/>
                          <w:szCs w:val="22"/>
                        </w:rPr>
                        <w:t>Set a Schedule</w:t>
                      </w:r>
                    </w:p>
                    <w:p w:rsidR="00BF66EA" w:rsidRDefault="00117A36"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w:t>
                      </w:r>
                      <w:r w:rsidRPr="00F7505D">
                        <w:rPr>
                          <w:noProof/>
                        </w:rPr>
                        <w:t>efore work, try to wake up early and get an at-home workout in before you start your workday from home.</w:t>
                      </w:r>
                    </w:p>
                    <w:p w:rsidR="00BF66EA" w:rsidRDefault="00117A36" w:rsidP="00BF66EA">
                      <w:pPr>
                        <w:rPr>
                          <w:noProof/>
                        </w:rPr>
                      </w:pPr>
                      <w:r>
                        <w:rPr>
                          <w:noProof/>
                        </w:rPr>
                        <w:t>Setting a schedule for yourself is just as important as setting one for those whom you’re looking after at home. If you have children at home, try to mi</w:t>
                      </w:r>
                      <w:r>
                        <w:rPr>
                          <w:noProof/>
                        </w:rPr>
                        <w:t xml:space="preserve">rror their school schedule as much as possible. For example, have them wake up at the same time that they would for school, eat breakfast and get ready. Then, have them work on activities for specific times, building in time for meals and going outside. </w:t>
                      </w:r>
                    </w:p>
                    <w:p w:rsidR="00BF66EA" w:rsidRDefault="00117A36" w:rsidP="00BF66EA">
                      <w:pPr>
                        <w:rPr>
                          <w:noProof/>
                        </w:rPr>
                      </w:pPr>
                      <w:r>
                        <w:rPr>
                          <w:noProof/>
                        </w:rPr>
                        <w:t>F</w:t>
                      </w:r>
                      <w:r>
                        <w:rPr>
                          <w:noProof/>
                        </w:rPr>
                        <w:t xml:space="preserve">or other loved ones you may be caring for, try to incorporate their standard routine with your personal </w:t>
                      </w:r>
                    </w:p>
                    <w:p w:rsidR="00BF66EA" w:rsidRDefault="00BF66EA" w:rsidP="00BF66EA"/>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3360"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RDefault="00117A36"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life—brought to you by the insurance professionals at [B_Officialname]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84.65pt;margin-top:79.25pt;width:455.75pt;height:3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" filled="f" stroked="f">
                <v:textbox>
                  <w:txbxContent>
                    <w:p w:rsidR="00BF66EA" w:rsidRPr="000D6890" w:rsidRDefault="00117A36"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life—brought to you by the insurance professionals at [B_Officialname]</w:t>
                      </w:r>
                    </w:p>
                  </w:txbxContent>
                </v:textbox>
                <w10:wrap anchorx="margin" anchory="page"/>
                <w10:anchorlock/>
              </v:shape>
            </w:pict>
          </mc:Fallback>
        </mc:AlternateContent>
      </w:r>
    </w:p>
    <w:p w:rsidR="00BF66EA" w:rsidRPr="000D6890" w:rsidRDefault="00117A36" w:rsidP="00BF66EA">
      <w:pPr>
        <w:rPr>
          <w:rFonts w:ascii="Calibri Light" w:eastAsia="Calibri" w:hAnsi="Calibri Light" w:cs="Calibri Light"/>
        </w:rPr>
        <w:sectPr w:rsidR="00BF66EA" w:rsidRPr="000D6890" w:rsidSect="000D6890">
          <w:headerReference w:type="default" r:id="rId35"/>
          <w:footerReference w:type="default" r:id="rId36"/>
          <w:pgSz w:w="12240" w:h="15840"/>
          <w:pgMar w:top="1728" w:right="720" w:bottom="720" w:left="720" w:header="720" w:footer="576" w:gutter="0"/>
          <w:cols w:num="2" w:space="720"/>
          <w:docGrid w:linePitch="360"/>
        </w:sectPr>
      </w:pPr>
      <w:r w:rsidRPr="000D6890">
        <w:rPr>
          <w:rFonts w:ascii="Calibri Light" w:eastAsia="Calibri" w:hAnsi="Calibri Light" w:cs="Calibri Light"/>
          <w:noProof/>
          <w:sz w:val="20"/>
          <w:szCs w:val="20"/>
        </w:rPr>
        <w:lastRenderedPageBreak/>
        <mc:AlternateContent>
          <mc:Choice Requires="wps">
            <w:drawing>
              <wp:anchor distT="0" distB="0" distL="114300" distR="114300" simplePos="0" relativeHeight="251679744"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284.65pt;margin-top:-1.05pt;width:257.95pt;height:669.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" filled="f" stroked="f" strokeweight=".5pt">
                <v:textbox>
                  <w:txbxContent>
                    <w:p w:rsidR="00BF66EA" w:rsidRDefault="00BF66EA" w:rsidP="00BF66EA"/>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5648"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rsidR="00BF66EA" w:rsidRDefault="00117A36" w:rsidP="00BF66EA">
                            <w:r>
                              <w:t xml:space="preserve">fresh air and exercise. </w:t>
                            </w:r>
                          </w:p>
                          <w:p w:rsidR="00BF66EA" w:rsidRDefault="00117A36" w:rsidP="00BF66EA">
                            <w:r>
                              <w:t>Make sure to stand up and distance yourself from your at-home workstation. It’s extremely important for your mental well-being to maintain physical separation between</w:t>
                            </w:r>
                            <w:r>
                              <w:t xml:space="preserve"> your work and home life while you’re working at home.</w:t>
                            </w:r>
                          </w:p>
                          <w:p w:rsidR="00BF66EA" w:rsidRDefault="00117A36" w:rsidP="00BF66EA">
                            <w:pPr>
                              <w:pStyle w:val="SubHeaders"/>
                              <w:spacing w:line="259" w:lineRule="auto"/>
                              <w:rPr>
                                <w:sz w:val="22"/>
                                <w:szCs w:val="22"/>
                              </w:rPr>
                            </w:pPr>
                            <w:r>
                              <w:rPr>
                                <w:sz w:val="22"/>
                                <w:szCs w:val="22"/>
                              </w:rPr>
                              <w:t>Communication Is Key</w:t>
                            </w:r>
                          </w:p>
                          <w:p w:rsidR="00BF66EA" w:rsidRDefault="00117A36" w:rsidP="00BF66EA">
                            <w:r>
                              <w:t>When you’re balancing your job and caregiving responsibilities, it’s important that you communicate with those you’re looking after. It’s also important that you’re honest about yo</w:t>
                            </w:r>
                            <w:r>
                              <w:t xml:space="preserve">ur situation with managers and co-workers. Doing so will help ensure that expectations can be properly set and managed during the time you’re working from home.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3.35pt;margin-top:-.4pt;width:265.3pt;height:66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" filled="f" stroked="f" strokeweight=".5pt">
                <v:textbox>
                  <w:txbxContent>
                    <w:p w:rsidR="00BF66EA" w:rsidRDefault="00117A36" w:rsidP="00BF66EA">
                      <w:r>
                        <w:t xml:space="preserve">fresh air and exercise. </w:t>
                      </w:r>
                    </w:p>
                    <w:p w:rsidR="00BF66EA" w:rsidRDefault="00117A36" w:rsidP="00BF66EA">
                      <w:r>
                        <w:t>Make sure to stand up and distance yourself from your at-home workstation. It’s extremely important for your mental well-being to maintain physical separation between</w:t>
                      </w:r>
                      <w:r>
                        <w:t xml:space="preserve"> your work and home life while you’re working at home.</w:t>
                      </w:r>
                    </w:p>
                    <w:p w:rsidR="00BF66EA" w:rsidRDefault="00117A36" w:rsidP="00BF66EA">
                      <w:pPr>
                        <w:pStyle w:val="SubHeaders"/>
                        <w:spacing w:line="259" w:lineRule="auto"/>
                        <w:rPr>
                          <w:sz w:val="22"/>
                          <w:szCs w:val="22"/>
                        </w:rPr>
                      </w:pPr>
                      <w:r>
                        <w:rPr>
                          <w:sz w:val="22"/>
                          <w:szCs w:val="22"/>
                        </w:rPr>
                        <w:t>Communication Is Key</w:t>
                      </w:r>
                    </w:p>
                    <w:p w:rsidR="00BF66EA" w:rsidRDefault="00117A36" w:rsidP="00BF66EA">
                      <w:r>
                        <w:t>When you’re balancing your job and caregiving responsibilities, it’s important that you communicate with those you’re looking after. It’s also important that you’re honest about yo</w:t>
                      </w:r>
                      <w:r>
                        <w:t xml:space="preserve">ur situation with managers and co-workers. Doing so will help ensure that expectations can be properly set and managed during the time you’re working from home. </w:t>
                      </w:r>
                    </w:p>
                  </w:txbxContent>
                </v:textbox>
              </v:shape>
            </w:pict>
          </mc:Fallback>
        </mc:AlternateContent>
      </w:r>
    </w:p>
    <w:p w:rsidR="00BF66EA" w:rsidRPr="000D6890" w:rsidRDefault="00117A36" w:rsidP="00BF66EA">
      <w:pPr>
        <w:rPr>
          <w:rFonts w:ascii="Calibri Light" w:eastAsia="Calibri" w:hAnsi="Calibri Light" w:cs="Calibri Light"/>
        </w:rPr>
      </w:pPr>
      <w:r w:rsidRPr="000D6890">
        <w:rPr>
          <w:rFonts w:ascii="Calibri Light" w:eastAsia="Calibri" w:hAnsi="Calibri Light" w:cs="Times New Roman"/>
          <w:noProof/>
          <w:sz w:val="32"/>
          <w:szCs w:val="20"/>
        </w:rPr>
        <w:lastRenderedPageBreak/>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83177716"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Proper prevention methods like washing hands thoro</w:t>
                            </w:r>
                            <w:r w:rsidRPr="000D6890">
                              <w:rPr>
                                <w:rFonts w:ascii="Calibri Light" w:eastAsia="Calibri" w:hAnsi="Calibri Light" w:cs="Times New Roman"/>
                              </w:rPr>
                              <w:t xml:space="preserve">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Isolating wo</w:t>
                            </w:r>
                            <w:r w:rsidRPr="000D6890">
                              <w:rPr>
                                <w:rFonts w:ascii="Calibri Light" w:eastAsia="Calibri" w:hAnsi="Calibri Light" w:cs="Times New Roman"/>
                              </w:rPr>
                              <w:t>rkers from one another helps prevent the entire organization and its customers from being infected.</w:t>
                            </w:r>
                          </w:p>
                          <w:p w:rsidR="00BF66EA" w:rsidRPr="000D6890" w:rsidRDefault="00117A36"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w:t>
                            </w:r>
                            <w:r w:rsidRPr="000D6890">
                              <w:rPr>
                                <w:rFonts w:ascii="Calibri Light" w:eastAsia="Calibri" w:hAnsi="Calibri Light" w:cs="Times New Roman"/>
                              </w:rPr>
                              <w:t xml:space="preserve">—especially during a pandemic. Unfortunately, there is not a vaccine that can protect you from a human coronavirus infection. However, because human coronaviruses are believed to be spread through person-to-person contact, the CDC recommends the following </w:t>
                            </w:r>
                            <w:r w:rsidRPr="000D6890">
                              <w:rPr>
                                <w:rFonts w:ascii="Calibri Light" w:eastAsia="Calibri" w:hAnsi="Calibri Light" w:cs="Times New Roman"/>
                              </w:rPr>
                              <w:t>prevention strategies:</w:t>
                            </w:r>
                          </w:p>
                          <w:p w:rsidR="00BF66EA" w:rsidRPr="000D6890" w:rsidRDefault="00117A36"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RDefault="00117A36"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RDefault="00117A36"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RDefault="00BF66EA" w:rsidP="00BF66EA">
                            <w:pPr>
                              <w:rPr>
                                <w:rFonts w:ascii="Calibri Light" w:eastAsia="Calibri" w:hAnsi="Calibri Light" w:cs="Times New Roman"/>
                              </w:rPr>
                            </w:pPr>
                          </w:p>
                          <w:p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6.75pt;margin-top:.65pt;width:257.95pt;height:39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" filled="f" stroked="f" strokeweight=".5pt">
                <v:textbox>
                  <w:txbxContent>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Proper prevention methods like washing hands thoro</w:t>
                      </w:r>
                      <w:r w:rsidRPr="000D6890">
                        <w:rPr>
                          <w:rFonts w:ascii="Calibri Light" w:eastAsia="Calibri" w:hAnsi="Calibri Light" w:cs="Times New Roman"/>
                        </w:rPr>
                        <w:t xml:space="preserve">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Isolating wo</w:t>
                      </w:r>
                      <w:r w:rsidRPr="000D6890">
                        <w:rPr>
                          <w:rFonts w:ascii="Calibri Light" w:eastAsia="Calibri" w:hAnsi="Calibri Light" w:cs="Times New Roman"/>
                        </w:rPr>
                        <w:t>rkers from one another helps prevent the entire organization and its customers from being infected.</w:t>
                      </w:r>
                    </w:p>
                    <w:p w:rsidR="00BF66EA" w:rsidRPr="000D6890" w:rsidRDefault="00117A36"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w:t>
                      </w:r>
                      <w:r w:rsidRPr="000D6890">
                        <w:rPr>
                          <w:rFonts w:ascii="Calibri Light" w:eastAsia="Calibri" w:hAnsi="Calibri Light" w:cs="Times New Roman"/>
                        </w:rPr>
                        <w:t xml:space="preserve">—especially during a pandemic. Unfortunately, there is not a vaccine that can protect you from a human coronavirus infection. However, because human coronaviruses are believed to be spread through person-to-person contact, the CDC recommends the following </w:t>
                      </w:r>
                      <w:r w:rsidRPr="000D6890">
                        <w:rPr>
                          <w:rFonts w:ascii="Calibri Light" w:eastAsia="Calibri" w:hAnsi="Calibri Light" w:cs="Times New Roman"/>
                        </w:rPr>
                        <w:t>prevention strategies:</w:t>
                      </w:r>
                    </w:p>
                    <w:p w:rsidR="00BF66EA" w:rsidRPr="000D6890" w:rsidRDefault="00117A36"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RDefault="00117A36"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RDefault="00117A36"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RDefault="00BF66EA" w:rsidP="00BF66EA">
                      <w:pPr>
                        <w:rPr>
                          <w:rFonts w:ascii="Calibri Light" w:eastAsia="Calibri" w:hAnsi="Calibri Light" w:cs="Times New Roman"/>
                        </w:rPr>
                      </w:pPr>
                    </w:p>
                    <w:p w:rsidR="00BF66EA" w:rsidRPr="000D6890" w:rsidRDefault="00BF66EA"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315753885" name="Text Box 3"/>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rsidR="00BF66EA" w:rsidRPr="000D6890" w:rsidRDefault="00117A36"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w:t>
                            </w:r>
                            <w:r w:rsidRPr="000D6890">
                              <w:rPr>
                                <w:rFonts w:ascii="Calibri Light" w:eastAsia="Calibri" w:hAnsi="Calibri Light" w:cs="Times New Roman"/>
                              </w:rPr>
                              <w:t>es why preventive measures like working remotely are so important during outbreaks and provides tips for successfully working from home.</w:t>
                            </w:r>
                          </w:p>
                          <w:p w:rsidR="00BF66EA" w:rsidRPr="000D6890" w:rsidRDefault="00117A36"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w:t>
                            </w:r>
                            <w:r w:rsidRPr="000D6890">
                              <w:rPr>
                                <w:rFonts w:ascii="Calibri Light" w:eastAsia="Calibri" w:hAnsi="Calibri Light" w:cs="Times New Roman"/>
                              </w:rPr>
                              <w:t>nimal species, and most don’t affect humans. As of now, only seven different coronaviruses are known to infect humans, one of which causes the flu. Common coronaviruses typically cause mild to moderate upper-respiratory tract illness, and those affected ex</w:t>
                            </w:r>
                            <w:r w:rsidRPr="000D6890">
                              <w:rPr>
                                <w:rFonts w:ascii="Calibri Light" w:eastAsia="Calibri" w:hAnsi="Calibri Light" w:cs="Times New Roman"/>
                              </w:rPr>
                              <w:t>hibit cold-like symptoms.</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RDefault="00117A36"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w:t>
                            </w:r>
                            <w:r w:rsidRPr="000D6890">
                              <w:rPr>
                                <w:rFonts w:ascii="Calibri" w:eastAsia="Calibri" w:hAnsi="Calibri" w:cs="Times New Roman"/>
                                <w:b/>
                                <w:noProof/>
                                <w:color w:val="70151F"/>
                              </w:rPr>
                              <w:t>ely Important During an Outbreak?</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6pt;margin-top:.65pt;width:265.3pt;height:50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" filled="f" stroked="f" strokeweight=".5pt">
                <v:textbox>
                  <w:txbxContent>
                    <w:p w:rsidR="00BF66EA" w:rsidRPr="000D6890" w:rsidRDefault="00117A36"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w:t>
                      </w:r>
                      <w:r w:rsidRPr="000D6890">
                        <w:rPr>
                          <w:rFonts w:ascii="Calibri Light" w:eastAsia="Calibri" w:hAnsi="Calibri Light" w:cs="Times New Roman"/>
                        </w:rPr>
                        <w:t>es why preventive measures like working remotely are so important during outbreaks and provides tips for successfully working from home.</w:t>
                      </w:r>
                    </w:p>
                    <w:p w:rsidR="00BF66EA" w:rsidRPr="000D6890" w:rsidRDefault="00117A36"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w:t>
                      </w:r>
                      <w:r w:rsidRPr="000D6890">
                        <w:rPr>
                          <w:rFonts w:ascii="Calibri Light" w:eastAsia="Calibri" w:hAnsi="Calibri Light" w:cs="Times New Roman"/>
                        </w:rPr>
                        <w:t>nimal species, and most don’t affect humans. As of now, only seven different coronaviruses are known to infect humans, one of which causes the flu. Common coronaviruses typically cause mild to moderate upper-respiratory tract illness, and those affected ex</w:t>
                      </w:r>
                      <w:r w:rsidRPr="000D6890">
                        <w:rPr>
                          <w:rFonts w:ascii="Calibri Light" w:eastAsia="Calibri" w:hAnsi="Calibri Light" w:cs="Times New Roman"/>
                        </w:rPr>
                        <w:t>hibit cold-like symptoms.</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RDefault="00117A36"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w:t>
                      </w:r>
                      <w:r w:rsidRPr="000D6890">
                        <w:rPr>
                          <w:rFonts w:ascii="Calibri" w:eastAsia="Calibri" w:hAnsi="Calibri" w:cs="Times New Roman"/>
                          <w:b/>
                          <w:noProof/>
                          <w:color w:val="70151F"/>
                        </w:rPr>
                        <w:t>ely Important During an Outbreak?</w:t>
                      </w:r>
                    </w:p>
                    <w:p w:rsidR="00BF66EA" w:rsidRPr="000D6890" w:rsidRDefault="00117A36"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RDefault="00BF66EA" w:rsidP="00BF66EA">
                      <w:pPr>
                        <w:pStyle w:val="Normal0"/>
                        <w:spacing w:after="160" w:line="259" w:lineRule="auto"/>
                        <w:rPr>
                          <w:rFonts w:asciiTheme="minorHAnsi" w:hAnsiTheme="minorHAnsi" w:cstheme="minorHAnsi"/>
                          <w:sz w:val="22"/>
                          <w:szCs w:val="22"/>
                        </w:rPr>
                      </w:pPr>
                    </w:p>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5408"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5962876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RDefault="00117A36"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w:t>
                            </w:r>
                            <w:r w:rsidRPr="000D6890">
                              <w:rPr>
                                <w:rFonts w:ascii="Calibri Light" w:hAnsi="Calibri Light" w:cs="Calibri Light"/>
                                <w:b w:val="0"/>
                                <w:szCs w:val="22"/>
                              </w:rPr>
                              <w:t>ht to you by the insurance professionals at [B_Officialname]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84.65pt;margin-top:79.25pt;width:455.75pt;height:38.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" filled="f" stroked="f">
                <v:textbox>
                  <w:txbxContent>
                    <w:p w:rsidR="00BF66EA" w:rsidRPr="000D6890" w:rsidRDefault="00117A36"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w:t>
                      </w:r>
                      <w:r w:rsidRPr="000D6890">
                        <w:rPr>
                          <w:rFonts w:ascii="Calibri Light" w:hAnsi="Calibri Light" w:cs="Calibri Light"/>
                          <w:b w:val="0"/>
                          <w:szCs w:val="22"/>
                        </w:rPr>
                        <w:t>ht to you by the insurance professionals at [B_Officialname]</w:t>
                      </w:r>
                    </w:p>
                  </w:txbxContent>
                </v:textbox>
                <w10:wrap anchorx="margin" anchory="page"/>
                <w10:anchorlock/>
              </v:shape>
            </w:pict>
          </mc:Fallback>
        </mc:AlternateContent>
      </w:r>
    </w:p>
    <w:p w:rsidR="00BF66EA" w:rsidRPr="000D6890" w:rsidRDefault="00BF66EA" w:rsidP="00BF66EA">
      <w:pPr>
        <w:rPr>
          <w:rFonts w:ascii="Calibri Light" w:eastAsia="Calibri" w:hAnsi="Calibri Light" w:cs="Calibri Light"/>
        </w:rPr>
        <w:sectPr w:rsidR="00BF66EA" w:rsidRPr="000D6890" w:rsidSect="000D6890">
          <w:headerReference w:type="even" r:id="rId37"/>
          <w:headerReference w:type="default" r:id="rId38"/>
          <w:footerReference w:type="even" r:id="rId39"/>
          <w:footerReference w:type="default" r:id="rId40"/>
          <w:headerReference w:type="first" r:id="rId41"/>
          <w:footerReference w:type="first" r:id="rId42"/>
          <w:pgSz w:w="12240" w:h="15840"/>
          <w:pgMar w:top="5040" w:right="720" w:bottom="720" w:left="720" w:header="720" w:footer="576" w:gutter="0"/>
          <w:cols w:num="2" w:space="720"/>
          <w:docGrid w:linePitch="360"/>
        </w:sectPr>
      </w:pPr>
    </w:p>
    <w:p w:rsidR="00BF66EA" w:rsidRDefault="00117A36" w:rsidP="00BF66EA">
      <w:pPr>
        <w:rPr>
          <w:rFonts w:ascii="Calibri Light" w:eastAsia="Calibri" w:hAnsi="Calibri Light" w:cs="Calibri Light"/>
        </w:rPr>
      </w:pPr>
      <w:r w:rsidRPr="000D6890">
        <w:rPr>
          <w:rFonts w:ascii="Calibri Light" w:eastAsia="Calibri" w:hAnsi="Calibri Light" w:cs="Calibri Light"/>
          <w:noProof/>
          <w:sz w:val="20"/>
          <w:szCs w:val="20"/>
        </w:rPr>
        <w:lastRenderedPageBreak/>
        <mc:AlternateContent>
          <mc:Choice Requires="wps">
            <w:drawing>
              <wp:anchor distT="0" distB="0" distL="114300" distR="114300" simplePos="0" relativeHeight="251681792" behindDoc="0" locked="0" layoutInCell="1" allowOverlap="1">
                <wp:simplePos x="0" y="0"/>
                <wp:positionH relativeFrom="margin">
                  <wp:posOffset>3080385</wp:posOffset>
                </wp:positionH>
                <wp:positionV relativeFrom="paragraph">
                  <wp:posOffset>142875</wp:posOffset>
                </wp:positionV>
                <wp:extent cx="3564255" cy="8508365"/>
                <wp:effectExtent l="0" t="0" r="0" b="6985"/>
                <wp:wrapNone/>
                <wp:docPr id="1233261532" name="Text Box 12"/>
                <wp:cNvGraphicFramePr/>
                <a:graphic xmlns:a="http://schemas.openxmlformats.org/drawingml/2006/main">
                  <a:graphicData uri="http://schemas.microsoft.com/office/word/2010/wordprocessingShape">
                    <wps:wsp>
                      <wps:cNvSpPr txBox="1"/>
                      <wps:spPr>
                        <a:xfrm>
                          <a:off x="0" y="0"/>
                          <a:ext cx="3564255" cy="8508365"/>
                        </a:xfrm>
                        <a:prstGeom prst="rect">
                          <a:avLst/>
                        </a:prstGeom>
                        <a:noFill/>
                        <a:ln w="6350">
                          <a:noFill/>
                        </a:ln>
                      </wps:spPr>
                      <wps:txbx>
                        <w:txbxContent>
                          <w:p w:rsidR="00BF66EA" w:rsidRPr="000D6890" w:rsidRDefault="00117A36"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RDefault="00117A36" w:rsidP="00BF66EA">
                            <w:pPr>
                              <w:pStyle w:val="ListParagraph"/>
                              <w:numPr>
                                <w:ilvl w:val="0"/>
                                <w:numId w:val="12"/>
                              </w:numPr>
                              <w:rPr>
                                <w:rFonts w:cstheme="minorHAnsi"/>
                              </w:rPr>
                            </w:pPr>
                            <w:r w:rsidRPr="000D6890">
                              <w:rPr>
                                <w:rFonts w:cstheme="minorHAnsi"/>
                              </w:rPr>
                              <w:t xml:space="preserve">Limit distractions. Working from home takes trust from both management and employees, so be sure to avoid browsing the internet or </w:t>
                            </w:r>
                            <w:r w:rsidRPr="000D6890">
                              <w:rPr>
                                <w:rFonts w:cstheme="minorHAnsi"/>
                              </w:rPr>
                              <w:t>other activities not related to work. Sitting close to a window or near a TV can also invite distractions, so pick your work area accordingly.</w:t>
                            </w:r>
                          </w:p>
                          <w:p w:rsidR="00BF66EA" w:rsidRPr="000D6890" w:rsidRDefault="00117A36"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w:t>
                            </w:r>
                            <w:r w:rsidRPr="000D6890">
                              <w:rPr>
                                <w:rFonts w:cstheme="minorHAnsi"/>
                              </w:rPr>
                              <w:t xml:space="preserve"> you’re not spending more time at your workstation than you typically would in the workplace.</w:t>
                            </w:r>
                          </w:p>
                          <w:p w:rsidR="00BF66EA" w:rsidRPr="000D6890" w:rsidRDefault="00117A36"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w:t>
                            </w:r>
                            <w:r w:rsidRPr="000D6890">
                              <w:rPr>
                                <w:rFonts w:cstheme="minorHAnsi"/>
                              </w:rPr>
                              <w:t xml:space="preserve"> to help. For instance, you might notice your choice of workspace is too distracting so you need to move, or you might realize you could use another monitor for your computer. If something you typically use in the workplace would aid you at home, be sure t</w:t>
                            </w:r>
                            <w:r w:rsidRPr="000D6890">
                              <w:rPr>
                                <w:rFonts w:cstheme="minorHAnsi"/>
                              </w:rPr>
                              <w:t>o tell your employer.</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 xml:space="preserve">It’s important to stay in close contact with your supervisor to ensure you have everything you need to be successful when working from home. </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 xml:space="preserve">Speak with your supervisor with any questions related to [C_Officialname]’s working from </w:t>
                            </w:r>
                            <w:r w:rsidRPr="000D6890">
                              <w:rPr>
                                <w:rFonts w:asciiTheme="minorHAnsi" w:eastAsia="Calibri" w:hAnsiTheme="minorHAnsi" w:cstheme="minorHAnsi"/>
                                <w:sz w:val="22"/>
                                <w:szCs w:val="22"/>
                              </w:rPr>
                              <w:t>home policy.</w:t>
                            </w:r>
                          </w:p>
                          <w:p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2.55pt;margin-top:11.25pt;width:280.65pt;height:669.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" filled="f" stroked="f" strokeweight=".5pt">
                <v:textbox>
                  <w:txbxContent>
                    <w:p w:rsidR="00BF66EA" w:rsidRPr="000D6890" w:rsidRDefault="00117A36"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RDefault="00117A36" w:rsidP="00BF66EA">
                      <w:pPr>
                        <w:pStyle w:val="ListParagraph"/>
                        <w:numPr>
                          <w:ilvl w:val="0"/>
                          <w:numId w:val="12"/>
                        </w:numPr>
                        <w:rPr>
                          <w:rFonts w:cstheme="minorHAnsi"/>
                        </w:rPr>
                      </w:pPr>
                      <w:r w:rsidRPr="000D6890">
                        <w:rPr>
                          <w:rFonts w:cstheme="minorHAnsi"/>
                        </w:rPr>
                        <w:t xml:space="preserve">Limit distractions. Working from home takes trust from both management and employees, so be sure to avoid browsing the internet or </w:t>
                      </w:r>
                      <w:r w:rsidRPr="000D6890">
                        <w:rPr>
                          <w:rFonts w:cstheme="minorHAnsi"/>
                        </w:rPr>
                        <w:t>other activities not related to work. Sitting close to a window or near a TV can also invite distractions, so pick your work area accordingly.</w:t>
                      </w:r>
                    </w:p>
                    <w:p w:rsidR="00BF66EA" w:rsidRPr="000D6890" w:rsidRDefault="00117A36"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w:t>
                      </w:r>
                      <w:r w:rsidRPr="000D6890">
                        <w:rPr>
                          <w:rFonts w:cstheme="minorHAnsi"/>
                        </w:rPr>
                        <w:t xml:space="preserve"> you’re not spending more time at your workstation than you typically would in the workplace.</w:t>
                      </w:r>
                    </w:p>
                    <w:p w:rsidR="00BF66EA" w:rsidRPr="000D6890" w:rsidRDefault="00117A36"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w:t>
                      </w:r>
                      <w:r w:rsidRPr="000D6890">
                        <w:rPr>
                          <w:rFonts w:cstheme="minorHAnsi"/>
                        </w:rPr>
                        <w:t xml:space="preserve"> to help. For instance, you might notice your choice of workspace is too distracting so you need to move, or you might realize you could use another monitor for your computer. If something you typically use in the workplace would aid you at home, be sure t</w:t>
                      </w:r>
                      <w:r w:rsidRPr="000D6890">
                        <w:rPr>
                          <w:rFonts w:cstheme="minorHAnsi"/>
                        </w:rPr>
                        <w:t>o tell your employer.</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 xml:space="preserve">It’s important to stay in close contact with your supervisor to ensure you have everything you need to be successful when working from home. </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 xml:space="preserve">Speak with your supervisor with any questions related to [C_Officialname]’s working from </w:t>
                      </w:r>
                      <w:r w:rsidRPr="000D6890">
                        <w:rPr>
                          <w:rFonts w:asciiTheme="minorHAnsi" w:eastAsia="Calibri" w:hAnsiTheme="minorHAnsi" w:cstheme="minorHAnsi"/>
                          <w:sz w:val="22"/>
                          <w:szCs w:val="22"/>
                        </w:rPr>
                        <w:t>home policy.</w:t>
                      </w:r>
                    </w:p>
                    <w:p w:rsidR="00BF66EA" w:rsidRPr="000D6890" w:rsidRDefault="00BF66EA"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7696" behindDoc="0" locked="0" layoutInCell="1" allowOverlap="1">
                <wp:simplePos x="0" y="0"/>
                <wp:positionH relativeFrom="column">
                  <wp:posOffset>-363162</wp:posOffset>
                </wp:positionH>
                <wp:positionV relativeFrom="paragraph">
                  <wp:posOffset>157967</wp:posOffset>
                </wp:positionV>
                <wp:extent cx="3369310" cy="8500110"/>
                <wp:effectExtent l="0" t="0" r="0" b="0"/>
                <wp:wrapNone/>
                <wp:docPr id="135736826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rsidR="00BF66EA" w:rsidRPr="000D6890" w:rsidRDefault="00117A36"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Follow these tips when at work, at home and in public. Consistently following these prevention methods is your best defense against infection.</w:t>
                            </w:r>
                          </w:p>
                          <w:p w:rsidR="00BF66EA" w:rsidRPr="000D6890" w:rsidRDefault="00117A36"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RDefault="00117A36"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Just because you’re working from home doesn’t mean you’</w:t>
                            </w:r>
                            <w:r w:rsidRPr="000D6890">
                              <w:rPr>
                                <w:rFonts w:asciiTheme="minorHAnsi" w:eastAsia="Calibri" w:hAnsiTheme="minorHAnsi" w:cstheme="minorHAnsi"/>
                                <w:noProof/>
                                <w:sz w:val="22"/>
                                <w:szCs w:val="22"/>
                              </w:rPr>
                              <w:t>re automatically safe from infection—isolation merely lowers the potential of it rapidly spreading. This means you should ensure your house and remote working space is sufficiently disinfected.</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Here are some tips for keeping your space clean:</w:t>
                            </w:r>
                          </w:p>
                          <w:p w:rsidR="00BF66EA" w:rsidRPr="000D6890" w:rsidRDefault="00117A36" w:rsidP="00BF66EA">
                            <w:pPr>
                              <w:pStyle w:val="ListParagraph"/>
                              <w:numPr>
                                <w:ilvl w:val="0"/>
                                <w:numId w:val="12"/>
                              </w:numPr>
                              <w:rPr>
                                <w:rFonts w:cstheme="minorHAnsi"/>
                              </w:rPr>
                            </w:pPr>
                            <w:bookmarkStart w:id="82" w:name="_Hlk34998375"/>
                            <w:r w:rsidRPr="000D6890">
                              <w:rPr>
                                <w:rFonts w:cstheme="minorHAnsi"/>
                              </w:rPr>
                              <w:t xml:space="preserve">Use cleaning </w:t>
                            </w:r>
                            <w:r w:rsidRPr="000D6890">
                              <w:rPr>
                                <w:rFonts w:cstheme="minorHAnsi"/>
                              </w:rPr>
                              <w:t>products that say “disinfectant” on the label. Some even advertise their effectiveness against coronaviruses</w:t>
                            </w:r>
                            <w:bookmarkEnd w:id="82"/>
                            <w:r w:rsidRPr="000D6890">
                              <w:rPr>
                                <w:rFonts w:cstheme="minorHAnsi"/>
                              </w:rPr>
                              <w:t xml:space="preserve"> specifically. </w:t>
                            </w:r>
                          </w:p>
                          <w:p w:rsidR="00BF66EA" w:rsidRPr="000D6890" w:rsidRDefault="00117A36"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RDefault="00117A36"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RDefault="00117A36"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 xml:space="preserve">food-grade products. After sanitizing, be sure to rinse </w:t>
                            </w:r>
                            <w:r w:rsidRPr="000D6890">
                              <w:rPr>
                                <w:rFonts w:cstheme="minorHAnsi"/>
                              </w:rPr>
                              <w:t>with water any surfaces and objects that will come into contact with food.</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These cleaning tips aren’t a replacement for other prevention methods. Be sure to continue washing your hands thoroughly and to avoid large groups of people.</w:t>
                            </w:r>
                          </w:p>
                          <w:p w:rsidR="00BF66EA" w:rsidRPr="000D6890" w:rsidRDefault="00117A36"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 xml:space="preserve">What Are Some Tips for </w:t>
                            </w:r>
                            <w:r w:rsidRPr="000D6890">
                              <w:rPr>
                                <w:rFonts w:asciiTheme="minorHAnsi" w:hAnsiTheme="minorHAnsi" w:cstheme="minorHAnsi"/>
                                <w:sz w:val="22"/>
                                <w:szCs w:val="22"/>
                              </w:rPr>
                              <w:t>Effectively Working Remotely?</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RDefault="00117A36" w:rsidP="00BF66EA">
                            <w:pPr>
                              <w:pStyle w:val="ListParagraph"/>
                              <w:numPr>
                                <w:ilvl w:val="0"/>
                                <w:numId w:val="13"/>
                              </w:numPr>
                              <w:rPr>
                                <w:rFonts w:cstheme="minorHAnsi"/>
                              </w:rPr>
                            </w:pPr>
                            <w:r w:rsidRPr="000D6890">
                              <w:rPr>
                                <w:rFonts w:cstheme="minorHAnsi"/>
                              </w:rPr>
                              <w:t xml:space="preserve">Choose a designated work area, such as a kitchen table. Trying </w:t>
                            </w:r>
                            <w:r w:rsidRPr="000D6890">
                              <w:rPr>
                                <w:rFonts w:cstheme="minorHAnsi"/>
                              </w:rPr>
                              <w:t xml:space="preserve">to work from your bed or couch can be challenging, since such locations are associated with sleep and relaxation. </w:t>
                            </w:r>
                          </w:p>
                          <w:p w:rsidR="00BF66EA" w:rsidRPr="000D6890" w:rsidRDefault="00117A36"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w:t>
                            </w:r>
                            <w:r w:rsidRPr="000D6890">
                              <w:rPr>
                                <w:rFonts w:cstheme="minorHAnsi"/>
                              </w:rPr>
                              <w:t xml:space="preserve"> options for contacting co-workers.</w:t>
                            </w:r>
                          </w:p>
                          <w:p w:rsidR="00BF66EA" w:rsidRPr="000D6890" w:rsidRDefault="00117A36"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6pt;margin-top:12.45pt;width:265.3pt;height:66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" filled="f" stroked="f" strokeweight=".5pt">
                <v:textbox>
                  <w:txbxContent>
                    <w:p w:rsidR="00BF66EA" w:rsidRPr="000D6890" w:rsidRDefault="00117A36"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Follow these tips when at work, at home and in public. Consistently following these prevention methods is your best defense against infection.</w:t>
                      </w:r>
                    </w:p>
                    <w:p w:rsidR="00BF66EA" w:rsidRPr="000D6890" w:rsidRDefault="00117A36"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RDefault="00117A36"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Just because you’re working from home doesn’t mean you’</w:t>
                      </w:r>
                      <w:r w:rsidRPr="000D6890">
                        <w:rPr>
                          <w:rFonts w:asciiTheme="minorHAnsi" w:eastAsia="Calibri" w:hAnsiTheme="minorHAnsi" w:cstheme="minorHAnsi"/>
                          <w:noProof/>
                          <w:sz w:val="22"/>
                          <w:szCs w:val="22"/>
                        </w:rPr>
                        <w:t>re automatically safe from infection—isolation merely lowers the potential of it rapidly spreading. This means you should ensure your house and remote working space is sufficiently disinfected.</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Here are some tips for keeping your space clean:</w:t>
                      </w:r>
                    </w:p>
                    <w:p w:rsidR="00BF66EA" w:rsidRPr="000D6890" w:rsidRDefault="00117A36" w:rsidP="00BF66EA">
                      <w:pPr>
                        <w:pStyle w:val="ListParagraph"/>
                        <w:numPr>
                          <w:ilvl w:val="0"/>
                          <w:numId w:val="12"/>
                        </w:numPr>
                        <w:rPr>
                          <w:rFonts w:cstheme="minorHAnsi"/>
                        </w:rPr>
                      </w:pPr>
                      <w:bookmarkStart w:id="84" w:name="_Hlk34998375"/>
                      <w:r w:rsidRPr="000D6890">
                        <w:rPr>
                          <w:rFonts w:cstheme="minorHAnsi"/>
                        </w:rPr>
                        <w:t xml:space="preserve">Use cleaning </w:t>
                      </w:r>
                      <w:r w:rsidRPr="000D6890">
                        <w:rPr>
                          <w:rFonts w:cstheme="minorHAnsi"/>
                        </w:rPr>
                        <w:t>products that say “disinfectant” on the label. Some even advertise their effectiveness against coronaviruses</w:t>
                      </w:r>
                      <w:bookmarkEnd w:id="84"/>
                      <w:r w:rsidRPr="000D6890">
                        <w:rPr>
                          <w:rFonts w:cstheme="minorHAnsi"/>
                        </w:rPr>
                        <w:t xml:space="preserve"> specifically. </w:t>
                      </w:r>
                    </w:p>
                    <w:p w:rsidR="00BF66EA" w:rsidRPr="000D6890" w:rsidRDefault="00117A36"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RDefault="00117A36"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RDefault="00117A36"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5" w:name="_Hlk34998364"/>
                      <w:r w:rsidRPr="000D6890">
                        <w:rPr>
                          <w:rFonts w:cstheme="minorHAnsi"/>
                        </w:rPr>
                        <w:t xml:space="preserve">with </w:t>
                      </w:r>
                      <w:bookmarkEnd w:id="85"/>
                      <w:r w:rsidRPr="000D6890">
                        <w:rPr>
                          <w:rFonts w:cstheme="minorHAnsi"/>
                        </w:rPr>
                        <w:t xml:space="preserve">food-grade products. After sanitizing, be sure to rinse </w:t>
                      </w:r>
                      <w:r w:rsidRPr="000D6890">
                        <w:rPr>
                          <w:rFonts w:cstheme="minorHAnsi"/>
                        </w:rPr>
                        <w:t>with water any surfaces and objects that will come into contact with food.</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These cleaning tips aren’t a replacement for other prevention methods. Be sure to continue washing your hands thoroughly and to avoid large groups of people.</w:t>
                      </w:r>
                    </w:p>
                    <w:p w:rsidR="00BF66EA" w:rsidRPr="000D6890" w:rsidRDefault="00117A36"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 xml:space="preserve">What Are Some Tips for </w:t>
                      </w:r>
                      <w:r w:rsidRPr="000D6890">
                        <w:rPr>
                          <w:rFonts w:asciiTheme="minorHAnsi" w:hAnsiTheme="minorHAnsi" w:cstheme="minorHAnsi"/>
                          <w:sz w:val="22"/>
                          <w:szCs w:val="22"/>
                        </w:rPr>
                        <w:t>Effectively Working Remotely?</w:t>
                      </w:r>
                    </w:p>
                    <w:p w:rsidR="00BF66EA" w:rsidRPr="000D6890" w:rsidRDefault="00117A36"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RDefault="00117A36" w:rsidP="00BF66EA">
                      <w:pPr>
                        <w:pStyle w:val="ListParagraph"/>
                        <w:numPr>
                          <w:ilvl w:val="0"/>
                          <w:numId w:val="13"/>
                        </w:numPr>
                        <w:rPr>
                          <w:rFonts w:cstheme="minorHAnsi"/>
                        </w:rPr>
                      </w:pPr>
                      <w:r w:rsidRPr="000D6890">
                        <w:rPr>
                          <w:rFonts w:cstheme="minorHAnsi"/>
                        </w:rPr>
                        <w:t xml:space="preserve">Choose a designated work area, such as a kitchen table. Trying </w:t>
                      </w:r>
                      <w:r w:rsidRPr="000D6890">
                        <w:rPr>
                          <w:rFonts w:cstheme="minorHAnsi"/>
                        </w:rPr>
                        <w:t xml:space="preserve">to work from your bed or couch can be challenging, since such locations are associated with sleep and relaxation. </w:t>
                      </w:r>
                    </w:p>
                    <w:p w:rsidR="00BF66EA" w:rsidRPr="000D6890" w:rsidRDefault="00117A36"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w:t>
                      </w:r>
                      <w:r w:rsidRPr="000D6890">
                        <w:rPr>
                          <w:rFonts w:cstheme="minorHAnsi"/>
                        </w:rPr>
                        <w:t xml:space="preserve"> options for contacting co-workers.</w:t>
                      </w:r>
                    </w:p>
                    <w:p w:rsidR="00BF66EA" w:rsidRPr="000D6890" w:rsidRDefault="00117A36"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v:textbox>
              </v:shape>
            </w:pict>
          </mc:Fallback>
        </mc:AlternateContent>
      </w:r>
    </w:p>
    <w:p w:rsidR="00BF66EA" w:rsidRPr="000D6890" w:rsidRDefault="00BF66EA" w:rsidP="00BF66EA">
      <w:pPr>
        <w:rPr>
          <w:rFonts w:ascii="Calibri Light" w:eastAsia="Calibri" w:hAnsi="Calibri Light" w:cs="Calibri Light"/>
        </w:rPr>
      </w:pPr>
    </w:p>
    <w:p w:rsidR="00BF66EA" w:rsidRDefault="00BF66EA" w:rsidP="00BF66EA"/>
    <w:p w:rsidR="00BF66EA" w:rsidRDefault="00BF66EA" w:rsidP="00BF66EA"/>
    <w:p w:rsidR="00BF66EA" w:rsidRDefault="00BF66EA" w:rsidP="00BF66EA"/>
    <w:p w:rsidR="00BF66EA" w:rsidRDefault="00BF66EA" w:rsidP="00BF66EA"/>
    <w:p w:rsidR="00BF66EA" w:rsidRPr="007A5547" w:rsidRDefault="00BF66EA" w:rsidP="00BF66EA"/>
    <w:p w:rsidR="00BF66EA" w:rsidRDefault="00BF66EA" w:rsidP="00BF66EA"/>
    <w:p w:rsidR="00BF66EA" w:rsidRDefault="00BF66EA" w:rsidP="00BF66EA"/>
    <w:p w:rsidR="00BF66EA" w:rsidRDefault="00BF66EA" w:rsidP="00BF66EA">
      <w:pPr>
        <w:sectPr w:rsidR="00BF66EA">
          <w:headerReference w:type="default" r:id="rId43"/>
          <w:footerReference w:type="default" r:id="rId44"/>
          <w:pgSz w:w="12240" w:h="15840"/>
          <w:pgMar w:top="1440" w:right="1440" w:bottom="1440" w:left="1440" w:header="720" w:footer="720" w:gutter="0"/>
          <w:cols w:space="720"/>
          <w:docGrid w:linePitch="360"/>
        </w:sectPr>
      </w:pPr>
    </w:p>
    <w:p w:rsidR="00BF66EA" w:rsidRDefault="00117A36" w:rsidP="00BF66EA">
      <w:pPr>
        <w:rPr>
          <w:rFonts w:cstheme="majorHAnsi"/>
        </w:rPr>
      </w:pPr>
      <w:r>
        <w:lastRenderedPageBreak/>
        <w:t xml:space="preserve"> </w:t>
      </w:r>
      <w:r>
        <w:rPr>
          <w:noProof/>
          <w:sz w:val="32"/>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8467</wp:posOffset>
                </wp:positionV>
                <wp:extent cx="3275965" cy="5118265"/>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3275965" cy="5118265"/>
                        </a:xfrm>
                        <a:prstGeom prst="rect">
                          <a:avLst/>
                        </a:prstGeom>
                        <a:noFill/>
                        <a:ln w="6350">
                          <a:noFill/>
                        </a:ln>
                      </wps:spPr>
                      <wps:txbx>
                        <w:txbxContent>
                          <w:p w:rsidR="00BF66EA" w:rsidRPr="00E41921" w:rsidRDefault="00117A36"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RDefault="00117A36"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thighs are parallel to i</w:t>
                            </w:r>
                            <w:r w:rsidRPr="00E41921">
                              <w:t xml:space="preserve">t. </w:t>
                            </w:r>
                            <w:r>
                              <w:t>While typing, your arms should be parallel to the floor as well</w:t>
                            </w:r>
                            <w:r w:rsidRPr="00E41921">
                              <w:t>.</w:t>
                            </w:r>
                          </w:p>
                          <w:p w:rsidR="00BF66EA" w:rsidRDefault="00117A36"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The situation may also be a</w:t>
                            </w:r>
                            <w:r w:rsidRPr="00E41921">
                              <w:t xml:space="preserve">ble to be corrected using sturdy supports to boost the legs of either the work surface or the chair. </w:t>
                            </w:r>
                            <w:r>
                              <w:t>Cushion your</w:t>
                            </w:r>
                            <w:r w:rsidRPr="00E41921">
                              <w:t xml:space="preserve"> wrists from the surface edge with padding or a wrist rest.</w:t>
                            </w:r>
                          </w:p>
                          <w:p w:rsidR="00BF66EA" w:rsidRPr="009721E5" w:rsidRDefault="00117A36"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w:t>
                            </w:r>
                            <w:r w:rsidRPr="00E41921">
                              <w:t>tely an arm’s length away with the top of the screen at, or slightly below, eye level.</w:t>
                            </w:r>
                          </w:p>
                          <w:p w:rsidR="00BF66EA" w:rsidRDefault="00117A36"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RDefault="00BF66EA" w:rsidP="00BF66EA">
                            <w:pPr>
                              <w:pStyle w:val="bulle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06.75pt;margin-top:.65pt;width:257.95pt;height:403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" filled="f" stroked="f" strokeweight=".5pt">
                <v:textbox>
                  <w:txbxContent>
                    <w:p w:rsidR="00BF66EA" w:rsidRPr="00E41921" w:rsidRDefault="00117A36"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RDefault="00117A36"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thighs are parallel to i</w:t>
                      </w:r>
                      <w:r w:rsidRPr="00E41921">
                        <w:t xml:space="preserve">t. </w:t>
                      </w:r>
                      <w:r>
                        <w:t>While typing, your arms should be parallel to the floor as well</w:t>
                      </w:r>
                      <w:r w:rsidRPr="00E41921">
                        <w:t>.</w:t>
                      </w:r>
                    </w:p>
                    <w:p w:rsidR="00BF66EA" w:rsidRDefault="00117A36"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The situation may also be a</w:t>
                      </w:r>
                      <w:r w:rsidRPr="00E41921">
                        <w:t xml:space="preserve">ble to be corrected using sturdy supports to boost the legs of either the work surface or the chair. </w:t>
                      </w:r>
                      <w:r>
                        <w:t>Cushion your</w:t>
                      </w:r>
                      <w:r w:rsidRPr="00E41921">
                        <w:t xml:space="preserve"> wrists from the surface edge with padding or a wrist rest.</w:t>
                      </w:r>
                    </w:p>
                    <w:p w:rsidR="00BF66EA" w:rsidRPr="009721E5" w:rsidRDefault="00117A36"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w:t>
                      </w:r>
                      <w:r w:rsidRPr="00E41921">
                        <w:t>tely an arm’s length away with the top of the screen at, or slightly below, eye level.</w:t>
                      </w:r>
                    </w:p>
                    <w:p w:rsidR="00BF66EA" w:rsidRDefault="00117A36"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RDefault="00BF66EA" w:rsidP="00BF66EA">
                      <w:pPr>
                        <w:pStyle w:val="bullet"/>
                      </w:pPr>
                    </w:p>
                  </w:txbxContent>
                </v:textbox>
                <w10:wrap anchorx="margin"/>
              </v:shape>
            </w:pict>
          </mc:Fallback>
        </mc:AlternateContent>
      </w:r>
      <w:r>
        <w:rPr>
          <w:noProof/>
          <w:sz w:val="32"/>
        </w:rPr>
        <mc:AlternateContent>
          <mc:Choice Requires="wps">
            <w:drawing>
              <wp:anchor distT="0" distB="0" distL="114300" distR="114300" simplePos="0" relativeHeight="251685888"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rsidR="00BF66EA" w:rsidRPr="00BF66EA" w:rsidRDefault="00117A36"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RDefault="00117A36" w:rsidP="00BF66EA">
                            <w:pPr>
                              <w:rPr>
                                <w:rFonts w:cstheme="majorHAnsi"/>
                                <w:noProof/>
                              </w:rPr>
                            </w:pPr>
                            <w:r w:rsidRPr="00223858">
                              <w:rPr>
                                <w:rFonts w:cstheme="majorHAnsi"/>
                                <w:noProof/>
                              </w:rPr>
                              <w:t>Working from home comes with its own set of challenges. If an employee finds themselves working from home for a prolonged period of time, it is especially important to take steps to prevent ergonomic injuries. Taking small steps can go a long way to injury</w:t>
                            </w:r>
                            <w:r w:rsidRPr="00223858">
                              <w:rPr>
                                <w:rFonts w:cstheme="majorHAnsi"/>
                                <w:noProof/>
                              </w:rPr>
                              <w:t xml:space="preserve"> prevention at home. </w:t>
                            </w:r>
                          </w:p>
                          <w:p w:rsidR="00BF66EA" w:rsidRPr="00223858" w:rsidRDefault="00117A36" w:rsidP="00BF66EA">
                            <w:pPr>
                              <w:pStyle w:val="SubHeaders"/>
                              <w:rPr>
                                <w:color w:val="20A589"/>
                                <w:sz w:val="22"/>
                                <w:szCs w:val="22"/>
                              </w:rPr>
                            </w:pPr>
                            <w:r w:rsidRPr="00223858">
                              <w:rPr>
                                <w:color w:val="20A589"/>
                                <w:sz w:val="22"/>
                                <w:szCs w:val="22"/>
                              </w:rPr>
                              <w:t>Healthy at Home</w:t>
                            </w:r>
                          </w:p>
                          <w:p w:rsidR="00BF66EA" w:rsidRPr="00223858" w:rsidRDefault="00117A36"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RDefault="00117A36" w:rsidP="00BF66EA">
                            <w:pPr>
                              <w:rPr>
                                <w:rFonts w:cstheme="majorHAnsi"/>
                                <w:noProof/>
                              </w:rPr>
                            </w:pPr>
                            <w:r w:rsidRPr="00223858">
                              <w:rPr>
                                <w:rFonts w:cstheme="majorHAnsi"/>
                                <w:noProof/>
                              </w:rPr>
                              <w:t>Many factors of ergo</w:t>
                            </w:r>
                            <w:r w:rsidRPr="00223858">
                              <w:rPr>
                                <w:rFonts w:cstheme="majorHAnsi"/>
                                <w:noProof/>
                              </w:rPr>
                              <w:t xml:space="preserve">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RDefault="00117A36" w:rsidP="00BF66EA">
                            <w:pPr>
                              <w:rPr>
                                <w:rFonts w:cstheme="majorHAnsi"/>
                                <w:noProof/>
                              </w:rPr>
                            </w:pPr>
                            <w:r w:rsidRPr="00223858">
                              <w:rPr>
                                <w:rFonts w:cstheme="majorHAnsi"/>
                                <w:noProof/>
                              </w:rPr>
                              <w:t>Poor erg</w:t>
                            </w:r>
                            <w:r w:rsidRPr="00223858">
                              <w:rPr>
                                <w:rFonts w:cstheme="majorHAnsi"/>
                                <w:noProof/>
                              </w:rPr>
                              <w:t>onomics can lead to not only reduced employee efficiency, but also a number of health issues that may have long-lasting effects, including damage to muscles, nerves, blood vessels, ligaments and tendons. Musculoskeletal disorders can be caused by a wide va</w:t>
                            </w:r>
                            <w:r w:rsidRPr="00223858">
                              <w:rPr>
                                <w:rFonts w:cstheme="majorHAnsi"/>
                                <w:noProof/>
                              </w:rPr>
                              <w:t xml:space="preserve">riety of tasks, many of which may seem innocent, such as sitting with poor posture or having to bend or reach repeatedly.  </w:t>
                            </w:r>
                          </w:p>
                          <w:p w:rsidR="00BF66EA" w:rsidRPr="00223858" w:rsidRDefault="00117A36" w:rsidP="00BF66EA">
                            <w:pPr>
                              <w:pStyle w:val="SubHeaders"/>
                              <w:rPr>
                                <w:color w:val="20A589"/>
                                <w:sz w:val="22"/>
                                <w:szCs w:val="22"/>
                              </w:rPr>
                            </w:pPr>
                            <w:r w:rsidRPr="00223858">
                              <w:rPr>
                                <w:color w:val="20A589"/>
                                <w:sz w:val="22"/>
                                <w:szCs w:val="22"/>
                              </w:rPr>
                              <w:t>Workstation Considerations</w:t>
                            </w:r>
                          </w:p>
                          <w:p w:rsidR="00BF66EA" w:rsidRDefault="00117A36"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6pt;margin-top:.65pt;width:265.3pt;height:50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" filled="f" stroked="f" strokeweight=".5pt">
                <v:textbox>
                  <w:txbxContent>
                    <w:p w:rsidR="00BF66EA" w:rsidRPr="00BF66EA" w:rsidRDefault="00117A36"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RDefault="00117A36" w:rsidP="00BF66EA">
                      <w:pPr>
                        <w:rPr>
                          <w:rFonts w:cstheme="majorHAnsi"/>
                          <w:noProof/>
                        </w:rPr>
                      </w:pPr>
                      <w:r w:rsidRPr="00223858">
                        <w:rPr>
                          <w:rFonts w:cstheme="majorHAnsi"/>
                          <w:noProof/>
                        </w:rPr>
                        <w:t>Working from home comes with its own set of challenges. If an employee finds themselves working from home for a prolonged period of time, it is especially important to take steps to prevent ergonomic injuries. Taking small steps can go a long way to injury</w:t>
                      </w:r>
                      <w:r w:rsidRPr="00223858">
                        <w:rPr>
                          <w:rFonts w:cstheme="majorHAnsi"/>
                          <w:noProof/>
                        </w:rPr>
                        <w:t xml:space="preserve"> prevention at home. </w:t>
                      </w:r>
                    </w:p>
                    <w:p w:rsidR="00BF66EA" w:rsidRPr="00223858" w:rsidRDefault="00117A36" w:rsidP="00BF66EA">
                      <w:pPr>
                        <w:pStyle w:val="SubHeaders"/>
                        <w:rPr>
                          <w:color w:val="20A589"/>
                          <w:sz w:val="22"/>
                          <w:szCs w:val="22"/>
                        </w:rPr>
                      </w:pPr>
                      <w:r w:rsidRPr="00223858">
                        <w:rPr>
                          <w:color w:val="20A589"/>
                          <w:sz w:val="22"/>
                          <w:szCs w:val="22"/>
                        </w:rPr>
                        <w:t>Healthy at Home</w:t>
                      </w:r>
                    </w:p>
                    <w:p w:rsidR="00BF66EA" w:rsidRPr="00223858" w:rsidRDefault="00117A36"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RDefault="00117A36" w:rsidP="00BF66EA">
                      <w:pPr>
                        <w:rPr>
                          <w:rFonts w:cstheme="majorHAnsi"/>
                          <w:noProof/>
                        </w:rPr>
                      </w:pPr>
                      <w:r w:rsidRPr="00223858">
                        <w:rPr>
                          <w:rFonts w:cstheme="majorHAnsi"/>
                          <w:noProof/>
                        </w:rPr>
                        <w:t>Many factors of ergo</w:t>
                      </w:r>
                      <w:r w:rsidRPr="00223858">
                        <w:rPr>
                          <w:rFonts w:cstheme="majorHAnsi"/>
                          <w:noProof/>
                        </w:rPr>
                        <w:t xml:space="preserve">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RDefault="00117A36" w:rsidP="00BF66EA">
                      <w:pPr>
                        <w:rPr>
                          <w:rFonts w:cstheme="majorHAnsi"/>
                          <w:noProof/>
                        </w:rPr>
                      </w:pPr>
                      <w:r w:rsidRPr="00223858">
                        <w:rPr>
                          <w:rFonts w:cstheme="majorHAnsi"/>
                          <w:noProof/>
                        </w:rPr>
                        <w:t>Poor erg</w:t>
                      </w:r>
                      <w:r w:rsidRPr="00223858">
                        <w:rPr>
                          <w:rFonts w:cstheme="majorHAnsi"/>
                          <w:noProof/>
                        </w:rPr>
                        <w:t>onomics can lead to not only reduced employee efficiency, but also a number of health issues that may have long-lasting effects, including damage to muscles, nerves, blood vessels, ligaments and tendons. Musculoskeletal disorders can be caused by a wide va</w:t>
                      </w:r>
                      <w:r w:rsidRPr="00223858">
                        <w:rPr>
                          <w:rFonts w:cstheme="majorHAnsi"/>
                          <w:noProof/>
                        </w:rPr>
                        <w:t xml:space="preserve">riety of tasks, many of which may seem innocent, such as sitting with poor posture or having to bend or reach repeatedly.  </w:t>
                      </w:r>
                    </w:p>
                    <w:p w:rsidR="00BF66EA" w:rsidRPr="00223858" w:rsidRDefault="00117A36" w:rsidP="00BF66EA">
                      <w:pPr>
                        <w:pStyle w:val="SubHeaders"/>
                        <w:rPr>
                          <w:color w:val="20A589"/>
                          <w:sz w:val="22"/>
                          <w:szCs w:val="22"/>
                        </w:rPr>
                      </w:pPr>
                      <w:r w:rsidRPr="00223858">
                        <w:rPr>
                          <w:color w:val="20A589"/>
                          <w:sz w:val="22"/>
                          <w:szCs w:val="22"/>
                        </w:rPr>
                        <w:t>Workstation Considerations</w:t>
                      </w:r>
                    </w:p>
                    <w:p w:rsidR="00BF66EA" w:rsidRDefault="00117A36"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v:textbox>
              </v:shape>
            </w:pict>
          </mc:Fallback>
        </mc:AlternateContent>
      </w:r>
      <w:r w:rsidRPr="000855CD">
        <w:rPr>
          <w:noProof/>
          <w:sz w:val="32"/>
        </w:rPr>
        <mc:AlternateContent>
          <mc:Choice Requires="wps">
            <w:drawing>
              <wp:anchor distT="0" distB="0" distL="114300" distR="114300" simplePos="0" relativeHeight="251683840"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A" w:rsidRPr="00223858" w:rsidRDefault="00117A36" w:rsidP="00BF66EA">
                            <w:pPr>
                              <w:pStyle w:val="SubHeaders"/>
                              <w:spacing w:after="240"/>
                              <w:rPr>
                                <w:rFonts w:cstheme="majorHAnsi"/>
                                <w:b w:val="0"/>
                                <w:color w:val="20A589"/>
                              </w:rPr>
                            </w:pPr>
                            <w:r w:rsidRPr="00223858">
                              <w:rPr>
                                <w:rFonts w:cstheme="majorHAnsi"/>
                                <w:b w:val="0"/>
                                <w:color w:val="20A589"/>
                              </w:rPr>
                              <w:t xml:space="preserve">Health and </w:t>
                            </w:r>
                            <w:r w:rsidRPr="00223858">
                              <w:rPr>
                                <w:rFonts w:cstheme="majorHAnsi"/>
                                <w:b w:val="0"/>
                                <w:color w:val="20A589"/>
                              </w:rPr>
                              <w:t>wellness tips for your work, home and life—brought to you by the insurance professionals at [B_Officialname]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84.65pt;margin-top:79.25pt;width:455.75pt;height:3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" filled="f" stroked="f">
                <v:textbox>
                  <w:txbxContent>
                    <w:p w:rsidR="00BF66EA" w:rsidRPr="00223858" w:rsidRDefault="00117A36" w:rsidP="00BF66EA">
                      <w:pPr>
                        <w:pStyle w:val="SubHeaders"/>
                        <w:spacing w:after="240"/>
                        <w:rPr>
                          <w:rFonts w:cstheme="majorHAnsi"/>
                          <w:b w:val="0"/>
                          <w:color w:val="20A589"/>
                        </w:rPr>
                      </w:pPr>
                      <w:r w:rsidRPr="00223858">
                        <w:rPr>
                          <w:rFonts w:cstheme="majorHAnsi"/>
                          <w:b w:val="0"/>
                          <w:color w:val="20A589"/>
                        </w:rPr>
                        <w:t xml:space="preserve">Health and </w:t>
                      </w:r>
                      <w:r w:rsidRPr="00223858">
                        <w:rPr>
                          <w:rFonts w:cstheme="majorHAnsi"/>
                          <w:b w:val="0"/>
                          <w:color w:val="20A589"/>
                        </w:rPr>
                        <w:t>wellness tips for your work, home and life—brought to you by the insurance professionals at [B_Officialname]</w:t>
                      </w:r>
                    </w:p>
                  </w:txbxContent>
                </v:textbox>
                <w10:wrap anchorx="margin" anchory="page"/>
                <w10:anchorlock/>
              </v:shape>
            </w:pict>
          </mc:Fallback>
        </mc:AlternateContent>
      </w:r>
    </w:p>
    <w:p w:rsidR="00BF66EA" w:rsidRDefault="00BF66EA" w:rsidP="00BF66EA">
      <w:pPr>
        <w:rPr>
          <w:rFonts w:cstheme="majorHAnsi"/>
        </w:rPr>
        <w:sectPr w:rsidR="00BF66EA" w:rsidSect="00FB590A">
          <w:headerReference w:type="default" r:id="rId45"/>
          <w:footerReference w:type="default" r:id="rId46"/>
          <w:pgSz w:w="12240" w:h="15840"/>
          <w:pgMar w:top="5040" w:right="720" w:bottom="720" w:left="720" w:header="720" w:footer="576" w:gutter="0"/>
          <w:cols w:num="2" w:space="720"/>
          <w:docGrid w:linePitch="360"/>
        </w:sectPr>
      </w:pPr>
    </w:p>
    <w:p w:rsidR="00BF66EA" w:rsidRPr="00595AED" w:rsidRDefault="00117A36" w:rsidP="00BF66EA">
      <w:pPr>
        <w:rPr>
          <w:rFonts w:cstheme="majorHAnsi"/>
        </w:rPr>
      </w:pPr>
      <w:r w:rsidRPr="008873DD">
        <w:rPr>
          <w:rFonts w:cstheme="majorHAnsi"/>
          <w:noProof/>
        </w:rPr>
        <w:lastRenderedPageBreak/>
        <mc:AlternateContent>
          <mc:Choice Requires="wps">
            <w:drawing>
              <wp:anchor distT="0" distB="0" distL="114300" distR="114300" simplePos="0" relativeHeight="251692032"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284.65pt;margin-top:-1.05pt;width:257.95pt;height:669.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" filled="f" stroked="f" strokeweight=".5pt">
                <v:textbox>
                  <w:txbxContent>
                    <w:p w:rsidR="00BF66EA" w:rsidRDefault="00BF66EA" w:rsidP="00BF66EA"/>
                  </w:txbxContent>
                </v:textbox>
                <w10:wrap anchorx="margin"/>
              </v:shape>
            </w:pict>
          </mc:Fallback>
        </mc:AlternateContent>
      </w:r>
      <w:r w:rsidRPr="008873DD">
        <w:rPr>
          <w:rFonts w:cstheme="majorHAnsi"/>
          <w:noProof/>
        </w:rPr>
        <mc:AlternateContent>
          <mc:Choice Requires="wps">
            <w:drawing>
              <wp:anchor distT="0" distB="0" distL="114300" distR="114300" simplePos="0" relativeHeight="251689984"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rsidR="00BF66EA" w:rsidRDefault="00117A36" w:rsidP="00BF66EA">
                            <w:pPr>
                              <w:pStyle w:val="bullet"/>
                            </w:pPr>
                            <w:r w:rsidRPr="009721E5">
                              <w:t xml:space="preserve">Equipment—When using a keyboard and mouse, keep them on the same surface. Position your arms so that your hands are aligned with, or slightly </w:t>
                            </w:r>
                            <w:r>
                              <w:t>below, your elbows. Make sure your wrists are straight and your upper arms stay close to your body. If you use the</w:t>
                            </w:r>
                            <w:r>
                              <w:t xml:space="preserve"> phone frequently, put it on speaker or use a headset in order to avoid having to cradle the phone between your head and shoulder. </w:t>
                            </w:r>
                          </w:p>
                          <w:p w:rsidR="00BF66EA" w:rsidRPr="00223858" w:rsidRDefault="00117A36" w:rsidP="00BF66EA">
                            <w:pPr>
                              <w:pStyle w:val="SubHeaders"/>
                              <w:rPr>
                                <w:color w:val="20A589"/>
                                <w:sz w:val="22"/>
                                <w:szCs w:val="22"/>
                              </w:rPr>
                            </w:pPr>
                            <w:r w:rsidRPr="00223858">
                              <w:rPr>
                                <w:color w:val="20A589"/>
                                <w:sz w:val="22"/>
                                <w:szCs w:val="22"/>
                              </w:rPr>
                              <w:t>Preventing Hazards</w:t>
                            </w:r>
                          </w:p>
                          <w:p w:rsidR="00BF66EA" w:rsidRPr="00223858" w:rsidRDefault="00117A36" w:rsidP="00BF66EA">
                            <w:pPr>
                              <w:rPr>
                                <w:rFonts w:cstheme="majorHAnsi"/>
                              </w:rPr>
                            </w:pPr>
                            <w:r w:rsidRPr="00223858">
                              <w:rPr>
                                <w:rFonts w:cstheme="majorHAnsi"/>
                              </w:rPr>
                              <w:t>In addition to arranging your workspace properly, you should also be aware of new risk factors that may b</w:t>
                            </w:r>
                            <w:r w:rsidRPr="00223858">
                              <w:rPr>
                                <w:rFonts w:cstheme="majorHAnsi"/>
                              </w:rPr>
                              <w:t>e present. Be careful not to overload electrical outlets or create tripping hazards with power strips or extension cords running across the floor of your home.</w:t>
                            </w:r>
                          </w:p>
                          <w:p w:rsidR="00BF66EA" w:rsidRPr="00223858" w:rsidRDefault="00117A36" w:rsidP="00BF66EA">
                            <w:pPr>
                              <w:pStyle w:val="SubHeaders"/>
                              <w:rPr>
                                <w:color w:val="20A589"/>
                                <w:sz w:val="22"/>
                                <w:szCs w:val="22"/>
                              </w:rPr>
                            </w:pPr>
                            <w:r w:rsidRPr="00223858">
                              <w:rPr>
                                <w:color w:val="20A589"/>
                                <w:sz w:val="22"/>
                                <w:szCs w:val="22"/>
                              </w:rPr>
                              <w:t>Taking Breaks</w:t>
                            </w:r>
                          </w:p>
                          <w:p w:rsidR="00BF66EA" w:rsidRPr="00223858" w:rsidRDefault="00117A36" w:rsidP="00BF66EA">
                            <w:pPr>
                              <w:rPr>
                                <w:rFonts w:cstheme="majorHAnsi"/>
                              </w:rPr>
                            </w:pPr>
                            <w:r w:rsidRPr="00223858">
                              <w:rPr>
                                <w:rFonts w:cstheme="majorHAnsi"/>
                              </w:rPr>
                              <w:t>Even while at the office, employees shouldn’t spend eight straight hours sitting a</w:t>
                            </w:r>
                            <w:r w:rsidRPr="00223858">
                              <w:rPr>
                                <w:rFonts w:cstheme="majorHAnsi"/>
                              </w:rPr>
                              <w:t>t their desks. This applies to working at home as well. Take regular breaks to stand, stretch and move around a bit.</w:t>
                            </w:r>
                          </w:p>
                          <w:p w:rsidR="00BF66EA" w:rsidRPr="00223858" w:rsidRDefault="00117A36" w:rsidP="00BF66EA">
                            <w:pPr>
                              <w:pStyle w:val="SubHeaders"/>
                              <w:rPr>
                                <w:color w:val="20A589"/>
                                <w:sz w:val="22"/>
                                <w:szCs w:val="22"/>
                              </w:rPr>
                            </w:pPr>
                            <w:r w:rsidRPr="00223858">
                              <w:rPr>
                                <w:color w:val="20A589"/>
                                <w:sz w:val="22"/>
                                <w:szCs w:val="22"/>
                              </w:rPr>
                              <w:t>In Conclusion</w:t>
                            </w:r>
                          </w:p>
                          <w:p w:rsidR="00BF66EA" w:rsidRPr="00223858" w:rsidRDefault="00117A36" w:rsidP="00BF66EA">
                            <w:pPr>
                              <w:rPr>
                                <w:rFonts w:cstheme="majorHAnsi"/>
                              </w:rPr>
                            </w:pPr>
                            <w:r w:rsidRPr="00223858">
                              <w:rPr>
                                <w:rFonts w:cstheme="majorHAnsi"/>
                              </w:rPr>
                              <w:t>Working from home has its pros and cons. While your home may not be the ideal work environment, utilizing the strategies in t</w:t>
                            </w:r>
                            <w:r w:rsidRPr="00223858">
                              <w:rPr>
                                <w:rFonts w:cstheme="majorHAnsi"/>
                              </w:rPr>
                              <w:t>his article can go a long way toward preventing unnecessary injuries.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3.35pt;margin-top:-.4pt;width:265.3pt;height:66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" filled="f" stroked="f" strokeweight=".5pt">
                <v:textbox>
                  <w:txbxContent>
                    <w:p w:rsidR="00BF66EA" w:rsidRDefault="00117A36" w:rsidP="00BF66EA">
                      <w:pPr>
                        <w:pStyle w:val="bullet"/>
                      </w:pPr>
                      <w:r w:rsidRPr="009721E5">
                        <w:t xml:space="preserve">Equipment—When using a keyboard and mouse, keep them on the same surface. Position your arms so that your hands are aligned with, or slightly </w:t>
                      </w:r>
                      <w:r>
                        <w:t>below, your elbows. Make sure your wrists are straight and your upper arms stay close to your body. If you use the</w:t>
                      </w:r>
                      <w:r>
                        <w:t xml:space="preserve"> phone frequently, put it on speaker or use a headset in order to avoid having to cradle the phone between your head and shoulder. </w:t>
                      </w:r>
                    </w:p>
                    <w:p w:rsidR="00BF66EA" w:rsidRPr="00223858" w:rsidRDefault="00117A36" w:rsidP="00BF66EA">
                      <w:pPr>
                        <w:pStyle w:val="SubHeaders"/>
                        <w:rPr>
                          <w:color w:val="20A589"/>
                          <w:sz w:val="22"/>
                          <w:szCs w:val="22"/>
                        </w:rPr>
                      </w:pPr>
                      <w:r w:rsidRPr="00223858">
                        <w:rPr>
                          <w:color w:val="20A589"/>
                          <w:sz w:val="22"/>
                          <w:szCs w:val="22"/>
                        </w:rPr>
                        <w:t>Preventing Hazards</w:t>
                      </w:r>
                    </w:p>
                    <w:p w:rsidR="00BF66EA" w:rsidRPr="00223858" w:rsidRDefault="00117A36" w:rsidP="00BF66EA">
                      <w:pPr>
                        <w:rPr>
                          <w:rFonts w:cstheme="majorHAnsi"/>
                        </w:rPr>
                      </w:pPr>
                      <w:r w:rsidRPr="00223858">
                        <w:rPr>
                          <w:rFonts w:cstheme="majorHAnsi"/>
                        </w:rPr>
                        <w:t>In addition to arranging your workspace properly, you should also be aware of new risk factors that may b</w:t>
                      </w:r>
                      <w:r w:rsidRPr="00223858">
                        <w:rPr>
                          <w:rFonts w:cstheme="majorHAnsi"/>
                        </w:rPr>
                        <w:t>e present. Be careful not to overload electrical outlets or create tripping hazards with power strips or extension cords running across the floor of your home.</w:t>
                      </w:r>
                    </w:p>
                    <w:p w:rsidR="00BF66EA" w:rsidRPr="00223858" w:rsidRDefault="00117A36" w:rsidP="00BF66EA">
                      <w:pPr>
                        <w:pStyle w:val="SubHeaders"/>
                        <w:rPr>
                          <w:color w:val="20A589"/>
                          <w:sz w:val="22"/>
                          <w:szCs w:val="22"/>
                        </w:rPr>
                      </w:pPr>
                      <w:r w:rsidRPr="00223858">
                        <w:rPr>
                          <w:color w:val="20A589"/>
                          <w:sz w:val="22"/>
                          <w:szCs w:val="22"/>
                        </w:rPr>
                        <w:t>Taking Breaks</w:t>
                      </w:r>
                    </w:p>
                    <w:p w:rsidR="00BF66EA" w:rsidRPr="00223858" w:rsidRDefault="00117A36" w:rsidP="00BF66EA">
                      <w:pPr>
                        <w:rPr>
                          <w:rFonts w:cstheme="majorHAnsi"/>
                        </w:rPr>
                      </w:pPr>
                      <w:r w:rsidRPr="00223858">
                        <w:rPr>
                          <w:rFonts w:cstheme="majorHAnsi"/>
                        </w:rPr>
                        <w:t>Even while at the office, employees shouldn’t spend eight straight hours sitting a</w:t>
                      </w:r>
                      <w:r w:rsidRPr="00223858">
                        <w:rPr>
                          <w:rFonts w:cstheme="majorHAnsi"/>
                        </w:rPr>
                        <w:t>t their desks. This applies to working at home as well. Take regular breaks to stand, stretch and move around a bit.</w:t>
                      </w:r>
                    </w:p>
                    <w:p w:rsidR="00BF66EA" w:rsidRPr="00223858" w:rsidRDefault="00117A36" w:rsidP="00BF66EA">
                      <w:pPr>
                        <w:pStyle w:val="SubHeaders"/>
                        <w:rPr>
                          <w:color w:val="20A589"/>
                          <w:sz w:val="22"/>
                          <w:szCs w:val="22"/>
                        </w:rPr>
                      </w:pPr>
                      <w:r w:rsidRPr="00223858">
                        <w:rPr>
                          <w:color w:val="20A589"/>
                          <w:sz w:val="22"/>
                          <w:szCs w:val="22"/>
                        </w:rPr>
                        <w:t>In Conclusion</w:t>
                      </w:r>
                    </w:p>
                    <w:p w:rsidR="00BF66EA" w:rsidRPr="00223858" w:rsidRDefault="00117A36" w:rsidP="00BF66EA">
                      <w:pPr>
                        <w:rPr>
                          <w:rFonts w:cstheme="majorHAnsi"/>
                        </w:rPr>
                      </w:pPr>
                      <w:r w:rsidRPr="00223858">
                        <w:rPr>
                          <w:rFonts w:cstheme="majorHAnsi"/>
                        </w:rPr>
                        <w:t>Working from home has its pros and cons. While your home may not be the ideal work environment, utilizing the strategies in t</w:t>
                      </w:r>
                      <w:r w:rsidRPr="00223858">
                        <w:rPr>
                          <w:rFonts w:cstheme="majorHAnsi"/>
                        </w:rPr>
                        <w:t>his article can go a long way toward preventing unnecessary injuries.</w:t>
                      </w:r>
                    </w:p>
                  </w:txbxContent>
                </v:textbox>
              </v:shape>
            </w:pict>
          </mc:Fallback>
        </mc:AlternateContent>
      </w:r>
    </w:p>
    <w:p w:rsidR="00BF66EA" w:rsidRPr="000741C2" w:rsidRDefault="00BF66EA" w:rsidP="00BF66EA"/>
    <w:p w:rsidR="00BF66EA" w:rsidRDefault="00BF66EA" w:rsidP="00A856FA">
      <w:pPr>
        <w:pStyle w:val="BulletList"/>
        <w:numPr>
          <w:ilvl w:val="0"/>
          <w:numId w:val="0"/>
        </w:numPr>
      </w:pPr>
    </w:p>
    <w:p w:rsidR="00BF66EA" w:rsidRDefault="00BF66EA" w:rsidP="00A856FA">
      <w:pPr>
        <w:pStyle w:val="BulletList"/>
        <w:numPr>
          <w:ilvl w:val="0"/>
          <w:numId w:val="0"/>
        </w:numPr>
      </w:pPr>
    </w:p>
    <w:p w:rsidR="00BF66EA" w:rsidRDefault="00BF66EA" w:rsidP="00A856FA">
      <w:pPr>
        <w:pStyle w:val="BulletList"/>
        <w:numPr>
          <w:ilvl w:val="0"/>
          <w:numId w:val="0"/>
        </w:numPr>
      </w:pPr>
    </w:p>
    <w:p w:rsidR="00BF66EA" w:rsidRDefault="00BF66EA" w:rsidP="00A856FA">
      <w:pPr>
        <w:pStyle w:val="BulletList"/>
        <w:numPr>
          <w:ilvl w:val="0"/>
          <w:numId w:val="0"/>
        </w:numPr>
      </w:pPr>
    </w:p>
    <w:sectPr w:rsidR="00BF66EA" w:rsidSect="00C021E2">
      <w:headerReference w:type="default" r:id="rId47"/>
      <w:footerReference w:type="default" r:id="rId48"/>
      <w:pgSz w:w="12240" w:h="15840"/>
      <w:pgMar w:top="1440" w:right="936" w:bottom="936" w:left="936" w:header="720" w:footer="9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17A36">
      <w:pPr>
        <w:spacing w:after="0" w:line="240" w:lineRule="auto"/>
      </w:pPr>
      <w:r>
        <w:separator/>
      </w:r>
    </w:p>
  </w:endnote>
  <w:endnote w:type="continuationSeparator" w:id="0">
    <w:p w:rsidR="00000000" w:rsidRDefault="00117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364595"/>
      <w:docPartObj>
        <w:docPartGallery w:val="Page Numbers (Bottom of Page)"/>
        <w:docPartUnique/>
      </w:docPartObj>
    </w:sdtPr>
    <w:sdtEndPr>
      <w:rPr>
        <w:b/>
        <w:noProof/>
        <w:color w:val="FFFFFF" w:themeColor="background1"/>
      </w:rPr>
    </w:sdtEndPr>
    <w:sdtContent>
      <w:p w:rsidR="001E6189" w:rsidRPr="001E6189" w:rsidRDefault="00117A36"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Pr>
            <w:b/>
            <w:noProof/>
            <w:color w:val="FFFFFF" w:themeColor="background1"/>
          </w:rPr>
          <w:t>1</w:t>
        </w:r>
        <w:r w:rsidRPr="00EE3420">
          <w:rPr>
            <w:b/>
            <w:noProof/>
            <w:color w:val="FFFFFF" w:themeColor="background1"/>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Footer"/>
    </w:pPr>
    <w:r>
      <w:rPr>
        <w:noProof/>
      </w:rPr>
      <mc:AlternateContent>
        <mc:Choice Requires="wps">
          <w:drawing>
            <wp:anchor distT="0" distB="0" distL="114300" distR="114300" simplePos="0" relativeHeight="251668480"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rsidR="00BF66EA" w:rsidRPr="005E2AF1" w:rsidRDefault="00117A36"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rsidR="00BF66EA" w:rsidRPr="005E2AF1" w:rsidRDefault="00BF66EA">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22.2pt;margin-top:-2.15pt;width:322.8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" filled="f" stroked="f" strokeweight=".5pt">
              <v:textbox>
                <w:txbxContent>
                  <w:p w:rsidR="00BF66EA" w:rsidRPr="005E2AF1" w:rsidRDefault="00117A36"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rsidR="00BF66EA" w:rsidRPr="005E2AF1" w:rsidRDefault="00BF66EA">
                    <w:pPr>
                      <w:rPr>
                        <w:color w:val="B2B2B2"/>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Normal0"/>
      <w:spacing w:after="160" w:line="259" w:lineRule="auto"/>
      <w:rPr>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Footer0"/>
      <w:rPr>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-282413</wp:posOffset>
              </wp:positionH>
              <wp:positionV relativeFrom="paragraph">
                <wp:posOffset>0</wp:posOffset>
              </wp:positionV>
              <wp:extent cx="4099560" cy="3352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rsidR="00BF66EA" w:rsidRPr="00BF66EA" w:rsidRDefault="00117A36" w:rsidP="000D6890">
                          <w:pPr>
                            <w:pStyle w:val="Normal0"/>
                            <w:spacing w:after="160" w:line="259" w:lineRule="auto"/>
                            <w:rPr>
                              <w:rFonts w:asciiTheme="minorHAnsi" w:hAnsiTheme="minorHAnsi" w:cstheme="minorHAnsi"/>
                              <w:color w:val="B2B2B2"/>
                              <w:sz w:val="14"/>
                              <w:szCs w:val="22"/>
                            </w:rPr>
                          </w:pPr>
                          <w:r w:rsidRPr="00BF66EA">
                            <w:rPr>
                              <w:rFonts w:asciiTheme="minorHAnsi" w:eastAsia="Calibri" w:hAnsiTheme="minorHAnsi" w:cstheme="minorHAnsi"/>
                              <w:color w:val="B2B2B2"/>
                              <w:sz w:val="14"/>
                              <w:szCs w:val="22"/>
                            </w:rPr>
                            <w:t>This article is for informational purposes only and is not intended as medical advice. For further information, please consult a medical professional. © 2020 Zywave</w:t>
                          </w:r>
                          <w:r w:rsidRPr="00BF66EA">
                            <w:rPr>
                              <w:rFonts w:asciiTheme="minorHAnsi" w:eastAsia="Calibri" w:hAnsiTheme="minorHAnsi" w:cstheme="minorHAnsi"/>
                              <w:color w:val="B2B2B2"/>
                              <w:sz w:val="14"/>
                              <w:szCs w:val="22"/>
                            </w:rPr>
                            <w:t xml:space="preserve">, Inc. All rights reserved. </w:t>
                          </w:r>
                        </w:p>
                        <w:p w:rsidR="00BF66EA" w:rsidRPr="005E2AF1" w:rsidRDefault="00BF66EA" w:rsidP="000D6890">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50" type="#_x0000_t202" style="position:absolute;margin-left:-22.25pt;margin-top:0;width:322.8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" filled="f" stroked="f" strokeweight=".5pt">
              <v:textbox>
                <w:txbxContent>
                  <w:p w:rsidR="00BF66EA" w:rsidRPr="00BF66EA" w:rsidRDefault="00117A36" w:rsidP="000D6890">
                    <w:pPr>
                      <w:pStyle w:val="Normal0"/>
                      <w:spacing w:after="160" w:line="259" w:lineRule="auto"/>
                      <w:rPr>
                        <w:rFonts w:asciiTheme="minorHAnsi" w:hAnsiTheme="minorHAnsi" w:cstheme="minorHAnsi"/>
                        <w:color w:val="B2B2B2"/>
                        <w:sz w:val="14"/>
                        <w:szCs w:val="22"/>
                      </w:rPr>
                    </w:pPr>
                    <w:r w:rsidRPr="00BF66EA">
                      <w:rPr>
                        <w:rFonts w:asciiTheme="minorHAnsi" w:eastAsia="Calibri" w:hAnsiTheme="minorHAnsi" w:cstheme="minorHAnsi"/>
                        <w:color w:val="B2B2B2"/>
                        <w:sz w:val="14"/>
                        <w:szCs w:val="22"/>
                      </w:rPr>
                      <w:t>This article is for informational purposes only and is not intended as medical advice. For further information, please consult a medical professional. © 2020 Zywave</w:t>
                    </w:r>
                    <w:r w:rsidRPr="00BF66EA">
                      <w:rPr>
                        <w:rFonts w:asciiTheme="minorHAnsi" w:eastAsia="Calibri" w:hAnsiTheme="minorHAnsi" w:cstheme="minorHAnsi"/>
                        <w:color w:val="B2B2B2"/>
                        <w:sz w:val="14"/>
                        <w:szCs w:val="22"/>
                      </w:rPr>
                      <w:t xml:space="preserve">, Inc. All rights reserved. </w:t>
                    </w:r>
                  </w:p>
                  <w:p w:rsidR="00BF66EA" w:rsidRPr="005E2AF1" w:rsidRDefault="00BF66EA" w:rsidP="000D6890">
                    <w:pPr>
                      <w:pStyle w:val="Normal0"/>
                      <w:spacing w:after="160" w:line="259" w:lineRule="auto"/>
                      <w:rPr>
                        <w:color w:val="B2B2B2"/>
                        <w:sz w:val="22"/>
                        <w:szCs w:val="2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615821350"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rsidR="00BF66EA" w:rsidRPr="005E2AF1" w:rsidRDefault="00117A36"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rsidR="00BF66EA" w:rsidRPr="005E2AF1" w:rsidRDefault="00BF66EA">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2.2pt;margin-top:-2.15pt;width:322.8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" filled="f" stroked="f" strokeweight=".5pt">
              <v:textbox>
                <w:txbxContent>
                  <w:p w:rsidR="00BF66EA" w:rsidRPr="005E2AF1" w:rsidRDefault="00117A36"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rsidR="00BF66EA" w:rsidRPr="005E2AF1" w:rsidRDefault="00BF66EA">
                    <w:pPr>
                      <w:pStyle w:val="Normal0"/>
                      <w:spacing w:after="160" w:line="259" w:lineRule="auto"/>
                      <w:rPr>
                        <w:color w:val="B2B2B2"/>
                        <w:sz w:val="22"/>
                        <w:szCs w:val="22"/>
                      </w:rPr>
                    </w:pP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Normal0"/>
      <w:spacing w:after="160" w:line="259" w:lineRule="auto"/>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Footer"/>
    </w:pPr>
    <w:r>
      <w:rPr>
        <w:noProof/>
      </w:rPr>
      <mc:AlternateContent>
        <mc:Choice Requires="wps">
          <w:drawing>
            <wp:anchor distT="0" distB="0" distL="114300" distR="114300" simplePos="0" relativeHeight="251682816"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rsidR="00BF66EA" w:rsidRPr="005E2AF1" w:rsidRDefault="00117A36"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rsidR="00BF66EA" w:rsidRPr="005E2AF1" w:rsidRDefault="00BF66EA">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53" type="#_x0000_t202" style="position:absolute;margin-left:-22.2pt;margin-top:-2.15pt;width:322.8pt;height:2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" filled="f" stroked="f" strokeweight=".5pt">
              <v:textbox>
                <w:txbxContent>
                  <w:p w:rsidR="00BF66EA" w:rsidRPr="005E2AF1" w:rsidRDefault="00117A36"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rsidR="00BF66EA" w:rsidRPr="005E2AF1" w:rsidRDefault="00BF66EA">
                    <w:pPr>
                      <w:rPr>
                        <w:color w:val="B2B2B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55300"/>
      <w:docPartObj>
        <w:docPartGallery w:val="Page Numbers (Bottom of Page)"/>
        <w:docPartUnique/>
      </w:docPartObj>
    </w:sdtPr>
    <w:sdtEndPr>
      <w:rPr>
        <w:b/>
        <w:noProof/>
        <w:color w:val="FFFFFF" w:themeColor="background1"/>
      </w:rPr>
    </w:sdtEndPr>
    <w:sdtContent>
      <w:p w:rsidR="00A5563F" w:rsidRPr="00BF66EA" w:rsidRDefault="00117A36" w:rsidP="00BF66EA">
        <w:pPr>
          <w:pStyle w:val="Footer"/>
          <w:spacing w:after="160"/>
          <w:ind w:right="144"/>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Pr>
            <w:b/>
            <w:noProof/>
            <w:color w:val="FFFFFF" w:themeColor="background1"/>
          </w:rPr>
          <w:t>2</w:t>
        </w:r>
        <w:r w:rsidRPr="00EE3420">
          <w:rPr>
            <w:b/>
            <w:noProof/>
            <w:color w:val="FFFFFF" w:themeColor="background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337095"/>
      <w:docPartObj>
        <w:docPartGallery w:val="Page Numbers (Bottom of Page)"/>
        <w:docPartUnique/>
      </w:docPartObj>
    </w:sdtPr>
    <w:sdtEndPr>
      <w:rPr>
        <w:b/>
        <w:noProof/>
        <w:color w:val="FFFFFF" w:themeColor="background1"/>
      </w:rPr>
    </w:sdtEndPr>
    <w:sdtContent>
      <w:p w:rsidR="00BF66EA" w:rsidRPr="001E6189" w:rsidRDefault="00117A36"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Pr>
            <w:b/>
            <w:noProof/>
            <w:color w:val="FFFFFF" w:themeColor="background1"/>
          </w:rPr>
          <w:t>25</w:t>
        </w:r>
        <w:r w:rsidRPr="00EE3420">
          <w:rPr>
            <w:b/>
            <w:noProof/>
            <w:color w:val="FFFFFF" w:themeColor="background1"/>
          </w:rPr>
          <w:fldChar w:fldCharType="end"/>
        </w:r>
      </w:p>
    </w:sdtContent>
  </w:sdt>
  <w:p w:rsidR="00BF66EA" w:rsidRDefault="00BF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Pr="001E6189" w:rsidRDefault="00117A36" w:rsidP="00BF66EA">
    <w:pPr>
      <w:pStyle w:val="Footer"/>
      <w:spacing w:after="160"/>
      <w:ind w:right="144"/>
      <w:jc w:val="right"/>
      <w:rPr>
        <w:b/>
        <w:color w:val="FFFFFF" w:themeColor="background1"/>
      </w:rPr>
    </w:pPr>
    <w:r>
      <w:rPr>
        <w:noProof/>
      </w:rPr>
      <mc:AlternateContent>
        <mc:Choice Requires="wps">
          <w:drawing>
            <wp:anchor distT="45720" distB="45720" distL="114300" distR="114300" simplePos="0" relativeHeight="251689984" behindDoc="1" locked="0" layoutInCell="1" allowOverlap="1">
              <wp:simplePos x="0" y="0"/>
              <wp:positionH relativeFrom="column">
                <wp:posOffset>0</wp:posOffset>
              </wp:positionH>
              <wp:positionV relativeFrom="paragraph">
                <wp:posOffset>45720</wp:posOffset>
              </wp:positionV>
              <wp:extent cx="5629275" cy="228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solidFill>
                        <a:srgbClr val="FFFFFF"/>
                      </a:solidFill>
                      <a:ln w="9525">
                        <a:noFill/>
                        <a:miter lim="800000"/>
                        <a:headEnd/>
                        <a:tailEnd/>
                      </a:ln>
                    </wps:spPr>
                    <wps:txbx>
                      <w:txbxContent>
                        <w:p w:rsidR="00BF66EA" w:rsidRPr="00BF66EA" w:rsidRDefault="00117A36" w:rsidP="00BF66EA">
                          <w:pPr>
                            <w:jc w:val="center"/>
                            <w:rPr>
                              <w:rFonts w:cstheme="majorHAnsi"/>
                              <w:sz w:val="16"/>
                            </w:rPr>
                          </w:pPr>
                          <w:r w:rsidRPr="00BF66EA">
                            <w:rPr>
                              <w:rFonts w:cstheme="majorHAnsi"/>
                              <w:sz w:val="16"/>
                            </w:rPr>
                            <w:t>This guide is intended for informational use only. For legal advice, please seek legal counsel. © 2020 Zywave, Inc. All rights reserved.</w:t>
                          </w:r>
                        </w:p>
                        <w:p w:rsidR="00BF66EA" w:rsidRDefault="00BF66EA" w:rsidP="00BF66EA"/>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0;margin-top:3.6pt;width:443.25pt;height:18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" stroked="f">
              <v:textbox>
                <w:txbxContent>
                  <w:p w:rsidR="00BF66EA" w:rsidRPr="00BF66EA" w:rsidRDefault="00117A36" w:rsidP="00BF66EA">
                    <w:pPr>
                      <w:jc w:val="center"/>
                      <w:rPr>
                        <w:rFonts w:cstheme="majorHAnsi"/>
                        <w:sz w:val="16"/>
                      </w:rPr>
                    </w:pPr>
                    <w:r w:rsidRPr="00BF66EA">
                      <w:rPr>
                        <w:rFonts w:cstheme="majorHAnsi"/>
                        <w:sz w:val="16"/>
                      </w:rPr>
                      <w:t>This guide is intended for informational use only. For legal advice, please seek legal counsel. © 2020 Zywave, Inc. All rights reserved.</w:t>
                    </w:r>
                  </w:p>
                  <w:p w:rsidR="00BF66EA" w:rsidRDefault="00BF66EA" w:rsidP="00BF66EA"/>
                </w:txbxContent>
              </v:textbox>
            </v:shape>
          </w:pict>
        </mc:Fallback>
      </mc:AlternateContent>
    </w:r>
    <w:sdt>
      <w:sdtPr>
        <w:id w:val="409821414"/>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Pr>
            <w:b/>
            <w:noProof/>
            <w:color w:val="FFFFFF" w:themeColor="background1"/>
          </w:rPr>
          <w:t>3</w:t>
        </w:r>
        <w:r w:rsidRPr="00EE3420">
          <w:rPr>
            <w:b/>
            <w:noProof/>
            <w:color w:val="FFFFFF" w:themeColor="background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Pr="00BF66EA" w:rsidRDefault="00117A36" w:rsidP="00BF66EA">
    <w:pPr>
      <w:pStyle w:val="Footer"/>
      <w:spacing w:after="160"/>
      <w:ind w:right="144"/>
      <w:jc w:val="right"/>
      <w:rPr>
        <w:b/>
        <w:color w:val="FFFFFF" w:themeColor="background1"/>
      </w:rPr>
    </w:pPr>
    <w:sdt>
      <w:sdtPr>
        <w:id w:val="836898300"/>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Pr>
            <w:b/>
            <w:noProof/>
            <w:color w:val="FFFFFF" w:themeColor="background1"/>
          </w:rPr>
          <w:t>5</w:t>
        </w:r>
        <w:r w:rsidRPr="00EE3420">
          <w:rPr>
            <w:b/>
            <w:noProof/>
            <w:color w:val="FFFFFF" w:themeColor="background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rsidP="000D6890">
    <w:pPr>
      <w:pStyle w:val="Footer"/>
      <w:framePr w:wrap="around" w:vAnchor="text" w:hAnchor="margin" w:y="1"/>
      <w:rPr>
        <w:rStyle w:val="PageNumber"/>
      </w:rPr>
    </w:pPr>
    <w:r>
      <w:rPr>
        <w:rStyle w:val="PageNumber"/>
      </w:rPr>
      <w:fldChar w:fldCharType="begin"/>
    </w:r>
    <w:r>
      <w:rPr>
        <w:rStyle w:val="PageNumber"/>
        <w:rFonts w:ascii="Times New Roman" w:eastAsia="Times New Roman" w:hAnsi="Times New Roman" w:cs="Times New Roman"/>
      </w:rPr>
      <w:instrText xml:space="preserve">PAGE  </w:instrText>
    </w:r>
    <w:r>
      <w:rPr>
        <w:rStyle w:val="PageNumber"/>
      </w:rPr>
      <w:fldChar w:fldCharType="end"/>
    </w:r>
  </w:p>
  <w:p w:rsidR="00BF66EA" w:rsidRDefault="00BF66EA" w:rsidP="000D6890">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Pr="00AF1210" w:rsidRDefault="00117A36">
    <w:pPr>
      <w:pStyle w:val="Footer"/>
      <w:jc w:val="right"/>
      <w:rPr>
        <w:rFonts w:ascii="Arial" w:hAnsi="Arial" w:cs="Arial"/>
        <w:sz w:val="18"/>
      </w:rPr>
    </w:pPr>
    <w:r w:rsidRPr="00AF1210">
      <w:rPr>
        <w:rFonts w:ascii="Arial" w:hAnsi="Arial" w:cs="Arial"/>
        <w:sz w:val="18"/>
      </w:rPr>
      <w:fldChar w:fldCharType="begin"/>
    </w:r>
    <w:r w:rsidRPr="00AF1210">
      <w:rPr>
        <w:rFonts w:ascii="Arial" w:eastAsia="Times New Roman" w:hAnsi="Arial" w:cs="Arial"/>
        <w:sz w:val="18"/>
      </w:rPr>
      <w:instrText xml:space="preserve"> PAGE   \* MERGEFORMAT </w:instrText>
    </w:r>
    <w:r w:rsidRPr="00AF1210">
      <w:rPr>
        <w:rFonts w:ascii="Arial" w:hAnsi="Arial" w:cs="Arial"/>
        <w:sz w:val="18"/>
      </w:rPr>
      <w:fldChar w:fldCharType="separate"/>
    </w:r>
    <w:r>
      <w:rPr>
        <w:rFonts w:ascii="Arial" w:eastAsia="Times New Roman" w:hAnsi="Arial" w:cs="Arial"/>
        <w:noProof/>
        <w:sz w:val="18"/>
      </w:rPr>
      <w:t>14</w:t>
    </w:r>
    <w:r w:rsidRPr="00AF1210">
      <w:rPr>
        <w:rFonts w:ascii="Arial" w:hAnsi="Arial" w:cs="Arial"/>
        <w:noProof/>
        <w:sz w:val="18"/>
      </w:rPr>
      <w:fldChar w:fldCharType="end"/>
    </w:r>
  </w:p>
  <w:p w:rsidR="00BF66EA" w:rsidRDefault="00117A36">
    <w:pPr>
      <w:pStyle w:val="Footer"/>
    </w:pPr>
    <w:r>
      <w:rPr>
        <w:noProof/>
      </w:rPr>
      <mc:AlternateContent>
        <mc:Choice Requires="wps">
          <w:drawing>
            <wp:anchor distT="0" distB="0" distL="114300" distR="114300" simplePos="0" relativeHeight="251666432"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2050"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7456" strokecolor="#404040" strokeweight="3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Pr="00AF1210" w:rsidRDefault="00117A36" w:rsidP="000D6890">
    <w:pPr>
      <w:pStyle w:val="Footer"/>
      <w:tabs>
        <w:tab w:val="left" w:pos="1080"/>
      </w:tabs>
      <w:spacing w:after="60"/>
      <w:rPr>
        <w:rFonts w:ascii="Arial" w:hAnsi="Arial" w:cs="Arial"/>
        <w:color w:val="404040"/>
        <w:sz w:val="18"/>
        <w:szCs w:val="16"/>
      </w:rPr>
    </w:pPr>
    <w:r>
      <w:rPr>
        <w:rFonts w:ascii="Arial" w:hAnsi="Arial" w:cs="Arial"/>
        <w:noProof/>
        <w:color w:val="404040"/>
        <w:sz w:val="18"/>
        <w:szCs w:val="16"/>
      </w:rPr>
      <mc:AlternateContent>
        <mc:Choice Requires="wps">
          <w:drawing>
            <wp:anchor distT="0" distB="0" distL="114300" distR="114300" simplePos="0" relativeHeight="251660288"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2053"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404040" strokeweight="3pt"/>
          </w:pict>
        </mc:Fallback>
      </mc:AlternateContent>
    </w:r>
    <w:r w:rsidRPr="00AF1210">
      <w:rPr>
        <w:rFonts w:ascii="Arial" w:eastAsia="Times New Roman" w:hAnsi="Arial" w:cs="Arial"/>
        <w:color w:val="404040"/>
        <w:sz w:val="18"/>
        <w:szCs w:val="16"/>
      </w:rPr>
      <w:t xml:space="preserve">Prepared by </w:t>
    </w:r>
    <w:r>
      <w:rPr>
        <w:rFonts w:ascii="Arial" w:eastAsia="Times New Roman" w:hAnsi="Arial" w:cs="Arial"/>
        <w:color w:val="404040"/>
        <w:sz w:val="18"/>
        <w:szCs w:val="16"/>
      </w:rPr>
      <w:t>[B_Officialname]</w:t>
    </w:r>
  </w:p>
  <w:p w:rsidR="00BF66EA" w:rsidRPr="00E11ADA" w:rsidRDefault="00117A36" w:rsidP="000D6890">
    <w:pPr>
      <w:pStyle w:val="Footer"/>
      <w:tabs>
        <w:tab w:val="left" w:pos="1080"/>
      </w:tabs>
      <w:rPr>
        <w:rFonts w:ascii="Arial" w:hAnsi="Arial" w:cs="Arial"/>
        <w:color w:val="808080"/>
        <w:sz w:val="12"/>
        <w:szCs w:val="14"/>
      </w:rPr>
    </w:pPr>
    <w:r w:rsidRPr="009D294B">
      <w:rPr>
        <w:rFonts w:ascii="Arial" w:eastAsia="Times New Roman" w:hAnsi="Arial" w:cs="Arial"/>
        <w:i/>
        <w:color w:val="808080"/>
        <w:sz w:val="12"/>
        <w:szCs w:val="16"/>
      </w:rPr>
      <w:t xml:space="preserve">This telecommuting policy is a guideline only. It may not </w:t>
    </w:r>
    <w:r w:rsidRPr="009D294B">
      <w:rPr>
        <w:rFonts w:ascii="Arial" w:eastAsia="Times New Roman" w:hAnsi="Arial" w:cs="Arial"/>
        <w:i/>
        <w:color w:val="808080"/>
        <w:sz w:val="12"/>
        <w:szCs w:val="16"/>
      </w:rPr>
      <w:t>prevent all injuries from occurring. It does not address potential compliance issues with Federal, State or local OSHA or any other regulatory agency standards. Nor is it meant to be exhaustive or construed as legal advice. Consult your licensed commercial</w:t>
    </w:r>
    <w:r w:rsidRPr="009D294B">
      <w:rPr>
        <w:rFonts w:ascii="Arial" w:eastAsia="Times New Roman" w:hAnsi="Arial" w:cs="Arial"/>
        <w:i/>
        <w:color w:val="808080"/>
        <w:sz w:val="12"/>
        <w:szCs w:val="16"/>
      </w:rPr>
      <w:t xml:space="preserve"> Property and Casualty representative or legal counsel to address possible compliance requirements. © 2011</w:t>
    </w:r>
    <w:r>
      <w:rPr>
        <w:rFonts w:ascii="Arial" w:eastAsia="Times New Roman" w:hAnsi="Arial" w:cs="Arial"/>
        <w:i/>
        <w:color w:val="808080"/>
        <w:sz w:val="12"/>
        <w:szCs w:val="16"/>
      </w:rPr>
      <w:t>, 2015</w:t>
    </w:r>
    <w:r w:rsidRPr="009D294B">
      <w:rPr>
        <w:rFonts w:ascii="Arial" w:eastAsia="Times New Roman" w:hAnsi="Arial" w:cs="Arial"/>
        <w:i/>
        <w:color w:val="808080"/>
        <w:sz w:val="12"/>
        <w:szCs w:val="16"/>
      </w:rPr>
      <w:t xml:space="preserve"> Zywave, Inc. All rights reserved.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Pr="00203427" w:rsidRDefault="00117A36" w:rsidP="00BE2401">
    <w:pPr>
      <w:pStyle w:val="Footer"/>
      <w:tabs>
        <w:tab w:val="right" w:pos="9090"/>
      </w:tabs>
      <w:rPr>
        <w:rFonts w:ascii="Arial" w:hAnsi="Arial" w:cs="Arial"/>
        <w:i/>
        <w:sz w:val="16"/>
        <w:szCs w:val="16"/>
      </w:rPr>
    </w:pPr>
    <w:r w:rsidRPr="00203427">
      <w:rPr>
        <w:rFonts w:ascii="Arial" w:hAnsi="Arial" w:cs="Arial"/>
        <w:i/>
        <w:sz w:val="16"/>
        <w:szCs w:val="16"/>
      </w:rPr>
      <w:t>This checklist is merely a guideline. It is neither meant to be exhaustive nor meant to be construed as legal advice. It does not address all potential compliance issues with federal, state or local standards. Consult your licensed representati</w:t>
    </w:r>
    <w:r w:rsidRPr="00203427">
      <w:rPr>
        <w:rFonts w:ascii="Arial" w:hAnsi="Arial" w:cs="Arial"/>
        <w:i/>
        <w:sz w:val="16"/>
        <w:szCs w:val="16"/>
      </w:rPr>
      <w:t>ve at [B_Officialname]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17A36">
      <w:pPr>
        <w:spacing w:after="0" w:line="240" w:lineRule="auto"/>
      </w:pPr>
      <w:r>
        <w:separator/>
      </w:r>
    </w:p>
  </w:footnote>
  <w:footnote w:type="continuationSeparator" w:id="0">
    <w:p w:rsidR="00000000" w:rsidRDefault="00117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189" w:rsidRDefault="00117A36">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-468358</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60264" name="remote_guide_art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Header"/>
    </w:pPr>
    <w:r>
      <w:rPr>
        <w:noProof/>
      </w:rPr>
      <w:drawing>
        <wp:anchor distT="0" distB="0" distL="114300" distR="114300" simplePos="0" relativeHeight="251676672" behindDoc="1" locked="0" layoutInCell="1" allowOverlap="1">
          <wp:simplePos x="0" y="0"/>
          <wp:positionH relativeFrom="page">
            <wp:align>right</wp:align>
          </wp:positionH>
          <wp:positionV relativeFrom="paragraph">
            <wp:posOffset>-457200</wp:posOffset>
          </wp:positionV>
          <wp:extent cx="7772309" cy="100584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0440"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Header"/>
    </w:pPr>
    <w:r>
      <w:rPr>
        <w:noProof/>
      </w:rPr>
      <w:drawing>
        <wp:anchor distT="0" distB="0" distL="114300" distR="114300" simplePos="0" relativeHeight="251674624"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6314" name="LWWW Fly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rsidR="00BF66EA" w:rsidRDefault="00117A36">
                          <w:r w:rsidRPr="000D6890">
                            <w:rPr>
                              <w:b/>
                              <w:noProof/>
                              <w:color w:val="FFFFFF"/>
                              <w:sz w:val="20"/>
                            </w:rPr>
                            <w:t>BALANCING WORKING FROM</w:t>
                          </w:r>
                          <w:r w:rsidRPr="000D6890">
                            <w:rPr>
                              <w:b/>
                              <w:noProof/>
                              <w:color w:val="FFFFFF"/>
                              <w:sz w:val="20"/>
                            </w:rPr>
                            <w:t xml:space="preserve"> HOME AND CAREGIVING RESPONSIBILITIES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49" type="#_x0000_t202" style="position:absolute;margin-left:-3.9pt;margin-top:7.3pt;width:484pt;height: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" filled="f" stroked="f" strokeweight=".5pt">
              <v:textbox>
                <w:txbxContent>
                  <w:p w:rsidR="00BF66EA" w:rsidRDefault="00117A36">
                    <w:r w:rsidRPr="000D6890">
                      <w:rPr>
                        <w:b/>
                        <w:noProof/>
                        <w:color w:val="FFFFFF"/>
                        <w:sz w:val="20"/>
                      </w:rPr>
                      <w:t>BALANCING WORKING FROM</w:t>
                    </w:r>
                    <w:r w:rsidRPr="000D6890">
                      <w:rPr>
                        <w:b/>
                        <w:noProof/>
                        <w:color w:val="FFFFFF"/>
                        <w:sz w:val="20"/>
                      </w:rPr>
                      <w:t xml:space="preserve"> HOME AND CAREGIVING RESPONSIBILITIES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Normal0"/>
      <w:spacing w:after="160" w:line="259" w:lineRule="auto"/>
      <w:rPr>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Header0"/>
      <w:rPr>
        <w:sz w:val="22"/>
        <w:szCs w:val="22"/>
      </w:rPr>
    </w:pPr>
    <w:r>
      <w:rPr>
        <w:noProof/>
      </w:rPr>
      <w:drawing>
        <wp:anchor distT="0" distB="0" distL="114300" distR="114300" simplePos="0" relativeHeight="251675648" behindDoc="0" locked="0" layoutInCell="1" allowOverlap="1">
          <wp:simplePos x="0" y="0"/>
          <wp:positionH relativeFrom="page">
            <wp:align>right</wp:align>
          </wp:positionH>
          <wp:positionV relativeFrom="paragraph">
            <wp:posOffset>-457200</wp:posOffset>
          </wp:positionV>
          <wp:extent cx="7772400" cy="10058400"/>
          <wp:effectExtent l="0" t="0" r="0" b="0"/>
          <wp:wrapNone/>
          <wp:docPr id="344781870" name="Picture 2"/>
          <wp:cNvGraphicFramePr/>
          <a:graphic xmlns:a="http://schemas.openxmlformats.org/drawingml/2006/main">
            <a:graphicData uri="http://schemas.openxmlformats.org/drawingml/2006/picture">
              <pic:pic xmlns:pic="http://schemas.openxmlformats.org/drawingml/2006/picture">
                <pic:nvPicPr>
                  <pic:cNvPr id="1885059367"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Normal0"/>
      <w:spacing w:after="160" w:line="259" w:lineRule="auto"/>
      <w:rPr>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rsidP="000D6890">
    <w:pPr>
      <w:pStyle w:val="Header0"/>
      <w:rPr>
        <w:sz w:val="22"/>
        <w:szCs w:val="22"/>
      </w:rP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7763"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780604909"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rsidR="00BF66EA" w:rsidRDefault="00117A36"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3.9pt;margin-top:7.3pt;width:484pt;height:2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" filled="f" stroked="f" strokeweight=".5pt">
              <v:textbox>
                <w:txbxContent>
                  <w:p w:rsidR="00BF66EA" w:rsidRDefault="00117A36"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v:textbox>
            </v:shape>
          </w:pict>
        </mc:Fallback>
      </mc:AlternateContent>
    </w:r>
  </w:p>
  <w:p w:rsidR="00BF66EA" w:rsidRDefault="00BF66E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Header"/>
    </w:pPr>
    <w:r>
      <w:rPr>
        <w:noProof/>
      </w:rPr>
      <w:drawing>
        <wp:anchor distT="0" distB="0" distL="114300" distR="114300" simplePos="0" relativeHeight="251684864" behindDoc="1" locked="0" layoutInCell="1" allowOverlap="1">
          <wp:simplePos x="0" y="0"/>
          <wp:positionH relativeFrom="page">
            <wp:align>right</wp:align>
          </wp:positionH>
          <wp:positionV relativeFrom="paragraph">
            <wp:posOffset>-457200</wp:posOffset>
          </wp:positionV>
          <wp:extent cx="7772584"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18835"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584"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rsidP="00BF66EA">
    <w:pPr>
      <w:pStyle w:val="Header"/>
    </w:pPr>
    <w:r>
      <w:rPr>
        <w:noProof/>
      </w:rPr>
      <mc:AlternateContent>
        <mc:Choice Requires="wps">
          <w:drawing>
            <wp:anchor distT="0" distB="0" distL="114300" distR="114300" simplePos="0" relativeHeight="251696128"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rsidR="00BF66EA" w:rsidRPr="008873DD" w:rsidRDefault="00117A36" w:rsidP="00BF66EA">
                          <w:pPr>
                            <w:pStyle w:val="SubHeaders"/>
                            <w:spacing w:after="120"/>
                            <w:rPr>
                              <w:color w:val="FFFFFF" w:themeColor="background1"/>
                            </w:rPr>
                          </w:pPr>
                          <w:r>
                            <w:rPr>
                              <w:color w:val="FFFFFF" w:themeColor="background1"/>
                            </w:rPr>
                            <w:t>WORKING FROM HOME ERGONOMICS TIPS</w:t>
                          </w:r>
                        </w:p>
                        <w:p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54" type="#_x0000_t202" style="position:absolute;margin-left:-3.9pt;margin-top:7.3pt;width:484pt;height:2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" filled="f" stroked="f" strokeweight=".5pt">
              <v:textbox>
                <w:txbxContent>
                  <w:p w:rsidR="00BF66EA" w:rsidRPr="008873DD" w:rsidRDefault="00117A36" w:rsidP="00BF66EA">
                    <w:pPr>
                      <w:pStyle w:val="SubHeaders"/>
                      <w:spacing w:after="120"/>
                      <w:rPr>
                        <w:color w:val="FFFFFF" w:themeColor="background1"/>
                      </w:rPr>
                    </w:pPr>
                    <w:r>
                      <w:rPr>
                        <w:color w:val="FFFFFF" w:themeColor="background1"/>
                      </w:rPr>
                      <w:t>WORKING FROM HOME ERGONOMICS TIPS</w:t>
                    </w:r>
                  </w:p>
                  <w:p w:rsidR="00BF66EA" w:rsidRDefault="00BF66EA" w:rsidP="00BF66EA"/>
                </w:txbxContent>
              </v:textbox>
            </v:shape>
          </w:pict>
        </mc:Fallback>
      </mc:AlternateContent>
    </w:r>
    <w:r>
      <w:rPr>
        <w:noProof/>
      </w:rPr>
      <w:drawing>
        <wp:anchor distT="0" distB="0" distL="114300" distR="114300" simplePos="0" relativeHeight="251695104" behindDoc="1" locked="0" layoutInCell="1" allowOverlap="1">
          <wp:simplePos x="0" y="0"/>
          <wp:positionH relativeFrom="page">
            <wp:align>left</wp:align>
          </wp:positionH>
          <wp:positionV relativeFrom="paragraph">
            <wp:posOffset>-457200</wp:posOffset>
          </wp:positionV>
          <wp:extent cx="7772309" cy="1005840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4123" name="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p w:rsidR="00BF66EA" w:rsidRDefault="00BF66EA">
    <w:pPr>
      <w:pStyle w:val="Header"/>
    </w:pPr>
  </w:p>
  <w:p w:rsidR="00BF66EA" w:rsidRDefault="00BF66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189" w:rsidRDefault="00117A36">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ote_guide_art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A5563F" w:rsidRDefault="00A556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Header"/>
    </w:pPr>
    <w:r>
      <w:rPr>
        <w:noProof/>
      </w:rPr>
      <w:drawing>
        <wp:anchor distT="0" distB="0" distL="114300" distR="114300" simplePos="0" relativeHeight="251688960" behindDoc="1" locked="0" layoutInCell="1" allowOverlap="1">
          <wp:simplePos x="0" y="0"/>
          <wp:positionH relativeFrom="page">
            <wp:align>right</wp:align>
          </wp:positionH>
          <wp:positionV relativeFrom="paragraph">
            <wp:posOffset>-457291</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42576" name="remote_guide_art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BF66EA" w:rsidRDefault="00BF66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Pr="00D205C0" w:rsidRDefault="00117A36" w:rsidP="000D6890">
    <w:pPr>
      <w:pStyle w:val="Header"/>
      <w:tabs>
        <w:tab w:val="left" w:pos="8100"/>
      </w:tabs>
      <w:ind w:left="1620"/>
      <w:rPr>
        <w:rFonts w:ascii="Arial" w:hAnsi="Arial" w:cs="Arial"/>
        <w:b/>
        <w:color w:val="404040"/>
      </w:rPr>
    </w:pPr>
    <w:r>
      <w:rPr>
        <w:rFonts w:ascii="Arial" w:hAnsi="Arial" w:cs="Arial"/>
        <w:b/>
        <w:noProof/>
        <w:color w:val="404040"/>
        <w:sz w:val="20"/>
      </w:rPr>
      <mc:AlternateContent>
        <mc:Choice Requires="wps">
          <w:drawing>
            <wp:anchor distT="0" distB="0" distL="114300" distR="114300" simplePos="0" relativeHeight="251664384" behindDoc="1" locked="0" layoutInCell="1" allowOverlap="1">
              <wp:simplePos x="0" y="0"/>
              <wp:positionH relativeFrom="margin">
                <wp:posOffset>-681355</wp:posOffset>
              </wp:positionH>
              <wp:positionV relativeFrom="margin">
                <wp:posOffset>-685800</wp:posOffset>
              </wp:positionV>
              <wp:extent cx="7772400" cy="2194560"/>
              <wp:effectExtent l="4445"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5" o:spid="_x0000_s2051" style="width:612pt;height:172.8pt;margin-top:-54pt;margin-left:-53.6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1072" fillcolor="#f2f2f2" stroked="f" strokecolor="#0070c0">
              <w10:wrap anchorx="margin" anchory="margin"/>
            </v:rect>
          </w:pict>
        </mc:Fallback>
      </mc:AlternateContent>
    </w:r>
    <w:r>
      <w:rPr>
        <w:rFonts w:ascii="Arial" w:hAnsi="Arial" w:cs="Arial"/>
        <w:b/>
        <w:noProof/>
        <w:color w:val="404040"/>
        <w:sz w:val="20"/>
      </w:rPr>
      <mc:AlternateContent>
        <mc:Choice Requires="wps">
          <w:drawing>
            <wp:anchor distT="0" distB="0" distL="114300" distR="114300" simplePos="0" relativeHeight="251662336" behindDoc="0" locked="0" layoutInCell="1" allowOverlap="1">
              <wp:simplePos x="0" y="0"/>
              <wp:positionH relativeFrom="page">
                <wp:posOffset>685800</wp:posOffset>
              </wp:positionH>
              <wp:positionV relativeFrom="page">
                <wp:posOffset>457200</wp:posOffset>
              </wp:positionV>
              <wp:extent cx="895350" cy="262255"/>
              <wp:effectExtent l="19050" t="19050" r="19050" b="23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BF66EA" w:rsidRPr="00033B5A" w:rsidRDefault="00117A36"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54pt;margin-top:36pt;width:70.5pt;height:2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" filled="f" strokecolor="#404040" strokeweight="3pt">
              <v:textbox inset="3.6pt,0,3.6pt,0">
                <w:txbxContent>
                  <w:p w:rsidR="00BF66EA" w:rsidRPr="00033B5A" w:rsidRDefault="00117A36"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BF66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pPr>
      <w:pStyle w:val="Header"/>
    </w:pPr>
    <w:r>
      <w:rPr>
        <w:noProof/>
      </w:rPr>
      <mc:AlternateContent>
        <mc:Choice Requires="wps">
          <w:drawing>
            <wp:anchor distT="0" distB="0" distL="114300" distR="114300" simplePos="0" relativeHeight="251685888" behindDoc="0" locked="0" layoutInCell="1" allowOverlap="1">
              <wp:simplePos x="0" y="0"/>
              <wp:positionH relativeFrom="margin">
                <wp:posOffset>2415540</wp:posOffset>
              </wp:positionH>
              <wp:positionV relativeFrom="paragraph">
                <wp:posOffset>-144145</wp:posOffset>
              </wp:positionV>
              <wp:extent cx="3528060" cy="792480"/>
              <wp:effectExtent l="0" t="0" r="0" b="762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RDefault="00117A36" w:rsidP="00BE2401">
                          <w:pPr>
                            <w:spacing w:line="240" w:lineRule="atLeast"/>
                            <w:rPr>
                              <w:rFonts w:ascii="Calibri" w:hAnsi="Calibri" w:cs="Calibri"/>
                              <w:b/>
                              <w:color w:val="474747"/>
                              <w:sz w:val="48"/>
                              <w:szCs w:val="64"/>
                            </w:rPr>
                          </w:pPr>
                          <w:r>
                            <w:rPr>
                              <w:rFonts w:ascii="Calibri" w:hAnsi="Calibri" w:cs="Calibri"/>
                              <w:b/>
                              <w:color w:val="474747"/>
                              <w:sz w:val="48"/>
                              <w:szCs w:val="64"/>
                            </w:rPr>
                            <w:t xml:space="preserve">MANAGING REMOTE </w:t>
                          </w:r>
                          <w:r>
                            <w:rPr>
                              <w:rFonts w:ascii="Calibri" w:hAnsi="Calibri" w:cs="Calibri"/>
                              <w:b/>
                              <w:color w:val="474747"/>
                              <w:sz w:val="48"/>
                              <w:szCs w:val="64"/>
                            </w:rPr>
                            <w:t>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190.2pt;margin-top:-11.35pt;width:277.8pt;height:6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" filled="f" stroked="f">
              <v:textbox>
                <w:txbxContent>
                  <w:p w:rsidR="00BF66EA" w:rsidRPr="006622DC" w:rsidRDefault="00117A36" w:rsidP="00BE2401">
                    <w:pPr>
                      <w:spacing w:line="240" w:lineRule="atLeast"/>
                      <w:rPr>
                        <w:rFonts w:ascii="Calibri" w:hAnsi="Calibri" w:cs="Calibri"/>
                        <w:b/>
                        <w:color w:val="474747"/>
                        <w:sz w:val="48"/>
                        <w:szCs w:val="64"/>
                      </w:rPr>
                    </w:pPr>
                    <w:r>
                      <w:rPr>
                        <w:rFonts w:ascii="Calibri" w:hAnsi="Calibri" w:cs="Calibri"/>
                        <w:b/>
                        <w:color w:val="474747"/>
                        <w:sz w:val="48"/>
                        <w:szCs w:val="64"/>
                      </w:rPr>
                      <w:t xml:space="preserve">MANAGING REMOTE </w:t>
                    </w:r>
                    <w:r>
                      <w:rPr>
                        <w:rFonts w:ascii="Calibri" w:hAnsi="Calibri" w:cs="Calibri"/>
                        <w:b/>
                        <w:color w:val="474747"/>
                        <w:sz w:val="48"/>
                        <w:szCs w:val="64"/>
                      </w:rPr>
                      <w:t>EMPLOYEES</w:t>
                    </w:r>
                  </w:p>
                </w:txbxContent>
              </v:textbox>
              <w10:wrap anchorx="margin"/>
            </v:shape>
          </w:pict>
        </mc:Fallback>
      </mc:AlternateContent>
    </w:r>
    <w:r>
      <w:rPr>
        <w:noProof/>
      </w:rPr>
      <w:drawing>
        <wp:anchor distT="0" distB="0" distL="114300" distR="114300" simplePos="0" relativeHeight="251687936"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63112" name="Checklist-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6EA" w:rsidRDefault="00117A36" w:rsidP="00BF66EA">
    <w:pPr>
      <w:pStyle w:val="Header"/>
    </w:pPr>
    <w:r>
      <w:rPr>
        <w:noProof/>
      </w:rPr>
      <mc:AlternateContent>
        <mc:Choice Requires="wps">
          <w:drawing>
            <wp:anchor distT="0" distB="0" distL="114300" distR="114300" simplePos="0" relativeHeight="251692032"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RDefault="00117A36"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7" type="#_x0000_t202" style="position:absolute;margin-left:48.15pt;margin-top:-3.75pt;width:435.65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" filled="f" stroked="f">
              <v:textbox>
                <w:txbxContent>
                  <w:p w:rsidR="00BF66EA" w:rsidRPr="006622DC" w:rsidRDefault="00117A36"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v:textbox>
            </v:shape>
          </w:pict>
        </mc:Fallback>
      </mc:AlternateContent>
    </w:r>
    <w:r>
      <w:rPr>
        <w:noProof/>
      </w:rPr>
      <w:drawing>
        <wp:anchor distT="0" distB="0" distL="114300" distR="114300" simplePos="0" relativeHeight="251694080"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94665"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p w:rsidR="00BF66EA" w:rsidRDefault="00BF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39FC"/>
    <w:multiLevelType w:val="hybridMultilevel"/>
    <w:tmpl w:val="E2CC4AFA"/>
    <w:lvl w:ilvl="0" w:tplc="4638314E">
      <w:numFmt w:val="bullet"/>
      <w:pStyle w:val="dashp"/>
      <w:lvlText w:val="-"/>
      <w:lvlJc w:val="left"/>
      <w:pPr>
        <w:ind w:left="1080" w:hanging="360"/>
      </w:pPr>
      <w:rPr>
        <w:rFonts w:ascii="Verdana" w:eastAsia="Times New Roman" w:hAnsi="Verdana" w:cs="Times New Roman" w:hint="default"/>
      </w:rPr>
    </w:lvl>
    <w:lvl w:ilvl="1" w:tplc="041E5672" w:tentative="1">
      <w:start w:val="1"/>
      <w:numFmt w:val="bullet"/>
      <w:lvlText w:val="o"/>
      <w:lvlJc w:val="left"/>
      <w:pPr>
        <w:ind w:left="1800" w:hanging="360"/>
      </w:pPr>
      <w:rPr>
        <w:rFonts w:ascii="Courier New" w:hAnsi="Courier New" w:cs="Courier New" w:hint="default"/>
      </w:rPr>
    </w:lvl>
    <w:lvl w:ilvl="2" w:tplc="B874B884" w:tentative="1">
      <w:start w:val="1"/>
      <w:numFmt w:val="bullet"/>
      <w:lvlText w:val=""/>
      <w:lvlJc w:val="left"/>
      <w:pPr>
        <w:ind w:left="2520" w:hanging="360"/>
      </w:pPr>
      <w:rPr>
        <w:rFonts w:ascii="Wingdings" w:hAnsi="Wingdings" w:hint="default"/>
      </w:rPr>
    </w:lvl>
    <w:lvl w:ilvl="3" w:tplc="4324337A" w:tentative="1">
      <w:start w:val="1"/>
      <w:numFmt w:val="bullet"/>
      <w:lvlText w:val=""/>
      <w:lvlJc w:val="left"/>
      <w:pPr>
        <w:ind w:left="3240" w:hanging="360"/>
      </w:pPr>
      <w:rPr>
        <w:rFonts w:ascii="Symbol" w:hAnsi="Symbol" w:hint="default"/>
      </w:rPr>
    </w:lvl>
    <w:lvl w:ilvl="4" w:tplc="579C59AC" w:tentative="1">
      <w:start w:val="1"/>
      <w:numFmt w:val="bullet"/>
      <w:lvlText w:val="o"/>
      <w:lvlJc w:val="left"/>
      <w:pPr>
        <w:ind w:left="3960" w:hanging="360"/>
      </w:pPr>
      <w:rPr>
        <w:rFonts w:ascii="Courier New" w:hAnsi="Courier New" w:cs="Courier New" w:hint="default"/>
      </w:rPr>
    </w:lvl>
    <w:lvl w:ilvl="5" w:tplc="9DE04C42" w:tentative="1">
      <w:start w:val="1"/>
      <w:numFmt w:val="bullet"/>
      <w:lvlText w:val=""/>
      <w:lvlJc w:val="left"/>
      <w:pPr>
        <w:ind w:left="4680" w:hanging="360"/>
      </w:pPr>
      <w:rPr>
        <w:rFonts w:ascii="Wingdings" w:hAnsi="Wingdings" w:hint="default"/>
      </w:rPr>
    </w:lvl>
    <w:lvl w:ilvl="6" w:tplc="01929082" w:tentative="1">
      <w:start w:val="1"/>
      <w:numFmt w:val="bullet"/>
      <w:lvlText w:val=""/>
      <w:lvlJc w:val="left"/>
      <w:pPr>
        <w:ind w:left="5400" w:hanging="360"/>
      </w:pPr>
      <w:rPr>
        <w:rFonts w:ascii="Symbol" w:hAnsi="Symbol" w:hint="default"/>
      </w:rPr>
    </w:lvl>
    <w:lvl w:ilvl="7" w:tplc="48D2130A" w:tentative="1">
      <w:start w:val="1"/>
      <w:numFmt w:val="bullet"/>
      <w:lvlText w:val="o"/>
      <w:lvlJc w:val="left"/>
      <w:pPr>
        <w:ind w:left="6120" w:hanging="360"/>
      </w:pPr>
      <w:rPr>
        <w:rFonts w:ascii="Courier New" w:hAnsi="Courier New" w:cs="Courier New" w:hint="default"/>
      </w:rPr>
    </w:lvl>
    <w:lvl w:ilvl="8" w:tplc="D3364056" w:tentative="1">
      <w:start w:val="1"/>
      <w:numFmt w:val="bullet"/>
      <w:lvlText w:val=""/>
      <w:lvlJc w:val="left"/>
      <w:pPr>
        <w:ind w:left="6840" w:hanging="360"/>
      </w:pPr>
      <w:rPr>
        <w:rFonts w:ascii="Wingdings" w:hAnsi="Wingdings" w:hint="default"/>
      </w:rPr>
    </w:lvl>
  </w:abstractNum>
  <w:abstractNum w:abstractNumId="1" w15:restartNumberingAfterBreak="0">
    <w:nsid w:val="24C14515"/>
    <w:multiLevelType w:val="hybridMultilevel"/>
    <w:tmpl w:val="BA329636"/>
    <w:lvl w:ilvl="0" w:tplc="821011BC">
      <w:numFmt w:val="bullet"/>
      <w:pStyle w:val="Bullet1"/>
      <w:lvlText w:val="-"/>
      <w:lvlJc w:val="left"/>
      <w:pPr>
        <w:ind w:left="360" w:hanging="360"/>
      </w:pPr>
      <w:rPr>
        <w:rFonts w:ascii="Verdana" w:eastAsia="Times New Roman" w:hAnsi="Verdana" w:cs="Times New Roman" w:hint="default"/>
      </w:rPr>
    </w:lvl>
    <w:lvl w:ilvl="1" w:tplc="AE8257DA" w:tentative="1">
      <w:start w:val="1"/>
      <w:numFmt w:val="bullet"/>
      <w:lvlText w:val="o"/>
      <w:lvlJc w:val="left"/>
      <w:pPr>
        <w:ind w:left="1440" w:hanging="360"/>
      </w:pPr>
      <w:rPr>
        <w:rFonts w:ascii="Courier New" w:hAnsi="Courier New" w:cs="Courier New" w:hint="default"/>
      </w:rPr>
    </w:lvl>
    <w:lvl w:ilvl="2" w:tplc="DF80BD92" w:tentative="1">
      <w:start w:val="1"/>
      <w:numFmt w:val="bullet"/>
      <w:lvlText w:val=""/>
      <w:lvlJc w:val="left"/>
      <w:pPr>
        <w:ind w:left="2160" w:hanging="360"/>
      </w:pPr>
      <w:rPr>
        <w:rFonts w:ascii="Wingdings" w:hAnsi="Wingdings" w:hint="default"/>
      </w:rPr>
    </w:lvl>
    <w:lvl w:ilvl="3" w:tplc="02886600" w:tentative="1">
      <w:start w:val="1"/>
      <w:numFmt w:val="bullet"/>
      <w:lvlText w:val=""/>
      <w:lvlJc w:val="left"/>
      <w:pPr>
        <w:ind w:left="2880" w:hanging="360"/>
      </w:pPr>
      <w:rPr>
        <w:rFonts w:ascii="Symbol" w:hAnsi="Symbol" w:hint="default"/>
      </w:rPr>
    </w:lvl>
    <w:lvl w:ilvl="4" w:tplc="9BD4BB8C" w:tentative="1">
      <w:start w:val="1"/>
      <w:numFmt w:val="bullet"/>
      <w:lvlText w:val="o"/>
      <w:lvlJc w:val="left"/>
      <w:pPr>
        <w:ind w:left="3600" w:hanging="360"/>
      </w:pPr>
      <w:rPr>
        <w:rFonts w:ascii="Courier New" w:hAnsi="Courier New" w:cs="Courier New" w:hint="default"/>
      </w:rPr>
    </w:lvl>
    <w:lvl w:ilvl="5" w:tplc="788ACF34" w:tentative="1">
      <w:start w:val="1"/>
      <w:numFmt w:val="bullet"/>
      <w:lvlText w:val=""/>
      <w:lvlJc w:val="left"/>
      <w:pPr>
        <w:ind w:left="4320" w:hanging="360"/>
      </w:pPr>
      <w:rPr>
        <w:rFonts w:ascii="Wingdings" w:hAnsi="Wingdings" w:hint="default"/>
      </w:rPr>
    </w:lvl>
    <w:lvl w:ilvl="6" w:tplc="83806EFA" w:tentative="1">
      <w:start w:val="1"/>
      <w:numFmt w:val="bullet"/>
      <w:lvlText w:val=""/>
      <w:lvlJc w:val="left"/>
      <w:pPr>
        <w:ind w:left="5040" w:hanging="360"/>
      </w:pPr>
      <w:rPr>
        <w:rFonts w:ascii="Symbol" w:hAnsi="Symbol" w:hint="default"/>
      </w:rPr>
    </w:lvl>
    <w:lvl w:ilvl="7" w:tplc="EAE2628C" w:tentative="1">
      <w:start w:val="1"/>
      <w:numFmt w:val="bullet"/>
      <w:lvlText w:val="o"/>
      <w:lvlJc w:val="left"/>
      <w:pPr>
        <w:ind w:left="5760" w:hanging="360"/>
      </w:pPr>
      <w:rPr>
        <w:rFonts w:ascii="Courier New" w:hAnsi="Courier New" w:cs="Courier New" w:hint="default"/>
      </w:rPr>
    </w:lvl>
    <w:lvl w:ilvl="8" w:tplc="0E485D06" w:tentative="1">
      <w:start w:val="1"/>
      <w:numFmt w:val="bullet"/>
      <w:lvlText w:val=""/>
      <w:lvlJc w:val="left"/>
      <w:pPr>
        <w:ind w:left="6480" w:hanging="360"/>
      </w:pPr>
      <w:rPr>
        <w:rFonts w:ascii="Wingdings" w:hAnsi="Wingdings" w:hint="default"/>
      </w:rPr>
    </w:lvl>
  </w:abstractNum>
  <w:abstractNum w:abstractNumId="2" w15:restartNumberingAfterBreak="0">
    <w:nsid w:val="31E26D0E"/>
    <w:multiLevelType w:val="hybridMultilevel"/>
    <w:tmpl w:val="CD888D30"/>
    <w:lvl w:ilvl="0" w:tplc="98FC7D92">
      <w:start w:val="1"/>
      <w:numFmt w:val="bullet"/>
      <w:pStyle w:val="bullet"/>
      <w:lvlText w:val=""/>
      <w:lvlJc w:val="left"/>
      <w:pPr>
        <w:ind w:left="720" w:hanging="360"/>
      </w:pPr>
      <w:rPr>
        <w:rFonts w:ascii="Symbol" w:hAnsi="Symbol" w:hint="default"/>
      </w:rPr>
    </w:lvl>
    <w:lvl w:ilvl="1" w:tplc="C248B5E6" w:tentative="1">
      <w:start w:val="1"/>
      <w:numFmt w:val="bullet"/>
      <w:lvlText w:val="o"/>
      <w:lvlJc w:val="left"/>
      <w:pPr>
        <w:ind w:left="1440" w:hanging="360"/>
      </w:pPr>
      <w:rPr>
        <w:rFonts w:ascii="Courier New" w:hAnsi="Courier New" w:cs="Courier New" w:hint="default"/>
      </w:rPr>
    </w:lvl>
    <w:lvl w:ilvl="2" w:tplc="BAF853D8" w:tentative="1">
      <w:start w:val="1"/>
      <w:numFmt w:val="bullet"/>
      <w:lvlText w:val=""/>
      <w:lvlJc w:val="left"/>
      <w:pPr>
        <w:ind w:left="2160" w:hanging="360"/>
      </w:pPr>
      <w:rPr>
        <w:rFonts w:ascii="Wingdings" w:hAnsi="Wingdings" w:hint="default"/>
      </w:rPr>
    </w:lvl>
    <w:lvl w:ilvl="3" w:tplc="ECF64EEA" w:tentative="1">
      <w:start w:val="1"/>
      <w:numFmt w:val="bullet"/>
      <w:lvlText w:val=""/>
      <w:lvlJc w:val="left"/>
      <w:pPr>
        <w:ind w:left="2880" w:hanging="360"/>
      </w:pPr>
      <w:rPr>
        <w:rFonts w:ascii="Symbol" w:hAnsi="Symbol" w:hint="default"/>
      </w:rPr>
    </w:lvl>
    <w:lvl w:ilvl="4" w:tplc="C3BA6FB4" w:tentative="1">
      <w:start w:val="1"/>
      <w:numFmt w:val="bullet"/>
      <w:lvlText w:val="o"/>
      <w:lvlJc w:val="left"/>
      <w:pPr>
        <w:ind w:left="3600" w:hanging="360"/>
      </w:pPr>
      <w:rPr>
        <w:rFonts w:ascii="Courier New" w:hAnsi="Courier New" w:cs="Courier New" w:hint="default"/>
      </w:rPr>
    </w:lvl>
    <w:lvl w:ilvl="5" w:tplc="D49A9A8C" w:tentative="1">
      <w:start w:val="1"/>
      <w:numFmt w:val="bullet"/>
      <w:lvlText w:val=""/>
      <w:lvlJc w:val="left"/>
      <w:pPr>
        <w:ind w:left="4320" w:hanging="360"/>
      </w:pPr>
      <w:rPr>
        <w:rFonts w:ascii="Wingdings" w:hAnsi="Wingdings" w:hint="default"/>
      </w:rPr>
    </w:lvl>
    <w:lvl w:ilvl="6" w:tplc="90C077BA" w:tentative="1">
      <w:start w:val="1"/>
      <w:numFmt w:val="bullet"/>
      <w:lvlText w:val=""/>
      <w:lvlJc w:val="left"/>
      <w:pPr>
        <w:ind w:left="5040" w:hanging="360"/>
      </w:pPr>
      <w:rPr>
        <w:rFonts w:ascii="Symbol" w:hAnsi="Symbol" w:hint="default"/>
      </w:rPr>
    </w:lvl>
    <w:lvl w:ilvl="7" w:tplc="876A889E" w:tentative="1">
      <w:start w:val="1"/>
      <w:numFmt w:val="bullet"/>
      <w:lvlText w:val="o"/>
      <w:lvlJc w:val="left"/>
      <w:pPr>
        <w:ind w:left="5760" w:hanging="360"/>
      </w:pPr>
      <w:rPr>
        <w:rFonts w:ascii="Courier New" w:hAnsi="Courier New" w:cs="Courier New" w:hint="default"/>
      </w:rPr>
    </w:lvl>
    <w:lvl w:ilvl="8" w:tplc="75084300" w:tentative="1">
      <w:start w:val="1"/>
      <w:numFmt w:val="bullet"/>
      <w:lvlText w:val=""/>
      <w:lvlJc w:val="left"/>
      <w:pPr>
        <w:ind w:left="6480" w:hanging="360"/>
      </w:pPr>
      <w:rPr>
        <w:rFonts w:ascii="Wingdings" w:hAnsi="Wingdings" w:hint="default"/>
      </w:rPr>
    </w:lvl>
  </w:abstractNum>
  <w:abstractNum w:abstractNumId="3" w15:restartNumberingAfterBreak="0">
    <w:nsid w:val="34EE5E8B"/>
    <w:multiLevelType w:val="hybridMultilevel"/>
    <w:tmpl w:val="924291C0"/>
    <w:lvl w:ilvl="0" w:tplc="B21417F0">
      <w:start w:val="1"/>
      <w:numFmt w:val="bullet"/>
      <w:lvlText w:val=""/>
      <w:lvlJc w:val="left"/>
      <w:pPr>
        <w:ind w:left="720" w:hanging="360"/>
      </w:pPr>
      <w:rPr>
        <w:rFonts w:ascii="Symbol" w:hAnsi="Symbol" w:hint="default"/>
      </w:rPr>
    </w:lvl>
    <w:lvl w:ilvl="1" w:tplc="D49AA196" w:tentative="1">
      <w:start w:val="1"/>
      <w:numFmt w:val="bullet"/>
      <w:lvlText w:val="o"/>
      <w:lvlJc w:val="left"/>
      <w:pPr>
        <w:ind w:left="1440" w:hanging="360"/>
      </w:pPr>
      <w:rPr>
        <w:rFonts w:ascii="Courier New" w:hAnsi="Courier New" w:cs="Courier New" w:hint="default"/>
      </w:rPr>
    </w:lvl>
    <w:lvl w:ilvl="2" w:tplc="9DB230AA" w:tentative="1">
      <w:start w:val="1"/>
      <w:numFmt w:val="bullet"/>
      <w:lvlText w:val=""/>
      <w:lvlJc w:val="left"/>
      <w:pPr>
        <w:ind w:left="2160" w:hanging="360"/>
      </w:pPr>
      <w:rPr>
        <w:rFonts w:ascii="Wingdings" w:hAnsi="Wingdings" w:hint="default"/>
      </w:rPr>
    </w:lvl>
    <w:lvl w:ilvl="3" w:tplc="59DEECEA" w:tentative="1">
      <w:start w:val="1"/>
      <w:numFmt w:val="bullet"/>
      <w:lvlText w:val=""/>
      <w:lvlJc w:val="left"/>
      <w:pPr>
        <w:ind w:left="2880" w:hanging="360"/>
      </w:pPr>
      <w:rPr>
        <w:rFonts w:ascii="Symbol" w:hAnsi="Symbol" w:hint="default"/>
      </w:rPr>
    </w:lvl>
    <w:lvl w:ilvl="4" w:tplc="5E8460BE" w:tentative="1">
      <w:start w:val="1"/>
      <w:numFmt w:val="bullet"/>
      <w:lvlText w:val="o"/>
      <w:lvlJc w:val="left"/>
      <w:pPr>
        <w:ind w:left="3600" w:hanging="360"/>
      </w:pPr>
      <w:rPr>
        <w:rFonts w:ascii="Courier New" w:hAnsi="Courier New" w:cs="Courier New" w:hint="default"/>
      </w:rPr>
    </w:lvl>
    <w:lvl w:ilvl="5" w:tplc="BD5CF864" w:tentative="1">
      <w:start w:val="1"/>
      <w:numFmt w:val="bullet"/>
      <w:lvlText w:val=""/>
      <w:lvlJc w:val="left"/>
      <w:pPr>
        <w:ind w:left="4320" w:hanging="360"/>
      </w:pPr>
      <w:rPr>
        <w:rFonts w:ascii="Wingdings" w:hAnsi="Wingdings" w:hint="default"/>
      </w:rPr>
    </w:lvl>
    <w:lvl w:ilvl="6" w:tplc="973664FA" w:tentative="1">
      <w:start w:val="1"/>
      <w:numFmt w:val="bullet"/>
      <w:lvlText w:val=""/>
      <w:lvlJc w:val="left"/>
      <w:pPr>
        <w:ind w:left="5040" w:hanging="360"/>
      </w:pPr>
      <w:rPr>
        <w:rFonts w:ascii="Symbol" w:hAnsi="Symbol" w:hint="default"/>
      </w:rPr>
    </w:lvl>
    <w:lvl w:ilvl="7" w:tplc="2B24653C" w:tentative="1">
      <w:start w:val="1"/>
      <w:numFmt w:val="bullet"/>
      <w:lvlText w:val="o"/>
      <w:lvlJc w:val="left"/>
      <w:pPr>
        <w:ind w:left="5760" w:hanging="360"/>
      </w:pPr>
      <w:rPr>
        <w:rFonts w:ascii="Courier New" w:hAnsi="Courier New" w:cs="Courier New" w:hint="default"/>
      </w:rPr>
    </w:lvl>
    <w:lvl w:ilvl="8" w:tplc="0A8A8A86" w:tentative="1">
      <w:start w:val="1"/>
      <w:numFmt w:val="bullet"/>
      <w:lvlText w:val=""/>
      <w:lvlJc w:val="left"/>
      <w:pPr>
        <w:ind w:left="6480" w:hanging="360"/>
      </w:pPr>
      <w:rPr>
        <w:rFonts w:ascii="Wingdings" w:hAnsi="Wingdings" w:hint="default"/>
      </w:rPr>
    </w:lvl>
  </w:abstractNum>
  <w:abstractNum w:abstractNumId="4" w15:restartNumberingAfterBreak="0">
    <w:nsid w:val="3FF144CD"/>
    <w:multiLevelType w:val="hybridMultilevel"/>
    <w:tmpl w:val="42B6A664"/>
    <w:lvl w:ilvl="0" w:tplc="BFD86B3E">
      <w:start w:val="1"/>
      <w:numFmt w:val="decimal"/>
      <w:lvlText w:val="%1."/>
      <w:lvlJc w:val="left"/>
      <w:pPr>
        <w:ind w:left="720" w:hanging="360"/>
      </w:pPr>
    </w:lvl>
    <w:lvl w:ilvl="1" w:tplc="BA4C7762" w:tentative="1">
      <w:start w:val="1"/>
      <w:numFmt w:val="lowerLetter"/>
      <w:lvlText w:val="%2."/>
      <w:lvlJc w:val="left"/>
      <w:pPr>
        <w:ind w:left="1440" w:hanging="360"/>
      </w:pPr>
    </w:lvl>
    <w:lvl w:ilvl="2" w:tplc="77B01744" w:tentative="1">
      <w:start w:val="1"/>
      <w:numFmt w:val="lowerRoman"/>
      <w:lvlText w:val="%3."/>
      <w:lvlJc w:val="right"/>
      <w:pPr>
        <w:ind w:left="2160" w:hanging="180"/>
      </w:pPr>
    </w:lvl>
    <w:lvl w:ilvl="3" w:tplc="F5AC6EAC" w:tentative="1">
      <w:start w:val="1"/>
      <w:numFmt w:val="decimal"/>
      <w:lvlText w:val="%4."/>
      <w:lvlJc w:val="left"/>
      <w:pPr>
        <w:ind w:left="2880" w:hanging="360"/>
      </w:pPr>
    </w:lvl>
    <w:lvl w:ilvl="4" w:tplc="30CC92D8" w:tentative="1">
      <w:start w:val="1"/>
      <w:numFmt w:val="lowerLetter"/>
      <w:lvlText w:val="%5."/>
      <w:lvlJc w:val="left"/>
      <w:pPr>
        <w:ind w:left="3600" w:hanging="360"/>
      </w:pPr>
    </w:lvl>
    <w:lvl w:ilvl="5" w:tplc="D60E5772" w:tentative="1">
      <w:start w:val="1"/>
      <w:numFmt w:val="lowerRoman"/>
      <w:lvlText w:val="%6."/>
      <w:lvlJc w:val="right"/>
      <w:pPr>
        <w:ind w:left="4320" w:hanging="180"/>
      </w:pPr>
    </w:lvl>
    <w:lvl w:ilvl="6" w:tplc="2D5EF67E" w:tentative="1">
      <w:start w:val="1"/>
      <w:numFmt w:val="decimal"/>
      <w:lvlText w:val="%7."/>
      <w:lvlJc w:val="left"/>
      <w:pPr>
        <w:ind w:left="5040" w:hanging="360"/>
      </w:pPr>
    </w:lvl>
    <w:lvl w:ilvl="7" w:tplc="D4844D82" w:tentative="1">
      <w:start w:val="1"/>
      <w:numFmt w:val="lowerLetter"/>
      <w:lvlText w:val="%8."/>
      <w:lvlJc w:val="left"/>
      <w:pPr>
        <w:ind w:left="5760" w:hanging="360"/>
      </w:pPr>
    </w:lvl>
    <w:lvl w:ilvl="8" w:tplc="CD802352" w:tentative="1">
      <w:start w:val="1"/>
      <w:numFmt w:val="lowerRoman"/>
      <w:lvlText w:val="%9."/>
      <w:lvlJc w:val="right"/>
      <w:pPr>
        <w:ind w:left="6480" w:hanging="180"/>
      </w:pPr>
    </w:lvl>
  </w:abstractNum>
  <w:abstractNum w:abstractNumId="5" w15:restartNumberingAfterBreak="0">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01135F"/>
    <w:multiLevelType w:val="hybridMultilevel"/>
    <w:tmpl w:val="9466776A"/>
    <w:lvl w:ilvl="0" w:tplc="609CDDC0">
      <w:start w:val="1"/>
      <w:numFmt w:val="bullet"/>
      <w:pStyle w:val="BulletList"/>
      <w:lvlText w:val=""/>
      <w:lvlJc w:val="left"/>
      <w:pPr>
        <w:ind w:left="720" w:hanging="360"/>
      </w:pPr>
      <w:rPr>
        <w:rFonts w:ascii="Symbol" w:hAnsi="Symbol" w:hint="default"/>
        <w:b/>
        <w:i w:val="0"/>
        <w:color w:val="589BB2"/>
      </w:rPr>
    </w:lvl>
    <w:lvl w:ilvl="1" w:tplc="A5CC3302">
      <w:start w:val="1"/>
      <w:numFmt w:val="bullet"/>
      <w:lvlText w:val="o"/>
      <w:lvlJc w:val="left"/>
      <w:pPr>
        <w:ind w:left="1440" w:hanging="360"/>
      </w:pPr>
      <w:rPr>
        <w:rFonts w:ascii="Courier New" w:hAnsi="Courier New" w:cs="Courier New" w:hint="default"/>
      </w:rPr>
    </w:lvl>
    <w:lvl w:ilvl="2" w:tplc="5FF46912">
      <w:start w:val="1"/>
      <w:numFmt w:val="bullet"/>
      <w:lvlText w:val=""/>
      <w:lvlJc w:val="left"/>
      <w:pPr>
        <w:ind w:left="2160" w:hanging="360"/>
      </w:pPr>
      <w:rPr>
        <w:rFonts w:ascii="Wingdings" w:hAnsi="Wingdings" w:hint="default"/>
      </w:rPr>
    </w:lvl>
    <w:lvl w:ilvl="3" w:tplc="66AEAD20" w:tentative="1">
      <w:start w:val="1"/>
      <w:numFmt w:val="bullet"/>
      <w:lvlText w:val=""/>
      <w:lvlJc w:val="left"/>
      <w:pPr>
        <w:ind w:left="2880" w:hanging="360"/>
      </w:pPr>
      <w:rPr>
        <w:rFonts w:ascii="Symbol" w:hAnsi="Symbol" w:hint="default"/>
      </w:rPr>
    </w:lvl>
    <w:lvl w:ilvl="4" w:tplc="1EEA4002" w:tentative="1">
      <w:start w:val="1"/>
      <w:numFmt w:val="bullet"/>
      <w:lvlText w:val="o"/>
      <w:lvlJc w:val="left"/>
      <w:pPr>
        <w:ind w:left="3600" w:hanging="360"/>
      </w:pPr>
      <w:rPr>
        <w:rFonts w:ascii="Courier New" w:hAnsi="Courier New" w:cs="Courier New" w:hint="default"/>
      </w:rPr>
    </w:lvl>
    <w:lvl w:ilvl="5" w:tplc="022A4EF4" w:tentative="1">
      <w:start w:val="1"/>
      <w:numFmt w:val="bullet"/>
      <w:lvlText w:val=""/>
      <w:lvlJc w:val="left"/>
      <w:pPr>
        <w:ind w:left="4320" w:hanging="360"/>
      </w:pPr>
      <w:rPr>
        <w:rFonts w:ascii="Wingdings" w:hAnsi="Wingdings" w:hint="default"/>
      </w:rPr>
    </w:lvl>
    <w:lvl w:ilvl="6" w:tplc="3BA82824" w:tentative="1">
      <w:start w:val="1"/>
      <w:numFmt w:val="bullet"/>
      <w:lvlText w:val=""/>
      <w:lvlJc w:val="left"/>
      <w:pPr>
        <w:ind w:left="5040" w:hanging="360"/>
      </w:pPr>
      <w:rPr>
        <w:rFonts w:ascii="Symbol" w:hAnsi="Symbol" w:hint="default"/>
      </w:rPr>
    </w:lvl>
    <w:lvl w:ilvl="7" w:tplc="50043A68" w:tentative="1">
      <w:start w:val="1"/>
      <w:numFmt w:val="bullet"/>
      <w:lvlText w:val="o"/>
      <w:lvlJc w:val="left"/>
      <w:pPr>
        <w:ind w:left="5760" w:hanging="360"/>
      </w:pPr>
      <w:rPr>
        <w:rFonts w:ascii="Courier New" w:hAnsi="Courier New" w:cs="Courier New" w:hint="default"/>
      </w:rPr>
    </w:lvl>
    <w:lvl w:ilvl="8" w:tplc="05BC5454" w:tentative="1">
      <w:start w:val="1"/>
      <w:numFmt w:val="bullet"/>
      <w:lvlText w:val=""/>
      <w:lvlJc w:val="left"/>
      <w:pPr>
        <w:ind w:left="6480" w:hanging="360"/>
      </w:pPr>
      <w:rPr>
        <w:rFonts w:ascii="Wingdings" w:hAnsi="Wingdings" w:hint="default"/>
      </w:rPr>
    </w:lvl>
  </w:abstractNum>
  <w:abstractNum w:abstractNumId="7" w15:restartNumberingAfterBreak="0">
    <w:nsid w:val="445234A1"/>
    <w:multiLevelType w:val="hybridMultilevel"/>
    <w:tmpl w:val="83A60100"/>
    <w:lvl w:ilvl="0" w:tplc="D6B68382">
      <w:start w:val="1"/>
      <w:numFmt w:val="bullet"/>
      <w:lvlText w:val=""/>
      <w:lvlJc w:val="left"/>
      <w:pPr>
        <w:ind w:left="765" w:hanging="360"/>
      </w:pPr>
      <w:rPr>
        <w:rFonts w:ascii="Symbol" w:hAnsi="Symbol" w:hint="default"/>
      </w:rPr>
    </w:lvl>
    <w:lvl w:ilvl="1" w:tplc="993ADA9E" w:tentative="1">
      <w:start w:val="1"/>
      <w:numFmt w:val="bullet"/>
      <w:lvlText w:val="o"/>
      <w:lvlJc w:val="left"/>
      <w:pPr>
        <w:ind w:left="1485" w:hanging="360"/>
      </w:pPr>
      <w:rPr>
        <w:rFonts w:ascii="Courier New" w:hAnsi="Courier New" w:cs="Courier New" w:hint="default"/>
      </w:rPr>
    </w:lvl>
    <w:lvl w:ilvl="2" w:tplc="79BEEB1E" w:tentative="1">
      <w:start w:val="1"/>
      <w:numFmt w:val="bullet"/>
      <w:lvlText w:val=""/>
      <w:lvlJc w:val="left"/>
      <w:pPr>
        <w:ind w:left="2205" w:hanging="360"/>
      </w:pPr>
      <w:rPr>
        <w:rFonts w:ascii="Wingdings" w:hAnsi="Wingdings" w:hint="default"/>
      </w:rPr>
    </w:lvl>
    <w:lvl w:ilvl="3" w:tplc="624425D6" w:tentative="1">
      <w:start w:val="1"/>
      <w:numFmt w:val="bullet"/>
      <w:lvlText w:val=""/>
      <w:lvlJc w:val="left"/>
      <w:pPr>
        <w:ind w:left="2925" w:hanging="360"/>
      </w:pPr>
      <w:rPr>
        <w:rFonts w:ascii="Symbol" w:hAnsi="Symbol" w:hint="default"/>
      </w:rPr>
    </w:lvl>
    <w:lvl w:ilvl="4" w:tplc="0FD01CAC" w:tentative="1">
      <w:start w:val="1"/>
      <w:numFmt w:val="bullet"/>
      <w:lvlText w:val="o"/>
      <w:lvlJc w:val="left"/>
      <w:pPr>
        <w:ind w:left="3645" w:hanging="360"/>
      </w:pPr>
      <w:rPr>
        <w:rFonts w:ascii="Courier New" w:hAnsi="Courier New" w:cs="Courier New" w:hint="default"/>
      </w:rPr>
    </w:lvl>
    <w:lvl w:ilvl="5" w:tplc="428680A8" w:tentative="1">
      <w:start w:val="1"/>
      <w:numFmt w:val="bullet"/>
      <w:lvlText w:val=""/>
      <w:lvlJc w:val="left"/>
      <w:pPr>
        <w:ind w:left="4365" w:hanging="360"/>
      </w:pPr>
      <w:rPr>
        <w:rFonts w:ascii="Wingdings" w:hAnsi="Wingdings" w:hint="default"/>
      </w:rPr>
    </w:lvl>
    <w:lvl w:ilvl="6" w:tplc="234EA844" w:tentative="1">
      <w:start w:val="1"/>
      <w:numFmt w:val="bullet"/>
      <w:lvlText w:val=""/>
      <w:lvlJc w:val="left"/>
      <w:pPr>
        <w:ind w:left="5085" w:hanging="360"/>
      </w:pPr>
      <w:rPr>
        <w:rFonts w:ascii="Symbol" w:hAnsi="Symbol" w:hint="default"/>
      </w:rPr>
    </w:lvl>
    <w:lvl w:ilvl="7" w:tplc="A21A40AE" w:tentative="1">
      <w:start w:val="1"/>
      <w:numFmt w:val="bullet"/>
      <w:lvlText w:val="o"/>
      <w:lvlJc w:val="left"/>
      <w:pPr>
        <w:ind w:left="5805" w:hanging="360"/>
      </w:pPr>
      <w:rPr>
        <w:rFonts w:ascii="Courier New" w:hAnsi="Courier New" w:cs="Courier New" w:hint="default"/>
      </w:rPr>
    </w:lvl>
    <w:lvl w:ilvl="8" w:tplc="A8F2F568" w:tentative="1">
      <w:start w:val="1"/>
      <w:numFmt w:val="bullet"/>
      <w:lvlText w:val=""/>
      <w:lvlJc w:val="left"/>
      <w:pPr>
        <w:ind w:left="6525" w:hanging="360"/>
      </w:pPr>
      <w:rPr>
        <w:rFonts w:ascii="Wingdings" w:hAnsi="Wingdings" w:hint="default"/>
      </w:rPr>
    </w:lvl>
  </w:abstractNum>
  <w:abstractNum w:abstractNumId="8" w15:restartNumberingAfterBreak="0">
    <w:nsid w:val="4A4F7279"/>
    <w:multiLevelType w:val="hybridMultilevel"/>
    <w:tmpl w:val="DF426B20"/>
    <w:lvl w:ilvl="0" w:tplc="ADF06386">
      <w:start w:val="1"/>
      <w:numFmt w:val="bullet"/>
      <w:lvlText w:val=""/>
      <w:lvlJc w:val="left"/>
      <w:pPr>
        <w:ind w:left="720" w:hanging="360"/>
      </w:pPr>
      <w:rPr>
        <w:rFonts w:ascii="Symbol" w:hAnsi="Symbol" w:hint="default"/>
      </w:rPr>
    </w:lvl>
    <w:lvl w:ilvl="1" w:tplc="71CAD58E" w:tentative="1">
      <w:start w:val="1"/>
      <w:numFmt w:val="bullet"/>
      <w:lvlText w:val="o"/>
      <w:lvlJc w:val="left"/>
      <w:pPr>
        <w:ind w:left="1440" w:hanging="360"/>
      </w:pPr>
      <w:rPr>
        <w:rFonts w:ascii="Courier New" w:hAnsi="Courier New" w:cs="Courier New" w:hint="default"/>
      </w:rPr>
    </w:lvl>
    <w:lvl w:ilvl="2" w:tplc="65EC881A" w:tentative="1">
      <w:start w:val="1"/>
      <w:numFmt w:val="bullet"/>
      <w:lvlText w:val=""/>
      <w:lvlJc w:val="left"/>
      <w:pPr>
        <w:ind w:left="2160" w:hanging="360"/>
      </w:pPr>
      <w:rPr>
        <w:rFonts w:ascii="Wingdings" w:hAnsi="Wingdings" w:hint="default"/>
      </w:rPr>
    </w:lvl>
    <w:lvl w:ilvl="3" w:tplc="CFEE6604" w:tentative="1">
      <w:start w:val="1"/>
      <w:numFmt w:val="bullet"/>
      <w:lvlText w:val=""/>
      <w:lvlJc w:val="left"/>
      <w:pPr>
        <w:ind w:left="2880" w:hanging="360"/>
      </w:pPr>
      <w:rPr>
        <w:rFonts w:ascii="Symbol" w:hAnsi="Symbol" w:hint="default"/>
      </w:rPr>
    </w:lvl>
    <w:lvl w:ilvl="4" w:tplc="4356B6D0" w:tentative="1">
      <w:start w:val="1"/>
      <w:numFmt w:val="bullet"/>
      <w:lvlText w:val="o"/>
      <w:lvlJc w:val="left"/>
      <w:pPr>
        <w:ind w:left="3600" w:hanging="360"/>
      </w:pPr>
      <w:rPr>
        <w:rFonts w:ascii="Courier New" w:hAnsi="Courier New" w:cs="Courier New" w:hint="default"/>
      </w:rPr>
    </w:lvl>
    <w:lvl w:ilvl="5" w:tplc="D6C62090" w:tentative="1">
      <w:start w:val="1"/>
      <w:numFmt w:val="bullet"/>
      <w:lvlText w:val=""/>
      <w:lvlJc w:val="left"/>
      <w:pPr>
        <w:ind w:left="4320" w:hanging="360"/>
      </w:pPr>
      <w:rPr>
        <w:rFonts w:ascii="Wingdings" w:hAnsi="Wingdings" w:hint="default"/>
      </w:rPr>
    </w:lvl>
    <w:lvl w:ilvl="6" w:tplc="B706E8F6" w:tentative="1">
      <w:start w:val="1"/>
      <w:numFmt w:val="bullet"/>
      <w:lvlText w:val=""/>
      <w:lvlJc w:val="left"/>
      <w:pPr>
        <w:ind w:left="5040" w:hanging="360"/>
      </w:pPr>
      <w:rPr>
        <w:rFonts w:ascii="Symbol" w:hAnsi="Symbol" w:hint="default"/>
      </w:rPr>
    </w:lvl>
    <w:lvl w:ilvl="7" w:tplc="C80ABEBC" w:tentative="1">
      <w:start w:val="1"/>
      <w:numFmt w:val="bullet"/>
      <w:lvlText w:val="o"/>
      <w:lvlJc w:val="left"/>
      <w:pPr>
        <w:ind w:left="5760" w:hanging="360"/>
      </w:pPr>
      <w:rPr>
        <w:rFonts w:ascii="Courier New" w:hAnsi="Courier New" w:cs="Courier New" w:hint="default"/>
      </w:rPr>
    </w:lvl>
    <w:lvl w:ilvl="8" w:tplc="A3C8CAF2" w:tentative="1">
      <w:start w:val="1"/>
      <w:numFmt w:val="bullet"/>
      <w:lvlText w:val=""/>
      <w:lvlJc w:val="left"/>
      <w:pPr>
        <w:ind w:left="6480" w:hanging="360"/>
      </w:pPr>
      <w:rPr>
        <w:rFonts w:ascii="Wingdings" w:hAnsi="Wingdings" w:hint="default"/>
      </w:rPr>
    </w:lvl>
  </w:abstractNum>
  <w:abstractNum w:abstractNumId="9" w15:restartNumberingAfterBreak="0">
    <w:nsid w:val="56D72B65"/>
    <w:multiLevelType w:val="hybridMultilevel"/>
    <w:tmpl w:val="B4860B8E"/>
    <w:lvl w:ilvl="0" w:tplc="1A8CC3FC">
      <w:start w:val="1"/>
      <w:numFmt w:val="bullet"/>
      <w:pStyle w:val="subbulletdashp"/>
      <w:lvlText w:val=""/>
      <w:lvlJc w:val="left"/>
      <w:pPr>
        <w:ind w:left="720" w:hanging="360"/>
      </w:pPr>
      <w:rPr>
        <w:rFonts w:ascii="Symbol" w:hAnsi="Symbol" w:hint="default"/>
      </w:rPr>
    </w:lvl>
    <w:lvl w:ilvl="1" w:tplc="2EC24880" w:tentative="1">
      <w:start w:val="1"/>
      <w:numFmt w:val="bullet"/>
      <w:lvlText w:val="o"/>
      <w:lvlJc w:val="left"/>
      <w:pPr>
        <w:ind w:left="1440" w:hanging="360"/>
      </w:pPr>
      <w:rPr>
        <w:rFonts w:ascii="Courier New" w:hAnsi="Courier New" w:cs="Courier New" w:hint="default"/>
      </w:rPr>
    </w:lvl>
    <w:lvl w:ilvl="2" w:tplc="B1D4B41A" w:tentative="1">
      <w:start w:val="1"/>
      <w:numFmt w:val="bullet"/>
      <w:lvlText w:val=""/>
      <w:lvlJc w:val="left"/>
      <w:pPr>
        <w:ind w:left="2160" w:hanging="360"/>
      </w:pPr>
      <w:rPr>
        <w:rFonts w:ascii="Wingdings" w:hAnsi="Wingdings" w:hint="default"/>
      </w:rPr>
    </w:lvl>
    <w:lvl w:ilvl="3" w:tplc="EE1651C4" w:tentative="1">
      <w:start w:val="1"/>
      <w:numFmt w:val="bullet"/>
      <w:lvlText w:val=""/>
      <w:lvlJc w:val="left"/>
      <w:pPr>
        <w:ind w:left="2880" w:hanging="360"/>
      </w:pPr>
      <w:rPr>
        <w:rFonts w:ascii="Symbol" w:hAnsi="Symbol" w:hint="default"/>
      </w:rPr>
    </w:lvl>
    <w:lvl w:ilvl="4" w:tplc="44804A72" w:tentative="1">
      <w:start w:val="1"/>
      <w:numFmt w:val="bullet"/>
      <w:lvlText w:val="o"/>
      <w:lvlJc w:val="left"/>
      <w:pPr>
        <w:ind w:left="3600" w:hanging="360"/>
      </w:pPr>
      <w:rPr>
        <w:rFonts w:ascii="Courier New" w:hAnsi="Courier New" w:cs="Courier New" w:hint="default"/>
      </w:rPr>
    </w:lvl>
    <w:lvl w:ilvl="5" w:tplc="8472AD62" w:tentative="1">
      <w:start w:val="1"/>
      <w:numFmt w:val="bullet"/>
      <w:lvlText w:val=""/>
      <w:lvlJc w:val="left"/>
      <w:pPr>
        <w:ind w:left="4320" w:hanging="360"/>
      </w:pPr>
      <w:rPr>
        <w:rFonts w:ascii="Wingdings" w:hAnsi="Wingdings" w:hint="default"/>
      </w:rPr>
    </w:lvl>
    <w:lvl w:ilvl="6" w:tplc="F7946E5C" w:tentative="1">
      <w:start w:val="1"/>
      <w:numFmt w:val="bullet"/>
      <w:lvlText w:val=""/>
      <w:lvlJc w:val="left"/>
      <w:pPr>
        <w:ind w:left="5040" w:hanging="360"/>
      </w:pPr>
      <w:rPr>
        <w:rFonts w:ascii="Symbol" w:hAnsi="Symbol" w:hint="default"/>
      </w:rPr>
    </w:lvl>
    <w:lvl w:ilvl="7" w:tplc="48461EA0" w:tentative="1">
      <w:start w:val="1"/>
      <w:numFmt w:val="bullet"/>
      <w:lvlText w:val="o"/>
      <w:lvlJc w:val="left"/>
      <w:pPr>
        <w:ind w:left="5760" w:hanging="360"/>
      </w:pPr>
      <w:rPr>
        <w:rFonts w:ascii="Courier New" w:hAnsi="Courier New" w:cs="Courier New" w:hint="default"/>
      </w:rPr>
    </w:lvl>
    <w:lvl w:ilvl="8" w:tplc="31EEE862" w:tentative="1">
      <w:start w:val="1"/>
      <w:numFmt w:val="bullet"/>
      <w:lvlText w:val=""/>
      <w:lvlJc w:val="left"/>
      <w:pPr>
        <w:ind w:left="6480" w:hanging="360"/>
      </w:pPr>
      <w:rPr>
        <w:rFonts w:ascii="Wingdings" w:hAnsi="Wingdings" w:hint="default"/>
      </w:rPr>
    </w:lvl>
  </w:abstractNum>
  <w:abstractNum w:abstractNumId="10" w15:restartNumberingAfterBreak="0">
    <w:nsid w:val="5B523362"/>
    <w:multiLevelType w:val="hybridMultilevel"/>
    <w:tmpl w:val="7F80F648"/>
    <w:lvl w:ilvl="0" w:tplc="EAF42DBA">
      <w:start w:val="1"/>
      <w:numFmt w:val="bullet"/>
      <w:lvlText w:val=""/>
      <w:lvlJc w:val="left"/>
      <w:pPr>
        <w:ind w:left="720" w:hanging="360"/>
      </w:pPr>
      <w:rPr>
        <w:rFonts w:ascii="Symbol" w:hAnsi="Symbol" w:hint="default"/>
        <w:b/>
        <w:i w:val="0"/>
        <w:color w:val="DF823B"/>
      </w:rPr>
    </w:lvl>
    <w:lvl w:ilvl="1" w:tplc="BBA8BEBE">
      <w:start w:val="1"/>
      <w:numFmt w:val="bullet"/>
      <w:lvlText w:val="o"/>
      <w:lvlJc w:val="left"/>
      <w:pPr>
        <w:ind w:left="1440" w:hanging="360"/>
      </w:pPr>
      <w:rPr>
        <w:rFonts w:ascii="Courier New" w:hAnsi="Courier New" w:cs="Courier New" w:hint="default"/>
      </w:rPr>
    </w:lvl>
    <w:lvl w:ilvl="2" w:tplc="2544E57A">
      <w:start w:val="1"/>
      <w:numFmt w:val="bullet"/>
      <w:lvlText w:val=""/>
      <w:lvlJc w:val="left"/>
      <w:pPr>
        <w:ind w:left="2160" w:hanging="360"/>
      </w:pPr>
      <w:rPr>
        <w:rFonts w:ascii="Wingdings" w:hAnsi="Wingdings" w:hint="default"/>
      </w:rPr>
    </w:lvl>
    <w:lvl w:ilvl="3" w:tplc="1868A15E" w:tentative="1">
      <w:start w:val="1"/>
      <w:numFmt w:val="bullet"/>
      <w:lvlText w:val=""/>
      <w:lvlJc w:val="left"/>
      <w:pPr>
        <w:ind w:left="2880" w:hanging="360"/>
      </w:pPr>
      <w:rPr>
        <w:rFonts w:ascii="Symbol" w:hAnsi="Symbol" w:hint="default"/>
      </w:rPr>
    </w:lvl>
    <w:lvl w:ilvl="4" w:tplc="04B0398E" w:tentative="1">
      <w:start w:val="1"/>
      <w:numFmt w:val="bullet"/>
      <w:lvlText w:val="o"/>
      <w:lvlJc w:val="left"/>
      <w:pPr>
        <w:ind w:left="3600" w:hanging="360"/>
      </w:pPr>
      <w:rPr>
        <w:rFonts w:ascii="Courier New" w:hAnsi="Courier New" w:cs="Courier New" w:hint="default"/>
      </w:rPr>
    </w:lvl>
    <w:lvl w:ilvl="5" w:tplc="82F8FE2C" w:tentative="1">
      <w:start w:val="1"/>
      <w:numFmt w:val="bullet"/>
      <w:lvlText w:val=""/>
      <w:lvlJc w:val="left"/>
      <w:pPr>
        <w:ind w:left="4320" w:hanging="360"/>
      </w:pPr>
      <w:rPr>
        <w:rFonts w:ascii="Wingdings" w:hAnsi="Wingdings" w:hint="default"/>
      </w:rPr>
    </w:lvl>
    <w:lvl w:ilvl="6" w:tplc="9A64902C" w:tentative="1">
      <w:start w:val="1"/>
      <w:numFmt w:val="bullet"/>
      <w:lvlText w:val=""/>
      <w:lvlJc w:val="left"/>
      <w:pPr>
        <w:ind w:left="5040" w:hanging="360"/>
      </w:pPr>
      <w:rPr>
        <w:rFonts w:ascii="Symbol" w:hAnsi="Symbol" w:hint="default"/>
      </w:rPr>
    </w:lvl>
    <w:lvl w:ilvl="7" w:tplc="72C672E0" w:tentative="1">
      <w:start w:val="1"/>
      <w:numFmt w:val="bullet"/>
      <w:lvlText w:val="o"/>
      <w:lvlJc w:val="left"/>
      <w:pPr>
        <w:ind w:left="5760" w:hanging="360"/>
      </w:pPr>
      <w:rPr>
        <w:rFonts w:ascii="Courier New" w:hAnsi="Courier New" w:cs="Courier New" w:hint="default"/>
      </w:rPr>
    </w:lvl>
    <w:lvl w:ilvl="8" w:tplc="5D92178C" w:tentative="1">
      <w:start w:val="1"/>
      <w:numFmt w:val="bullet"/>
      <w:lvlText w:val=""/>
      <w:lvlJc w:val="left"/>
      <w:pPr>
        <w:ind w:left="6480" w:hanging="360"/>
      </w:pPr>
      <w:rPr>
        <w:rFonts w:ascii="Wingdings" w:hAnsi="Wingdings" w:hint="default"/>
      </w:rPr>
    </w:lvl>
  </w:abstractNum>
  <w:abstractNum w:abstractNumId="11" w15:restartNumberingAfterBreak="0">
    <w:nsid w:val="653C0CF5"/>
    <w:multiLevelType w:val="hybridMultilevel"/>
    <w:tmpl w:val="8E9446CE"/>
    <w:lvl w:ilvl="0" w:tplc="79148358">
      <w:start w:val="1"/>
      <w:numFmt w:val="bullet"/>
      <w:lvlText w:val=""/>
      <w:lvlJc w:val="left"/>
      <w:pPr>
        <w:ind w:left="720" w:hanging="360"/>
      </w:pPr>
      <w:rPr>
        <w:rFonts w:ascii="Symbol" w:hAnsi="Symbol" w:hint="default"/>
      </w:rPr>
    </w:lvl>
    <w:lvl w:ilvl="1" w:tplc="5DD66356" w:tentative="1">
      <w:start w:val="1"/>
      <w:numFmt w:val="bullet"/>
      <w:lvlText w:val="o"/>
      <w:lvlJc w:val="left"/>
      <w:pPr>
        <w:ind w:left="1440" w:hanging="360"/>
      </w:pPr>
      <w:rPr>
        <w:rFonts w:ascii="Courier New" w:hAnsi="Courier New" w:cs="Courier New" w:hint="default"/>
      </w:rPr>
    </w:lvl>
    <w:lvl w:ilvl="2" w:tplc="6CB82B52" w:tentative="1">
      <w:start w:val="1"/>
      <w:numFmt w:val="bullet"/>
      <w:lvlText w:val=""/>
      <w:lvlJc w:val="left"/>
      <w:pPr>
        <w:ind w:left="2160" w:hanging="360"/>
      </w:pPr>
      <w:rPr>
        <w:rFonts w:ascii="Wingdings" w:hAnsi="Wingdings" w:hint="default"/>
      </w:rPr>
    </w:lvl>
    <w:lvl w:ilvl="3" w:tplc="6838CBDE" w:tentative="1">
      <w:start w:val="1"/>
      <w:numFmt w:val="bullet"/>
      <w:lvlText w:val=""/>
      <w:lvlJc w:val="left"/>
      <w:pPr>
        <w:ind w:left="2880" w:hanging="360"/>
      </w:pPr>
      <w:rPr>
        <w:rFonts w:ascii="Symbol" w:hAnsi="Symbol" w:hint="default"/>
      </w:rPr>
    </w:lvl>
    <w:lvl w:ilvl="4" w:tplc="93D4C270" w:tentative="1">
      <w:start w:val="1"/>
      <w:numFmt w:val="bullet"/>
      <w:lvlText w:val="o"/>
      <w:lvlJc w:val="left"/>
      <w:pPr>
        <w:ind w:left="3600" w:hanging="360"/>
      </w:pPr>
      <w:rPr>
        <w:rFonts w:ascii="Courier New" w:hAnsi="Courier New" w:cs="Courier New" w:hint="default"/>
      </w:rPr>
    </w:lvl>
    <w:lvl w:ilvl="5" w:tplc="F3268088" w:tentative="1">
      <w:start w:val="1"/>
      <w:numFmt w:val="bullet"/>
      <w:lvlText w:val=""/>
      <w:lvlJc w:val="left"/>
      <w:pPr>
        <w:ind w:left="4320" w:hanging="360"/>
      </w:pPr>
      <w:rPr>
        <w:rFonts w:ascii="Wingdings" w:hAnsi="Wingdings" w:hint="default"/>
      </w:rPr>
    </w:lvl>
    <w:lvl w:ilvl="6" w:tplc="59B604FC" w:tentative="1">
      <w:start w:val="1"/>
      <w:numFmt w:val="bullet"/>
      <w:lvlText w:val=""/>
      <w:lvlJc w:val="left"/>
      <w:pPr>
        <w:ind w:left="5040" w:hanging="360"/>
      </w:pPr>
      <w:rPr>
        <w:rFonts w:ascii="Symbol" w:hAnsi="Symbol" w:hint="default"/>
      </w:rPr>
    </w:lvl>
    <w:lvl w:ilvl="7" w:tplc="9CC0F346" w:tentative="1">
      <w:start w:val="1"/>
      <w:numFmt w:val="bullet"/>
      <w:lvlText w:val="o"/>
      <w:lvlJc w:val="left"/>
      <w:pPr>
        <w:ind w:left="5760" w:hanging="360"/>
      </w:pPr>
      <w:rPr>
        <w:rFonts w:ascii="Courier New" w:hAnsi="Courier New" w:cs="Courier New" w:hint="default"/>
      </w:rPr>
    </w:lvl>
    <w:lvl w:ilvl="8" w:tplc="8B8C1434" w:tentative="1">
      <w:start w:val="1"/>
      <w:numFmt w:val="bullet"/>
      <w:lvlText w:val=""/>
      <w:lvlJc w:val="left"/>
      <w:pPr>
        <w:ind w:left="6480" w:hanging="360"/>
      </w:pPr>
      <w:rPr>
        <w:rFonts w:ascii="Wingdings" w:hAnsi="Wingdings" w:hint="default"/>
      </w:rPr>
    </w:lvl>
  </w:abstractNum>
  <w:abstractNum w:abstractNumId="12" w15:restartNumberingAfterBreak="0">
    <w:nsid w:val="6DA6415B"/>
    <w:multiLevelType w:val="hybridMultilevel"/>
    <w:tmpl w:val="CB0AC4E8"/>
    <w:lvl w:ilvl="0" w:tplc="21ECCC68">
      <w:start w:val="1"/>
      <w:numFmt w:val="bullet"/>
      <w:lvlText w:val=""/>
      <w:lvlJc w:val="left"/>
      <w:pPr>
        <w:ind w:left="720" w:hanging="360"/>
      </w:pPr>
      <w:rPr>
        <w:rFonts w:ascii="Symbol" w:hAnsi="Symbol" w:hint="default"/>
        <w:b/>
        <w:i w:val="0"/>
        <w:color w:val="DF823B"/>
      </w:rPr>
    </w:lvl>
    <w:lvl w:ilvl="1" w:tplc="557E1A14">
      <w:start w:val="1"/>
      <w:numFmt w:val="bullet"/>
      <w:lvlText w:val="o"/>
      <w:lvlJc w:val="left"/>
      <w:pPr>
        <w:ind w:left="1440" w:hanging="360"/>
      </w:pPr>
      <w:rPr>
        <w:rFonts w:ascii="Courier New" w:hAnsi="Courier New" w:cs="Courier New" w:hint="default"/>
      </w:rPr>
    </w:lvl>
    <w:lvl w:ilvl="2" w:tplc="E2F0BDA0">
      <w:start w:val="1"/>
      <w:numFmt w:val="bullet"/>
      <w:lvlText w:val=""/>
      <w:lvlJc w:val="left"/>
      <w:pPr>
        <w:ind w:left="2160" w:hanging="360"/>
      </w:pPr>
      <w:rPr>
        <w:rFonts w:ascii="Wingdings" w:hAnsi="Wingdings" w:hint="default"/>
      </w:rPr>
    </w:lvl>
    <w:lvl w:ilvl="3" w:tplc="54DA998A" w:tentative="1">
      <w:start w:val="1"/>
      <w:numFmt w:val="bullet"/>
      <w:lvlText w:val=""/>
      <w:lvlJc w:val="left"/>
      <w:pPr>
        <w:ind w:left="2880" w:hanging="360"/>
      </w:pPr>
      <w:rPr>
        <w:rFonts w:ascii="Symbol" w:hAnsi="Symbol" w:hint="default"/>
      </w:rPr>
    </w:lvl>
    <w:lvl w:ilvl="4" w:tplc="DC041E22" w:tentative="1">
      <w:start w:val="1"/>
      <w:numFmt w:val="bullet"/>
      <w:lvlText w:val="o"/>
      <w:lvlJc w:val="left"/>
      <w:pPr>
        <w:ind w:left="3600" w:hanging="360"/>
      </w:pPr>
      <w:rPr>
        <w:rFonts w:ascii="Courier New" w:hAnsi="Courier New" w:cs="Courier New" w:hint="default"/>
      </w:rPr>
    </w:lvl>
    <w:lvl w:ilvl="5" w:tplc="671E7F10" w:tentative="1">
      <w:start w:val="1"/>
      <w:numFmt w:val="bullet"/>
      <w:lvlText w:val=""/>
      <w:lvlJc w:val="left"/>
      <w:pPr>
        <w:ind w:left="4320" w:hanging="360"/>
      </w:pPr>
      <w:rPr>
        <w:rFonts w:ascii="Wingdings" w:hAnsi="Wingdings" w:hint="default"/>
      </w:rPr>
    </w:lvl>
    <w:lvl w:ilvl="6" w:tplc="038EAA60" w:tentative="1">
      <w:start w:val="1"/>
      <w:numFmt w:val="bullet"/>
      <w:lvlText w:val=""/>
      <w:lvlJc w:val="left"/>
      <w:pPr>
        <w:ind w:left="5040" w:hanging="360"/>
      </w:pPr>
      <w:rPr>
        <w:rFonts w:ascii="Symbol" w:hAnsi="Symbol" w:hint="default"/>
      </w:rPr>
    </w:lvl>
    <w:lvl w:ilvl="7" w:tplc="96D2681E" w:tentative="1">
      <w:start w:val="1"/>
      <w:numFmt w:val="bullet"/>
      <w:lvlText w:val="o"/>
      <w:lvlJc w:val="left"/>
      <w:pPr>
        <w:ind w:left="5760" w:hanging="360"/>
      </w:pPr>
      <w:rPr>
        <w:rFonts w:ascii="Courier New" w:hAnsi="Courier New" w:cs="Courier New" w:hint="default"/>
      </w:rPr>
    </w:lvl>
    <w:lvl w:ilvl="8" w:tplc="DBBC6448" w:tentative="1">
      <w:start w:val="1"/>
      <w:numFmt w:val="bullet"/>
      <w:lvlText w:val=""/>
      <w:lvlJc w:val="left"/>
      <w:pPr>
        <w:ind w:left="6480" w:hanging="360"/>
      </w:pPr>
      <w:rPr>
        <w:rFonts w:ascii="Wingdings" w:hAnsi="Wingdings" w:hint="default"/>
      </w:rPr>
    </w:lvl>
  </w:abstractNum>
  <w:abstractNum w:abstractNumId="13" w15:restartNumberingAfterBreak="0">
    <w:nsid w:val="774317DE"/>
    <w:multiLevelType w:val="hybridMultilevel"/>
    <w:tmpl w:val="C798A2BC"/>
    <w:lvl w:ilvl="0" w:tplc="0A90AF3E">
      <w:start w:val="1"/>
      <w:numFmt w:val="bullet"/>
      <w:lvlText w:val=""/>
      <w:lvlJc w:val="left"/>
      <w:pPr>
        <w:ind w:left="720" w:hanging="360"/>
      </w:pPr>
      <w:rPr>
        <w:rFonts w:ascii="Symbol" w:hAnsi="Symbol" w:hint="default"/>
        <w:b/>
        <w:i w:val="0"/>
        <w:color w:val="DF823B"/>
      </w:rPr>
    </w:lvl>
    <w:lvl w:ilvl="1" w:tplc="64904504">
      <w:start w:val="1"/>
      <w:numFmt w:val="bullet"/>
      <w:lvlText w:val="o"/>
      <w:lvlJc w:val="left"/>
      <w:pPr>
        <w:ind w:left="1440" w:hanging="360"/>
      </w:pPr>
      <w:rPr>
        <w:rFonts w:ascii="Courier New" w:hAnsi="Courier New" w:cs="Courier New" w:hint="default"/>
      </w:rPr>
    </w:lvl>
    <w:lvl w:ilvl="2" w:tplc="01C659B4">
      <w:start w:val="1"/>
      <w:numFmt w:val="bullet"/>
      <w:lvlText w:val=""/>
      <w:lvlJc w:val="left"/>
      <w:pPr>
        <w:ind w:left="2160" w:hanging="360"/>
      </w:pPr>
      <w:rPr>
        <w:rFonts w:ascii="Wingdings" w:hAnsi="Wingdings" w:hint="default"/>
      </w:rPr>
    </w:lvl>
    <w:lvl w:ilvl="3" w:tplc="C4381BA4" w:tentative="1">
      <w:start w:val="1"/>
      <w:numFmt w:val="bullet"/>
      <w:lvlText w:val=""/>
      <w:lvlJc w:val="left"/>
      <w:pPr>
        <w:ind w:left="2880" w:hanging="360"/>
      </w:pPr>
      <w:rPr>
        <w:rFonts w:ascii="Symbol" w:hAnsi="Symbol" w:hint="default"/>
      </w:rPr>
    </w:lvl>
    <w:lvl w:ilvl="4" w:tplc="BD4CC292" w:tentative="1">
      <w:start w:val="1"/>
      <w:numFmt w:val="bullet"/>
      <w:lvlText w:val="o"/>
      <w:lvlJc w:val="left"/>
      <w:pPr>
        <w:ind w:left="3600" w:hanging="360"/>
      </w:pPr>
      <w:rPr>
        <w:rFonts w:ascii="Courier New" w:hAnsi="Courier New" w:cs="Courier New" w:hint="default"/>
      </w:rPr>
    </w:lvl>
    <w:lvl w:ilvl="5" w:tplc="D3FE5E1C" w:tentative="1">
      <w:start w:val="1"/>
      <w:numFmt w:val="bullet"/>
      <w:lvlText w:val=""/>
      <w:lvlJc w:val="left"/>
      <w:pPr>
        <w:ind w:left="4320" w:hanging="360"/>
      </w:pPr>
      <w:rPr>
        <w:rFonts w:ascii="Wingdings" w:hAnsi="Wingdings" w:hint="default"/>
      </w:rPr>
    </w:lvl>
    <w:lvl w:ilvl="6" w:tplc="F696A0A4" w:tentative="1">
      <w:start w:val="1"/>
      <w:numFmt w:val="bullet"/>
      <w:lvlText w:val=""/>
      <w:lvlJc w:val="left"/>
      <w:pPr>
        <w:ind w:left="5040" w:hanging="360"/>
      </w:pPr>
      <w:rPr>
        <w:rFonts w:ascii="Symbol" w:hAnsi="Symbol" w:hint="default"/>
      </w:rPr>
    </w:lvl>
    <w:lvl w:ilvl="7" w:tplc="46BAE498" w:tentative="1">
      <w:start w:val="1"/>
      <w:numFmt w:val="bullet"/>
      <w:lvlText w:val="o"/>
      <w:lvlJc w:val="left"/>
      <w:pPr>
        <w:ind w:left="5760" w:hanging="360"/>
      </w:pPr>
      <w:rPr>
        <w:rFonts w:ascii="Courier New" w:hAnsi="Courier New" w:cs="Courier New" w:hint="default"/>
      </w:rPr>
    </w:lvl>
    <w:lvl w:ilvl="8" w:tplc="5D944A62" w:tentative="1">
      <w:start w:val="1"/>
      <w:numFmt w:val="bullet"/>
      <w:lvlText w:val=""/>
      <w:lvlJc w:val="left"/>
      <w:pPr>
        <w:ind w:left="6480" w:hanging="360"/>
      </w:pPr>
      <w:rPr>
        <w:rFonts w:ascii="Wingdings" w:hAnsi="Wingdings" w:hint="default"/>
      </w:rPr>
    </w:lvl>
  </w:abstractNum>
  <w:abstractNum w:abstractNumId="14" w15:restartNumberingAfterBreak="0">
    <w:nsid w:val="7C964C2F"/>
    <w:multiLevelType w:val="hybridMultilevel"/>
    <w:tmpl w:val="C730308A"/>
    <w:lvl w:ilvl="0" w:tplc="4D701CAA">
      <w:start w:val="1"/>
      <w:numFmt w:val="bullet"/>
      <w:lvlText w:val=""/>
      <w:lvlJc w:val="left"/>
      <w:pPr>
        <w:ind w:left="720" w:hanging="360"/>
      </w:pPr>
      <w:rPr>
        <w:rFonts w:ascii="Symbol" w:hAnsi="Symbol" w:hint="default"/>
      </w:rPr>
    </w:lvl>
    <w:lvl w:ilvl="1" w:tplc="1F1E03A8" w:tentative="1">
      <w:start w:val="1"/>
      <w:numFmt w:val="bullet"/>
      <w:lvlText w:val="o"/>
      <w:lvlJc w:val="left"/>
      <w:pPr>
        <w:ind w:left="1440" w:hanging="360"/>
      </w:pPr>
      <w:rPr>
        <w:rFonts w:ascii="Courier New" w:hAnsi="Courier New" w:cs="Courier New" w:hint="default"/>
      </w:rPr>
    </w:lvl>
    <w:lvl w:ilvl="2" w:tplc="AA9C9900" w:tentative="1">
      <w:start w:val="1"/>
      <w:numFmt w:val="bullet"/>
      <w:lvlText w:val=""/>
      <w:lvlJc w:val="left"/>
      <w:pPr>
        <w:ind w:left="2160" w:hanging="360"/>
      </w:pPr>
      <w:rPr>
        <w:rFonts w:ascii="Wingdings" w:hAnsi="Wingdings" w:hint="default"/>
      </w:rPr>
    </w:lvl>
    <w:lvl w:ilvl="3" w:tplc="3D903DDA" w:tentative="1">
      <w:start w:val="1"/>
      <w:numFmt w:val="bullet"/>
      <w:lvlText w:val=""/>
      <w:lvlJc w:val="left"/>
      <w:pPr>
        <w:ind w:left="2880" w:hanging="360"/>
      </w:pPr>
      <w:rPr>
        <w:rFonts w:ascii="Symbol" w:hAnsi="Symbol" w:hint="default"/>
      </w:rPr>
    </w:lvl>
    <w:lvl w:ilvl="4" w:tplc="4DE00826" w:tentative="1">
      <w:start w:val="1"/>
      <w:numFmt w:val="bullet"/>
      <w:lvlText w:val="o"/>
      <w:lvlJc w:val="left"/>
      <w:pPr>
        <w:ind w:left="3600" w:hanging="360"/>
      </w:pPr>
      <w:rPr>
        <w:rFonts w:ascii="Courier New" w:hAnsi="Courier New" w:cs="Courier New" w:hint="default"/>
      </w:rPr>
    </w:lvl>
    <w:lvl w:ilvl="5" w:tplc="EDE63C30" w:tentative="1">
      <w:start w:val="1"/>
      <w:numFmt w:val="bullet"/>
      <w:lvlText w:val=""/>
      <w:lvlJc w:val="left"/>
      <w:pPr>
        <w:ind w:left="4320" w:hanging="360"/>
      </w:pPr>
      <w:rPr>
        <w:rFonts w:ascii="Wingdings" w:hAnsi="Wingdings" w:hint="default"/>
      </w:rPr>
    </w:lvl>
    <w:lvl w:ilvl="6" w:tplc="76808476" w:tentative="1">
      <w:start w:val="1"/>
      <w:numFmt w:val="bullet"/>
      <w:lvlText w:val=""/>
      <w:lvlJc w:val="left"/>
      <w:pPr>
        <w:ind w:left="5040" w:hanging="360"/>
      </w:pPr>
      <w:rPr>
        <w:rFonts w:ascii="Symbol" w:hAnsi="Symbol" w:hint="default"/>
      </w:rPr>
    </w:lvl>
    <w:lvl w:ilvl="7" w:tplc="2F4E2BB2" w:tentative="1">
      <w:start w:val="1"/>
      <w:numFmt w:val="bullet"/>
      <w:lvlText w:val="o"/>
      <w:lvlJc w:val="left"/>
      <w:pPr>
        <w:ind w:left="5760" w:hanging="360"/>
      </w:pPr>
      <w:rPr>
        <w:rFonts w:ascii="Courier New" w:hAnsi="Courier New" w:cs="Courier New" w:hint="default"/>
      </w:rPr>
    </w:lvl>
    <w:lvl w:ilvl="8" w:tplc="BBEA7776"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6"/>
  </w:num>
  <w:num w:numId="5">
    <w:abstractNumId w:val="13"/>
  </w:num>
  <w:num w:numId="6">
    <w:abstractNumId w:val="14"/>
  </w:num>
  <w:num w:numId="7">
    <w:abstractNumId w:val="3"/>
  </w:num>
  <w:num w:numId="8">
    <w:abstractNumId w:val="1"/>
  </w:num>
  <w:num w:numId="9">
    <w:abstractNumId w:val="9"/>
  </w:num>
  <w:num w:numId="10">
    <w:abstractNumId w:val="0"/>
  </w:num>
  <w:num w:numId="11">
    <w:abstractNumId w:val="7"/>
  </w:num>
  <w:num w:numId="12">
    <w:abstractNumId w:val="11"/>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S3tDAxNDY2MzQwMDZW0lEKTi0uzszPAykwrAUAKha3GywAAAA="/>
  </w:docVars>
  <w:rsids>
    <w:rsidRoot w:val="00BF66EA"/>
    <w:rsid w:val="00033B5A"/>
    <w:rsid w:val="00034775"/>
    <w:rsid w:val="000741C2"/>
    <w:rsid w:val="00075681"/>
    <w:rsid w:val="000B3B28"/>
    <w:rsid w:val="000B41DD"/>
    <w:rsid w:val="000C4CBB"/>
    <w:rsid w:val="000D6890"/>
    <w:rsid w:val="00117A36"/>
    <w:rsid w:val="00117F46"/>
    <w:rsid w:val="001926F0"/>
    <w:rsid w:val="001C1D23"/>
    <w:rsid w:val="001E6189"/>
    <w:rsid w:val="001F672F"/>
    <w:rsid w:val="00203427"/>
    <w:rsid w:val="00223858"/>
    <w:rsid w:val="00232FA4"/>
    <w:rsid w:val="002B79DE"/>
    <w:rsid w:val="002F766E"/>
    <w:rsid w:val="003269A7"/>
    <w:rsid w:val="003450CF"/>
    <w:rsid w:val="003854DA"/>
    <w:rsid w:val="003F387F"/>
    <w:rsid w:val="00404C50"/>
    <w:rsid w:val="00423603"/>
    <w:rsid w:val="0044504E"/>
    <w:rsid w:val="00532017"/>
    <w:rsid w:val="0056289F"/>
    <w:rsid w:val="005826F6"/>
    <w:rsid w:val="00586B8B"/>
    <w:rsid w:val="00595AED"/>
    <w:rsid w:val="005E1A37"/>
    <w:rsid w:val="005E2AF1"/>
    <w:rsid w:val="00625737"/>
    <w:rsid w:val="006622DC"/>
    <w:rsid w:val="00664B4A"/>
    <w:rsid w:val="006D1D10"/>
    <w:rsid w:val="00707A60"/>
    <w:rsid w:val="00715A2D"/>
    <w:rsid w:val="0075384E"/>
    <w:rsid w:val="00754F75"/>
    <w:rsid w:val="007A5547"/>
    <w:rsid w:val="008137CC"/>
    <w:rsid w:val="008166D7"/>
    <w:rsid w:val="00880C01"/>
    <w:rsid w:val="008873DD"/>
    <w:rsid w:val="008D5C04"/>
    <w:rsid w:val="00946014"/>
    <w:rsid w:val="00946A52"/>
    <w:rsid w:val="009721E5"/>
    <w:rsid w:val="00972CCE"/>
    <w:rsid w:val="009A2D13"/>
    <w:rsid w:val="009D294B"/>
    <w:rsid w:val="00A360C7"/>
    <w:rsid w:val="00A5563F"/>
    <w:rsid w:val="00A830DA"/>
    <w:rsid w:val="00A831C4"/>
    <w:rsid w:val="00A856FA"/>
    <w:rsid w:val="00A93088"/>
    <w:rsid w:val="00A96477"/>
    <w:rsid w:val="00AD7A3F"/>
    <w:rsid w:val="00AF1210"/>
    <w:rsid w:val="00BE2401"/>
    <w:rsid w:val="00BF66EA"/>
    <w:rsid w:val="00C021E2"/>
    <w:rsid w:val="00C54B88"/>
    <w:rsid w:val="00C83BD0"/>
    <w:rsid w:val="00D07222"/>
    <w:rsid w:val="00D205C0"/>
    <w:rsid w:val="00D45DDB"/>
    <w:rsid w:val="00D57E8C"/>
    <w:rsid w:val="00DB09EA"/>
    <w:rsid w:val="00DB7BA2"/>
    <w:rsid w:val="00DD3F22"/>
    <w:rsid w:val="00E11ADA"/>
    <w:rsid w:val="00E41921"/>
    <w:rsid w:val="00EA4CCC"/>
    <w:rsid w:val="00EE3420"/>
    <w:rsid w:val="00EF643D"/>
    <w:rsid w:val="00F7505D"/>
    <w:rsid w:val="00FB590A"/>
    <w:rsid w:val="00FE3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17B28"/>
  <w15:chartTrackingRefBased/>
  <w15:docId w15:val="{D7D5AEF6-E705-4ED8-AEF3-DED0FF2F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6EA"/>
    <w:rPr>
      <w:rFonts w:asciiTheme="majorHAnsi" w:hAnsiTheme="majorHAnsi"/>
    </w:rPr>
  </w:style>
  <w:style w:type="paragraph" w:styleId="Heading1">
    <w:name w:val="heading 1"/>
    <w:basedOn w:val="Normal"/>
    <w:next w:val="Normal"/>
    <w:link w:val="Heading1Char"/>
    <w:uiPriority w:val="9"/>
    <w:qFormat/>
    <w:rsid w:val="00404C50"/>
    <w:pPr>
      <w:keepNext/>
      <w:keepLines/>
      <w:spacing w:before="240" w:after="0"/>
      <w:outlineLvl w:val="0"/>
    </w:pPr>
    <w:rPr>
      <w:rFonts w:eastAsiaTheme="majorEastAsia" w:cstheme="majorBidi"/>
      <w:b/>
      <w:color w:val="589BB2"/>
      <w:sz w:val="28"/>
      <w:szCs w:val="32"/>
    </w:rPr>
  </w:style>
  <w:style w:type="paragraph" w:styleId="Heading2">
    <w:name w:val="heading 2"/>
    <w:basedOn w:val="Normal"/>
    <w:next w:val="Normal"/>
    <w:link w:val="Heading2Char"/>
    <w:uiPriority w:val="9"/>
    <w:unhideWhenUsed/>
    <w:qFormat/>
    <w:rsid w:val="00BF66EA"/>
    <w:pPr>
      <w:keepNext/>
      <w:keepLines/>
      <w:spacing w:before="240" w:after="0"/>
      <w:outlineLvl w:val="1"/>
    </w:pPr>
    <w:rPr>
      <w:rFonts w:eastAsiaTheme="majorEastAsia" w:cstheme="majorBidi"/>
      <w:b/>
      <w:color w:val="589BB2"/>
      <w:sz w:val="24"/>
      <w:szCs w:val="26"/>
    </w:rPr>
  </w:style>
  <w:style w:type="paragraph" w:styleId="Heading3">
    <w:name w:val="heading 3"/>
    <w:basedOn w:val="Normal"/>
    <w:next w:val="Normal"/>
    <w:link w:val="Heading3Char"/>
    <w:uiPriority w:val="9"/>
    <w:unhideWhenUsed/>
    <w:qFormat/>
    <w:rsid w:val="00BF66EA"/>
    <w:pPr>
      <w:keepNext/>
      <w:keepLines/>
      <w:spacing w:before="40" w:after="0"/>
      <w:outlineLvl w:val="2"/>
    </w:pPr>
    <w:rPr>
      <w:rFonts w:eastAsiaTheme="majorEastAsia" w:cstheme="majorBidi"/>
      <w:color w:val="589BB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uiPriority w:val="99"/>
    <w:rsid w:val="00034775"/>
    <w:pPr>
      <w:numPr>
        <w:numId w:val="1"/>
      </w:numPr>
    </w:pPr>
  </w:style>
  <w:style w:type="paragraph" w:styleId="Header">
    <w:name w:val="header"/>
    <w:basedOn w:val="Normal"/>
    <w:link w:val="HeaderChar"/>
    <w:uiPriority w:val="99"/>
    <w:unhideWhenUsed/>
    <w:rsid w:val="00816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6D7"/>
  </w:style>
  <w:style w:type="paragraph" w:styleId="Footer">
    <w:name w:val="footer"/>
    <w:basedOn w:val="Normal"/>
    <w:link w:val="FooterChar"/>
    <w:uiPriority w:val="99"/>
    <w:unhideWhenUsed/>
    <w:rsid w:val="00816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6D7"/>
  </w:style>
  <w:style w:type="character" w:customStyle="1" w:styleId="Heading1Char">
    <w:name w:val="Heading 1 Char"/>
    <w:basedOn w:val="DefaultParagraphFont"/>
    <w:link w:val="Heading1"/>
    <w:uiPriority w:val="9"/>
    <w:rsid w:val="00404C50"/>
    <w:rPr>
      <w:rFonts w:asciiTheme="majorHAnsi" w:eastAsiaTheme="majorEastAsia" w:hAnsiTheme="majorHAnsi" w:cstheme="majorBidi"/>
      <w:b/>
      <w:color w:val="589BB2"/>
      <w:sz w:val="28"/>
      <w:szCs w:val="32"/>
    </w:rPr>
  </w:style>
  <w:style w:type="character" w:customStyle="1" w:styleId="Heading2Char">
    <w:name w:val="Heading 2 Char"/>
    <w:basedOn w:val="DefaultParagraphFont"/>
    <w:link w:val="Heading2"/>
    <w:uiPriority w:val="9"/>
    <w:rsid w:val="00BF66EA"/>
    <w:rPr>
      <w:rFonts w:asciiTheme="majorHAnsi" w:eastAsiaTheme="majorEastAsia" w:hAnsiTheme="majorHAnsi" w:cstheme="majorBidi"/>
      <w:b/>
      <w:color w:val="589BB2"/>
      <w:sz w:val="24"/>
      <w:szCs w:val="26"/>
    </w:rPr>
  </w:style>
  <w:style w:type="paragraph" w:styleId="ListParagraph">
    <w:name w:val="List Paragraph"/>
    <w:basedOn w:val="Normal"/>
    <w:link w:val="ListParagraphChar"/>
    <w:uiPriority w:val="34"/>
    <w:qFormat/>
    <w:rsid w:val="001C1D23"/>
    <w:pPr>
      <w:ind w:left="720"/>
      <w:contextualSpacing/>
    </w:pPr>
  </w:style>
  <w:style w:type="paragraph" w:customStyle="1" w:styleId="BulletList">
    <w:name w:val="Bullet List"/>
    <w:basedOn w:val="ListParagraph"/>
    <w:link w:val="BulletListChar"/>
    <w:qFormat/>
    <w:rsid w:val="00BF66EA"/>
    <w:pPr>
      <w:numPr>
        <w:numId w:val="4"/>
      </w:numPr>
      <w:contextualSpacing w:val="0"/>
    </w:pPr>
  </w:style>
  <w:style w:type="paragraph" w:styleId="IntenseQuote">
    <w:name w:val="Intense Quote"/>
    <w:basedOn w:val="Normal"/>
    <w:next w:val="Normal"/>
    <w:link w:val="IntenseQuoteChar"/>
    <w:uiPriority w:val="30"/>
    <w:qFormat/>
    <w:rsid w:val="0056289F"/>
    <w:pPr>
      <w:pBdr>
        <w:top w:val="dotted" w:sz="12" w:space="10" w:color="589BB2"/>
        <w:bottom w:val="dotted" w:sz="12" w:space="10" w:color="589BB2"/>
      </w:pBdr>
      <w:spacing w:before="360" w:after="360"/>
      <w:ind w:left="864" w:right="864"/>
      <w:jc w:val="center"/>
    </w:pPr>
    <w:rPr>
      <w:i/>
      <w:iCs/>
      <w:color w:val="589BB2"/>
      <w:sz w:val="32"/>
    </w:rPr>
  </w:style>
  <w:style w:type="character" w:customStyle="1" w:styleId="ListParagraphChar">
    <w:name w:val="List Paragraph Char"/>
    <w:basedOn w:val="DefaultParagraphFont"/>
    <w:link w:val="ListParagraph"/>
    <w:uiPriority w:val="34"/>
    <w:rsid w:val="008D5C04"/>
  </w:style>
  <w:style w:type="character" w:customStyle="1" w:styleId="BulletListChar">
    <w:name w:val="Bullet List Char"/>
    <w:basedOn w:val="ListParagraphChar"/>
    <w:link w:val="BulletList"/>
    <w:rsid w:val="00BF66EA"/>
    <w:rPr>
      <w:rFonts w:asciiTheme="majorHAnsi" w:hAnsiTheme="majorHAnsi"/>
    </w:rPr>
  </w:style>
  <w:style w:type="character" w:customStyle="1" w:styleId="IntenseQuoteChar">
    <w:name w:val="Intense Quote Char"/>
    <w:basedOn w:val="DefaultParagraphFont"/>
    <w:link w:val="IntenseQuote"/>
    <w:uiPriority w:val="30"/>
    <w:rsid w:val="0056289F"/>
    <w:rPr>
      <w:i/>
      <w:iCs/>
      <w:color w:val="589BB2"/>
      <w:sz w:val="32"/>
    </w:rPr>
  </w:style>
  <w:style w:type="character" w:styleId="Strong">
    <w:name w:val="Strong"/>
    <w:basedOn w:val="DefaultParagraphFont"/>
    <w:uiPriority w:val="22"/>
    <w:qFormat/>
    <w:rsid w:val="005E1A37"/>
    <w:rPr>
      <w:b/>
      <w:bCs/>
    </w:rPr>
  </w:style>
  <w:style w:type="paragraph" w:styleId="TOCHeading">
    <w:name w:val="TOC Heading"/>
    <w:basedOn w:val="Heading1"/>
    <w:next w:val="Normal"/>
    <w:link w:val="TOCHeadingChar"/>
    <w:uiPriority w:val="39"/>
    <w:unhideWhenUsed/>
    <w:qFormat/>
    <w:rsid w:val="00BF66EA"/>
    <w:pPr>
      <w:outlineLvl w:val="9"/>
    </w:pPr>
    <w:rPr>
      <w:b w:val="0"/>
      <w:color w:val="2F5496" w:themeColor="accent1" w:themeShade="BF"/>
      <w:sz w:val="32"/>
    </w:rPr>
  </w:style>
  <w:style w:type="paragraph" w:styleId="TOC1">
    <w:name w:val="toc 1"/>
    <w:basedOn w:val="Normal"/>
    <w:next w:val="Normal"/>
    <w:link w:val="TOC1Char"/>
    <w:autoRedefine/>
    <w:uiPriority w:val="39"/>
    <w:unhideWhenUsed/>
    <w:rsid w:val="00BF66EA"/>
    <w:pPr>
      <w:spacing w:after="100"/>
    </w:pPr>
  </w:style>
  <w:style w:type="paragraph" w:styleId="TOC2">
    <w:name w:val="toc 2"/>
    <w:basedOn w:val="Normal"/>
    <w:next w:val="Normal"/>
    <w:autoRedefine/>
    <w:uiPriority w:val="39"/>
    <w:unhideWhenUsed/>
    <w:rsid w:val="00BF66EA"/>
    <w:pPr>
      <w:spacing w:after="100"/>
      <w:ind w:left="220"/>
    </w:pPr>
  </w:style>
  <w:style w:type="character" w:styleId="Hyperlink">
    <w:name w:val="Hyperlink"/>
    <w:basedOn w:val="DefaultParagraphFont"/>
    <w:uiPriority w:val="99"/>
    <w:unhideWhenUsed/>
    <w:rsid w:val="00BF66EA"/>
    <w:rPr>
      <w:color w:val="0563C1" w:themeColor="hyperlink"/>
      <w:u w:val="single"/>
    </w:rPr>
  </w:style>
  <w:style w:type="paragraph" w:customStyle="1" w:styleId="TOC">
    <w:name w:val="TOC"/>
    <w:basedOn w:val="TOCHeading"/>
    <w:link w:val="TOCChar"/>
    <w:qFormat/>
    <w:rsid w:val="00BF66EA"/>
    <w:rPr>
      <w:b/>
      <w:color w:val="589BB2"/>
      <w:sz w:val="36"/>
    </w:rPr>
  </w:style>
  <w:style w:type="paragraph" w:customStyle="1" w:styleId="Style1">
    <w:name w:val="Style1"/>
    <w:basedOn w:val="TOC1"/>
    <w:link w:val="Style1Char"/>
    <w:qFormat/>
    <w:rsid w:val="00BF66EA"/>
    <w:pPr>
      <w:tabs>
        <w:tab w:val="right" w:leader="dot" w:pos="10358"/>
      </w:tabs>
    </w:pPr>
    <w:rPr>
      <w:noProof/>
    </w:rPr>
  </w:style>
  <w:style w:type="character" w:customStyle="1" w:styleId="TOCHeadingChar">
    <w:name w:val="TOC Heading Char"/>
    <w:basedOn w:val="Heading1Char"/>
    <w:link w:val="TOCHeading"/>
    <w:uiPriority w:val="39"/>
    <w:rsid w:val="00BF66EA"/>
    <w:rPr>
      <w:rFonts w:asciiTheme="majorHAnsi" w:eastAsiaTheme="majorEastAsia" w:hAnsiTheme="majorHAnsi" w:cstheme="majorBidi"/>
      <w:b w:val="0"/>
      <w:color w:val="2F5496" w:themeColor="accent1" w:themeShade="BF"/>
      <w:sz w:val="32"/>
      <w:szCs w:val="32"/>
    </w:rPr>
  </w:style>
  <w:style w:type="character" w:customStyle="1" w:styleId="TOCChar">
    <w:name w:val="TOC Char"/>
    <w:basedOn w:val="TOCHeadingChar"/>
    <w:link w:val="TOC"/>
    <w:rsid w:val="00BF66EA"/>
    <w:rPr>
      <w:rFonts w:asciiTheme="majorHAnsi" w:eastAsiaTheme="majorEastAsia" w:hAnsiTheme="majorHAnsi" w:cstheme="majorBidi"/>
      <w:b/>
      <w:color w:val="589BB2"/>
      <w:sz w:val="36"/>
      <w:szCs w:val="32"/>
    </w:rPr>
  </w:style>
  <w:style w:type="character" w:customStyle="1" w:styleId="Heading3Char">
    <w:name w:val="Heading 3 Char"/>
    <w:basedOn w:val="DefaultParagraphFont"/>
    <w:link w:val="Heading3"/>
    <w:uiPriority w:val="9"/>
    <w:rsid w:val="00BF66EA"/>
    <w:rPr>
      <w:rFonts w:asciiTheme="majorHAnsi" w:eastAsiaTheme="majorEastAsia" w:hAnsiTheme="majorHAnsi" w:cstheme="majorBidi"/>
      <w:color w:val="589BB2"/>
      <w:sz w:val="24"/>
      <w:szCs w:val="24"/>
    </w:rPr>
  </w:style>
  <w:style w:type="character" w:customStyle="1" w:styleId="TOC1Char">
    <w:name w:val="TOC 1 Char"/>
    <w:basedOn w:val="DefaultParagraphFont"/>
    <w:link w:val="TOC1"/>
    <w:uiPriority w:val="39"/>
    <w:rsid w:val="00BF66EA"/>
  </w:style>
  <w:style w:type="character" w:customStyle="1" w:styleId="Style1Char">
    <w:name w:val="Style1 Char"/>
    <w:basedOn w:val="TOC1Char"/>
    <w:link w:val="Style1"/>
    <w:rsid w:val="00BF66EA"/>
    <w:rPr>
      <w:rFonts w:asciiTheme="majorHAnsi" w:hAnsiTheme="majorHAnsi"/>
      <w:noProof/>
    </w:rPr>
  </w:style>
  <w:style w:type="character" w:styleId="PageNumber">
    <w:name w:val="page number"/>
    <w:basedOn w:val="DefaultParagraphFont"/>
    <w:rsid w:val="00BF66EA"/>
  </w:style>
  <w:style w:type="paragraph" w:customStyle="1" w:styleId="policytitlep">
    <w:name w:val=".policy title p"/>
    <w:basedOn w:val="Normal"/>
    <w:link w:val="policytitlepChar"/>
    <w:qFormat/>
    <w:rsid w:val="00BF66EA"/>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BF66EA"/>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BF66EA"/>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COfficialpChar">
    <w:name w:val=".C_Official p Char"/>
    <w:link w:val="COfficialp"/>
    <w:rsid w:val="00BF66EA"/>
    <w:rPr>
      <w:rFonts w:ascii="Arial" w:eastAsia="Times New Roman" w:hAnsi="Arial" w:cs="Arial"/>
      <w:color w:val="404040"/>
      <w:sz w:val="20"/>
      <w:szCs w:val="20"/>
    </w:rPr>
  </w:style>
  <w:style w:type="paragraph" w:customStyle="1" w:styleId="headerp">
    <w:name w:val=".header p"/>
    <w:basedOn w:val="Heading1"/>
    <w:link w:val="headerpChar"/>
    <w:qFormat/>
    <w:rsid w:val="00BF66EA"/>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BF66EA"/>
    <w:rPr>
      <w:rFonts w:ascii="Arial" w:eastAsia="Times New Roman" w:hAnsi="Arial" w:cs="Arial"/>
      <w:b/>
      <w:bCs/>
      <w:color w:val="404040"/>
      <w:kern w:val="32"/>
      <w:sz w:val="20"/>
      <w:szCs w:val="20"/>
    </w:rPr>
  </w:style>
  <w:style w:type="paragraph" w:customStyle="1" w:styleId="bodyp">
    <w:name w:val=".body p"/>
    <w:basedOn w:val="Normal"/>
    <w:link w:val="bodypChar"/>
    <w:qFormat/>
    <w:rsid w:val="00BF66EA"/>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BF66EA"/>
    <w:rPr>
      <w:rFonts w:ascii="Arial" w:eastAsia="Times New Roman" w:hAnsi="Arial" w:cs="Arial"/>
      <w:color w:val="404040"/>
      <w:sz w:val="18"/>
      <w:szCs w:val="20"/>
    </w:rPr>
  </w:style>
  <w:style w:type="paragraph" w:customStyle="1" w:styleId="bulletdashp">
    <w:name w:val=".bullet(dash) p"/>
    <w:basedOn w:val="Bullet1"/>
    <w:link w:val="bulletdashpChar"/>
    <w:qFormat/>
    <w:rsid w:val="00BF66EA"/>
    <w:rPr>
      <w:color w:val="404040"/>
    </w:rPr>
  </w:style>
  <w:style w:type="paragraph" w:customStyle="1" w:styleId="Bullet1">
    <w:name w:val="Bullet 1"/>
    <w:basedOn w:val="Normal"/>
    <w:autoRedefine/>
    <w:rsid w:val="00BF66EA"/>
    <w:pPr>
      <w:numPr>
        <w:numId w:val="8"/>
      </w:numPr>
      <w:spacing w:line="220" w:lineRule="exact"/>
      <w:ind w:left="270" w:hanging="270"/>
    </w:pPr>
    <w:rPr>
      <w:rFonts w:ascii="Arial" w:eastAsia="Times New Roman" w:hAnsi="Arial" w:cs="Arial"/>
      <w:sz w:val="18"/>
      <w:szCs w:val="20"/>
    </w:rPr>
  </w:style>
  <w:style w:type="character" w:customStyle="1" w:styleId="bulletdashpChar">
    <w:name w:val=".bullet(dash) p Char"/>
    <w:link w:val="bulletdashp"/>
    <w:rsid w:val="00BF66EA"/>
    <w:rPr>
      <w:rFonts w:ascii="Arial" w:eastAsia="Times New Roman" w:hAnsi="Arial" w:cs="Arial"/>
      <w:color w:val="404040"/>
      <w:sz w:val="18"/>
      <w:szCs w:val="20"/>
    </w:rPr>
  </w:style>
  <w:style w:type="paragraph" w:customStyle="1" w:styleId="subbulletdashp">
    <w:name w:val=".sub bullet (dash) p"/>
    <w:basedOn w:val="Normal"/>
    <w:link w:val="subbulletdashpChar"/>
    <w:qFormat/>
    <w:rsid w:val="00BF66EA"/>
    <w:pPr>
      <w:numPr>
        <w:numId w:val="9"/>
      </w:numPr>
      <w:spacing w:after="120" w:line="240" w:lineRule="auto"/>
      <w:ind w:hanging="274"/>
    </w:pPr>
    <w:rPr>
      <w:rFonts w:ascii="Arial" w:eastAsia="Times New Roman" w:hAnsi="Arial" w:cs="Arial"/>
      <w:color w:val="404040"/>
      <w:sz w:val="18"/>
      <w:szCs w:val="20"/>
    </w:rPr>
  </w:style>
  <w:style w:type="character" w:customStyle="1" w:styleId="subbulletdashpChar">
    <w:name w:val=".sub bullet (dash) p Char"/>
    <w:link w:val="subbulletdashp"/>
    <w:rsid w:val="00BF66EA"/>
    <w:rPr>
      <w:rFonts w:ascii="Arial" w:eastAsia="Times New Roman" w:hAnsi="Arial" w:cs="Arial"/>
      <w:color w:val="404040"/>
      <w:sz w:val="18"/>
      <w:szCs w:val="20"/>
    </w:rPr>
  </w:style>
  <w:style w:type="paragraph" w:customStyle="1" w:styleId="purposebulletsdashp">
    <w:name w:val=".purpose bullets(dash) p"/>
    <w:basedOn w:val="dashp"/>
    <w:link w:val="purposebulletsdashpChar"/>
    <w:qFormat/>
    <w:rsid w:val="00BF66EA"/>
  </w:style>
  <w:style w:type="paragraph" w:customStyle="1" w:styleId="dashp">
    <w:name w:val=".dash p"/>
    <w:basedOn w:val="Normal"/>
    <w:rsid w:val="00BF66EA"/>
    <w:pPr>
      <w:numPr>
        <w:numId w:val="10"/>
      </w:numPr>
      <w:spacing w:before="40" w:after="0" w:line="240" w:lineRule="auto"/>
      <w:ind w:left="360" w:hanging="180"/>
    </w:pPr>
    <w:rPr>
      <w:rFonts w:ascii="Arial" w:eastAsia="Times New Roman" w:hAnsi="Arial" w:cs="Arial"/>
      <w:color w:val="404040"/>
      <w:sz w:val="18"/>
      <w:szCs w:val="20"/>
    </w:rPr>
  </w:style>
  <w:style w:type="character" w:customStyle="1" w:styleId="purposebulletsdashpChar">
    <w:name w:val=".purpose bullets(dash) p Char"/>
    <w:basedOn w:val="DefaultParagraphFont"/>
    <w:link w:val="purposebulletsdashp"/>
    <w:rsid w:val="00BF66EA"/>
    <w:rPr>
      <w:rFonts w:ascii="Arial" w:eastAsia="Times New Roman" w:hAnsi="Arial" w:cs="Arial"/>
      <w:color w:val="404040"/>
      <w:sz w:val="18"/>
      <w:szCs w:val="20"/>
    </w:rPr>
  </w:style>
  <w:style w:type="paragraph" w:customStyle="1" w:styleId="Heading10">
    <w:name w:val="Heading 1_0"/>
    <w:basedOn w:val="Normal0"/>
    <w:next w:val="Normal0"/>
    <w:qFormat/>
    <w:rsid w:val="00BF66EA"/>
    <w:pPr>
      <w:keepNext/>
      <w:spacing w:before="240" w:after="60"/>
      <w:outlineLvl w:val="0"/>
    </w:pPr>
    <w:rPr>
      <w:rFonts w:ascii="Arial" w:hAnsi="Arial" w:cs="Arial"/>
      <w:b/>
      <w:bCs/>
      <w:kern w:val="32"/>
      <w:sz w:val="32"/>
      <w:szCs w:val="32"/>
    </w:rPr>
  </w:style>
  <w:style w:type="paragraph" w:customStyle="1" w:styleId="Normal0">
    <w:name w:val="Normal_0"/>
    <w:qFormat/>
    <w:rsid w:val="00BF66EA"/>
    <w:pPr>
      <w:spacing w:after="0" w:line="240" w:lineRule="auto"/>
    </w:pPr>
    <w:rPr>
      <w:rFonts w:ascii="Times New Roman" w:eastAsia="Times New Roman" w:hAnsi="Times New Roman" w:cs="Times New Roman"/>
      <w:sz w:val="24"/>
      <w:szCs w:val="24"/>
    </w:rPr>
  </w:style>
  <w:style w:type="paragraph" w:customStyle="1" w:styleId="SubHeaders">
    <w:name w:val="Sub Headers"/>
    <w:basedOn w:val="Normal"/>
    <w:link w:val="SubHeadersChar"/>
    <w:qFormat/>
    <w:rsid w:val="00BF66EA"/>
    <w:pPr>
      <w:spacing w:after="0" w:line="240" w:lineRule="auto"/>
    </w:pPr>
    <w:rPr>
      <w:b/>
      <w:noProof/>
      <w:color w:val="2B63BD"/>
      <w:sz w:val="20"/>
      <w:szCs w:val="20"/>
    </w:rPr>
  </w:style>
  <w:style w:type="character" w:customStyle="1" w:styleId="SubHeadersChar">
    <w:name w:val="Sub Headers Char"/>
    <w:basedOn w:val="DefaultParagraphFont"/>
    <w:link w:val="SubHeaders"/>
    <w:rsid w:val="00BF66EA"/>
    <w:rPr>
      <w:b/>
      <w:noProof/>
      <w:color w:val="2B63BD"/>
      <w:sz w:val="20"/>
      <w:szCs w:val="20"/>
    </w:rPr>
  </w:style>
  <w:style w:type="paragraph" w:customStyle="1" w:styleId="Header0">
    <w:name w:val="Header_0"/>
    <w:basedOn w:val="Normal0"/>
    <w:link w:val="Head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HeaderChar0">
    <w:name w:val="Header Char_0"/>
    <w:basedOn w:val="DefaultParagraphFont"/>
    <w:link w:val="Header0"/>
    <w:uiPriority w:val="99"/>
    <w:rsid w:val="00BF66EA"/>
    <w:rPr>
      <w:rFonts w:ascii="Calibri Light" w:eastAsia="Calibri" w:hAnsi="Calibri Light" w:cs="Times New Roman"/>
      <w:sz w:val="20"/>
      <w:szCs w:val="20"/>
    </w:rPr>
  </w:style>
  <w:style w:type="paragraph" w:customStyle="1" w:styleId="Footer0">
    <w:name w:val="Footer_0"/>
    <w:basedOn w:val="Normal0"/>
    <w:link w:val="Foot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FooterChar0">
    <w:name w:val="Footer Char_0"/>
    <w:basedOn w:val="DefaultParagraphFont"/>
    <w:link w:val="Footer0"/>
    <w:uiPriority w:val="99"/>
    <w:rsid w:val="00BF66EA"/>
    <w:rPr>
      <w:rFonts w:ascii="Calibri Light" w:eastAsia="Calibri" w:hAnsi="Calibri Light" w:cs="Times New Roman"/>
      <w:sz w:val="20"/>
      <w:szCs w:val="20"/>
    </w:rPr>
  </w:style>
  <w:style w:type="paragraph" w:customStyle="1" w:styleId="SubHeaders0">
    <w:name w:val="Sub Headers_0"/>
    <w:basedOn w:val="Normal0"/>
    <w:link w:val="SubHeadersChar0"/>
    <w:qFormat/>
    <w:rsid w:val="00BF66EA"/>
    <w:rPr>
      <w:rFonts w:ascii="Calibri" w:eastAsia="Calibri" w:hAnsi="Calibri"/>
      <w:b/>
      <w:noProof/>
      <w:color w:val="70151F"/>
      <w:sz w:val="20"/>
      <w:szCs w:val="20"/>
    </w:rPr>
  </w:style>
  <w:style w:type="character" w:customStyle="1" w:styleId="SubHeadersChar0">
    <w:name w:val="Sub Headers Char_0"/>
    <w:basedOn w:val="DefaultParagraphFont"/>
    <w:link w:val="SubHeaders0"/>
    <w:rsid w:val="00BF66EA"/>
    <w:rPr>
      <w:rFonts w:ascii="Calibri" w:eastAsia="Calibri" w:hAnsi="Calibri" w:cs="Times New Roman"/>
      <w:b/>
      <w:noProof/>
      <w:color w:val="70151F"/>
      <w:sz w:val="20"/>
      <w:szCs w:val="20"/>
    </w:rPr>
  </w:style>
  <w:style w:type="paragraph" w:customStyle="1" w:styleId="bullet">
    <w:name w:val="bullet"/>
    <w:basedOn w:val="ListParagraph"/>
    <w:link w:val="bulletChar"/>
    <w:qFormat/>
    <w:rsid w:val="00BF66EA"/>
    <w:pPr>
      <w:numPr>
        <w:numId w:val="14"/>
      </w:numPr>
      <w:spacing w:after="120"/>
      <w:contextualSpacing w:val="0"/>
    </w:pPr>
    <w:rPr>
      <w:rFonts w:cstheme="majorHAnsi"/>
      <w:noProof/>
    </w:rPr>
  </w:style>
  <w:style w:type="character" w:customStyle="1" w:styleId="bulletChar">
    <w:name w:val="bullet Char"/>
    <w:basedOn w:val="DefaultParagraphFont"/>
    <w:link w:val="bullet"/>
    <w:rsid w:val="00BF66EA"/>
    <w:rPr>
      <w:rFonts w:asciiTheme="majorHAnsi" w:hAnsiTheme="majorHAnsi" w:cstheme="majorHAnsi"/>
      <w:noProof/>
    </w:rPr>
  </w:style>
  <w:style w:type="paragraph" w:customStyle="1" w:styleId="SectionHeading">
    <w:name w:val=".Section Heading"/>
    <w:basedOn w:val="Normal"/>
    <w:link w:val="SectionHeadingChar"/>
    <w:qFormat/>
    <w:rsid w:val="00BF66EA"/>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BF66EA"/>
    <w:rPr>
      <w:rFonts w:ascii="Arial" w:eastAsia="Times New Roman" w:hAnsi="Arial" w:cs="Arial"/>
      <w:b/>
      <w:color w:val="808000"/>
      <w:sz w:val="18"/>
      <w:szCs w:val="18"/>
    </w:rPr>
  </w:style>
  <w:style w:type="paragraph" w:customStyle="1" w:styleId="Lists">
    <w:name w:val="Lists"/>
    <w:basedOn w:val="Normal"/>
    <w:link w:val="ListsChar"/>
    <w:qFormat/>
    <w:rsid w:val="00BF66EA"/>
    <w:pPr>
      <w:spacing w:before="120" w:after="120" w:line="240" w:lineRule="auto"/>
    </w:pPr>
    <w:rPr>
      <w:rFonts w:eastAsia="Times New Roman" w:cstheme="majorHAnsi"/>
      <w:sz w:val="20"/>
      <w:szCs w:val="18"/>
      <w:lang w:val="en-GB"/>
    </w:rPr>
  </w:style>
  <w:style w:type="character" w:customStyle="1" w:styleId="ListsChar">
    <w:name w:val="Lists Char"/>
    <w:basedOn w:val="DefaultParagraphFont"/>
    <w:link w:val="Lists"/>
    <w:rsid w:val="00BF66EA"/>
    <w:rPr>
      <w:rFonts w:asciiTheme="majorHAnsi" w:eastAsia="Times New Roman" w:hAnsiTheme="majorHAnsi" w:cstheme="majorHAnsi"/>
      <w:sz w:val="20"/>
      <w:szCs w:val="18"/>
      <w:lang w:val="en-GB"/>
    </w:rPr>
  </w:style>
  <w:style w:type="paragraph" w:customStyle="1" w:styleId="BodyText1">
    <w:name w:val="Body Text1"/>
    <w:basedOn w:val="Normal"/>
    <w:link w:val="BODYTEXTChar"/>
    <w:qFormat/>
    <w:rsid w:val="00BF66EA"/>
    <w:rPr>
      <w:rFonts w:ascii="Calibri Light" w:eastAsia="Calibri" w:hAnsi="Calibri Light" w:cs="Calibri Light"/>
    </w:rPr>
  </w:style>
  <w:style w:type="character" w:customStyle="1" w:styleId="BODYTEXTChar">
    <w:name w:val="BODY TEXT Char"/>
    <w:link w:val="BodyText1"/>
    <w:rsid w:val="00BF66EA"/>
    <w:rPr>
      <w:rFonts w:ascii="Calibri Light" w:eastAsia="Calibri" w:hAnsi="Calibri Light" w:cs="Calibri Light"/>
    </w:rPr>
  </w:style>
  <w:style w:type="paragraph" w:styleId="TOC3">
    <w:name w:val="toc 3"/>
    <w:basedOn w:val="Normal"/>
    <w:next w:val="Normal"/>
    <w:autoRedefine/>
    <w:uiPriority w:val="39"/>
    <w:unhideWhenUsed/>
    <w:rsid w:val="00BF66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upport.office.com/en-us/article/Print-a-document-in-Word-591022c4-53e3-4242-95b5-58ca393ba0ee" TargetMode="Externa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0.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10.jpeg"/></Relationships>
</file>

<file path=word/_rels/header19.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glish\Downloads\TEMPLATE%20-%20Quick%20Guide%20to%20Managing%20Remote%20Employe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8E4F4-4DC5-4FB9-BA3B-05168F92B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Quick Guide to Managing Remote Employees</Template>
  <TotalTime>1</TotalTime>
  <Pages>25</Pages>
  <Words>4664</Words>
  <Characters>26588</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2020-04-07T12:19:00Z</dcterms:created>
  <dcterms:modified xsi:type="dcterms:W3CDTF">2020-04-07T12:19:00Z</dcterms:modified>
</cp:coreProperties>
</file>